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3286D7" w14:textId="77777777" w:rsidR="00766FAF" w:rsidRDefault="00766FAF">
      <w:pPr>
        <w:jc w:val="center"/>
        <w:rPr>
          <w:rFonts w:eastAsia="黑体"/>
          <w:b/>
          <w:bCs/>
          <w:sz w:val="44"/>
          <w:szCs w:val="30"/>
        </w:rPr>
      </w:pPr>
      <w:bookmarkStart w:id="0" w:name="_Toc121035767"/>
      <w:bookmarkStart w:id="1" w:name="_Toc123206933"/>
      <w:bookmarkStart w:id="2" w:name="_Toc131047451"/>
      <w:bookmarkStart w:id="3" w:name="_Toc131048466"/>
    </w:p>
    <w:p w14:paraId="6B6BD047" w14:textId="77777777" w:rsidR="00766FAF" w:rsidRPr="00693120" w:rsidRDefault="00766FAF">
      <w:pPr>
        <w:jc w:val="center"/>
        <w:rPr>
          <w:rFonts w:eastAsia="黑体"/>
          <w:b/>
          <w:bCs/>
          <w:sz w:val="44"/>
          <w:szCs w:val="30"/>
        </w:rPr>
      </w:pPr>
    </w:p>
    <w:p w14:paraId="5DCE9076" w14:textId="77777777" w:rsidR="009049CE" w:rsidRDefault="009049CE">
      <w:pPr>
        <w:jc w:val="center"/>
        <w:rPr>
          <w:rFonts w:eastAsia="黑体"/>
          <w:b/>
          <w:bCs/>
          <w:sz w:val="48"/>
          <w:szCs w:val="48"/>
        </w:rPr>
      </w:pPr>
      <w:r w:rsidRPr="009049CE">
        <w:rPr>
          <w:rFonts w:eastAsia="黑体" w:hint="eastAsia"/>
          <w:b/>
          <w:bCs/>
          <w:sz w:val="48"/>
          <w:szCs w:val="48"/>
        </w:rPr>
        <w:t>滦平县潮河干流</w:t>
      </w:r>
    </w:p>
    <w:p w14:paraId="11A8180D" w14:textId="4774903F" w:rsidR="00F967BF" w:rsidRDefault="009049CE">
      <w:pPr>
        <w:jc w:val="center"/>
        <w:rPr>
          <w:rFonts w:eastAsia="黑体"/>
          <w:b/>
          <w:bCs/>
          <w:sz w:val="48"/>
          <w:szCs w:val="48"/>
        </w:rPr>
      </w:pPr>
      <w:r w:rsidRPr="009049CE">
        <w:rPr>
          <w:rFonts w:eastAsia="黑体" w:hint="eastAsia"/>
          <w:b/>
          <w:bCs/>
          <w:sz w:val="48"/>
          <w:szCs w:val="48"/>
        </w:rPr>
        <w:t>河道水质改善与生态修复工程</w:t>
      </w:r>
    </w:p>
    <w:p w14:paraId="78AF5787" w14:textId="77777777" w:rsidR="00766FAF" w:rsidRPr="00693120" w:rsidRDefault="00766FAF">
      <w:pPr>
        <w:jc w:val="center"/>
        <w:rPr>
          <w:rFonts w:eastAsia="黑体"/>
          <w:b/>
          <w:sz w:val="90"/>
        </w:rPr>
      </w:pPr>
      <w:r w:rsidRPr="00693120">
        <w:rPr>
          <w:rFonts w:eastAsia="黑体" w:hint="eastAsia"/>
          <w:b/>
          <w:sz w:val="90"/>
        </w:rPr>
        <w:t>公众参与</w:t>
      </w:r>
      <w:r w:rsidR="009C50D5" w:rsidRPr="00693120">
        <w:rPr>
          <w:rFonts w:eastAsia="黑体" w:hint="eastAsia"/>
          <w:b/>
          <w:sz w:val="90"/>
        </w:rPr>
        <w:t>说明</w:t>
      </w:r>
    </w:p>
    <w:p w14:paraId="79BDC7B5" w14:textId="77777777" w:rsidR="00766FAF" w:rsidRPr="00693120" w:rsidRDefault="00766FAF">
      <w:pPr>
        <w:jc w:val="center"/>
      </w:pPr>
    </w:p>
    <w:p w14:paraId="00A359BA" w14:textId="77777777" w:rsidR="00766FAF" w:rsidRPr="00693120" w:rsidRDefault="00766FAF">
      <w:pPr>
        <w:jc w:val="center"/>
      </w:pPr>
    </w:p>
    <w:p w14:paraId="15B5E880" w14:textId="77777777" w:rsidR="00766FAF" w:rsidRPr="00693120" w:rsidRDefault="00766FAF">
      <w:pPr>
        <w:jc w:val="center"/>
      </w:pPr>
    </w:p>
    <w:p w14:paraId="7EA52541" w14:textId="77777777" w:rsidR="00766FAF" w:rsidRPr="00693120" w:rsidRDefault="00766FAF">
      <w:pPr>
        <w:jc w:val="center"/>
      </w:pPr>
    </w:p>
    <w:p w14:paraId="20932125" w14:textId="77777777" w:rsidR="00766FAF" w:rsidRPr="00693120" w:rsidRDefault="00766FAF">
      <w:pPr>
        <w:jc w:val="center"/>
      </w:pPr>
    </w:p>
    <w:p w14:paraId="476B4150" w14:textId="77777777" w:rsidR="00766FAF" w:rsidRPr="00693120" w:rsidRDefault="00766FAF">
      <w:pPr>
        <w:jc w:val="center"/>
      </w:pPr>
    </w:p>
    <w:p w14:paraId="78B56EBA" w14:textId="77777777" w:rsidR="00766FAF" w:rsidRPr="00693120" w:rsidRDefault="00766FAF">
      <w:pPr>
        <w:jc w:val="center"/>
      </w:pPr>
    </w:p>
    <w:p w14:paraId="6365DF83" w14:textId="77777777" w:rsidR="00766FAF" w:rsidRPr="00693120" w:rsidRDefault="00766FAF">
      <w:pPr>
        <w:jc w:val="center"/>
      </w:pPr>
    </w:p>
    <w:p w14:paraId="563C8DDD" w14:textId="77777777" w:rsidR="00766FAF" w:rsidRPr="00693120" w:rsidRDefault="00766FAF">
      <w:pPr>
        <w:jc w:val="center"/>
      </w:pPr>
    </w:p>
    <w:p w14:paraId="6C1B38FD" w14:textId="77777777" w:rsidR="00766FAF" w:rsidRPr="00693120" w:rsidRDefault="00766FAF">
      <w:pPr>
        <w:jc w:val="center"/>
      </w:pPr>
    </w:p>
    <w:p w14:paraId="6B663CB7" w14:textId="77777777" w:rsidR="00766FAF" w:rsidRPr="00693120" w:rsidRDefault="00766FAF">
      <w:pPr>
        <w:jc w:val="center"/>
      </w:pPr>
    </w:p>
    <w:p w14:paraId="4C342D98" w14:textId="77777777" w:rsidR="00766FAF" w:rsidRPr="00693120" w:rsidRDefault="00766FAF">
      <w:pPr>
        <w:jc w:val="center"/>
      </w:pPr>
    </w:p>
    <w:p w14:paraId="08C5F677" w14:textId="77777777" w:rsidR="00766FAF" w:rsidRPr="00693120" w:rsidRDefault="00766FAF">
      <w:pPr>
        <w:jc w:val="center"/>
      </w:pPr>
    </w:p>
    <w:p w14:paraId="2D8CE955" w14:textId="77777777" w:rsidR="00766FAF" w:rsidRPr="00693120" w:rsidRDefault="00766FAF">
      <w:pPr>
        <w:jc w:val="center"/>
      </w:pPr>
    </w:p>
    <w:p w14:paraId="11E01AE7" w14:textId="77777777" w:rsidR="00C87F1F" w:rsidRPr="00693120" w:rsidRDefault="00C87F1F">
      <w:pPr>
        <w:jc w:val="center"/>
      </w:pPr>
    </w:p>
    <w:p w14:paraId="5D74CC29" w14:textId="77777777" w:rsidR="00766FAF" w:rsidRPr="00693120" w:rsidRDefault="00766FAF">
      <w:pPr>
        <w:jc w:val="center"/>
      </w:pPr>
    </w:p>
    <w:p w14:paraId="64C91C3B" w14:textId="77777777" w:rsidR="00766FAF" w:rsidRPr="00693120" w:rsidRDefault="00766FAF">
      <w:pPr>
        <w:jc w:val="center"/>
      </w:pPr>
    </w:p>
    <w:p w14:paraId="124CED63" w14:textId="77777777" w:rsidR="00766FAF" w:rsidRPr="00693120" w:rsidRDefault="00766FAF">
      <w:pPr>
        <w:jc w:val="center"/>
      </w:pPr>
    </w:p>
    <w:p w14:paraId="2C3B9C4C" w14:textId="77777777" w:rsidR="00766FAF" w:rsidRPr="00693120" w:rsidRDefault="00766FAF">
      <w:pPr>
        <w:jc w:val="center"/>
      </w:pPr>
    </w:p>
    <w:p w14:paraId="05E7E555" w14:textId="77777777" w:rsidR="00766FAF" w:rsidRPr="00693120" w:rsidRDefault="00766FAF"/>
    <w:p w14:paraId="2C559990" w14:textId="6E6E34FF" w:rsidR="00766FAF" w:rsidRPr="00693120" w:rsidRDefault="003B0027" w:rsidP="001B36C2">
      <w:pPr>
        <w:spacing w:line="480" w:lineRule="auto"/>
        <w:ind w:firstLineChars="400" w:firstLine="1200"/>
        <w:jc w:val="left"/>
        <w:rPr>
          <w:rFonts w:eastAsia="黑体"/>
          <w:sz w:val="30"/>
        </w:rPr>
      </w:pPr>
      <w:r w:rsidRPr="00693120">
        <w:rPr>
          <w:rFonts w:eastAsia="黑体" w:hint="eastAsia"/>
          <w:sz w:val="30"/>
        </w:rPr>
        <w:t>编制</w:t>
      </w:r>
      <w:r w:rsidR="00766FAF" w:rsidRPr="00693120">
        <w:rPr>
          <w:rFonts w:eastAsia="黑体"/>
          <w:sz w:val="30"/>
        </w:rPr>
        <w:t>单位：</w:t>
      </w:r>
      <w:r w:rsidR="009049CE">
        <w:rPr>
          <w:rFonts w:eastAsia="黑体" w:hint="eastAsia"/>
          <w:sz w:val="30"/>
        </w:rPr>
        <w:t>滦平县水务局</w:t>
      </w:r>
    </w:p>
    <w:p w14:paraId="6AF0FF2E" w14:textId="74C072FC" w:rsidR="00766FAF" w:rsidRPr="00693120" w:rsidRDefault="00766FAF" w:rsidP="001B36C2">
      <w:pPr>
        <w:ind w:firstLineChars="400" w:firstLine="1200"/>
        <w:jc w:val="left"/>
        <w:rPr>
          <w:rFonts w:eastAsia="黑体"/>
          <w:sz w:val="30"/>
        </w:rPr>
      </w:pPr>
      <w:r w:rsidRPr="00693120">
        <w:rPr>
          <w:rFonts w:eastAsia="黑体"/>
          <w:sz w:val="30"/>
        </w:rPr>
        <w:t>完成时间：</w:t>
      </w:r>
      <w:r w:rsidRPr="00693120">
        <w:rPr>
          <w:rFonts w:eastAsia="黑体"/>
          <w:sz w:val="30"/>
        </w:rPr>
        <w:t>20</w:t>
      </w:r>
      <w:r w:rsidR="00DA5D85" w:rsidRPr="00693120">
        <w:rPr>
          <w:rFonts w:eastAsia="黑体" w:hint="eastAsia"/>
          <w:sz w:val="30"/>
        </w:rPr>
        <w:t>2</w:t>
      </w:r>
      <w:r w:rsidR="009049CE">
        <w:rPr>
          <w:rFonts w:eastAsia="黑体"/>
          <w:sz w:val="30"/>
        </w:rPr>
        <w:t>5</w:t>
      </w:r>
      <w:r w:rsidRPr="00693120">
        <w:rPr>
          <w:rFonts w:eastAsia="黑体"/>
          <w:sz w:val="30"/>
        </w:rPr>
        <w:t>年</w:t>
      </w:r>
      <w:r w:rsidR="009049CE">
        <w:rPr>
          <w:rFonts w:eastAsia="黑体"/>
          <w:sz w:val="30"/>
        </w:rPr>
        <w:t>5</w:t>
      </w:r>
      <w:r w:rsidRPr="00693120">
        <w:rPr>
          <w:rFonts w:eastAsia="黑体"/>
          <w:sz w:val="30"/>
        </w:rPr>
        <w:t>月</w:t>
      </w:r>
    </w:p>
    <w:p w14:paraId="3A7A67B2" w14:textId="77777777" w:rsidR="00766FAF" w:rsidRPr="00693120" w:rsidRDefault="00766FAF">
      <w:pPr>
        <w:ind w:firstLineChars="425" w:firstLine="1275"/>
        <w:rPr>
          <w:rFonts w:eastAsia="黑体"/>
          <w:sz w:val="30"/>
        </w:rPr>
      </w:pPr>
    </w:p>
    <w:p w14:paraId="04E8E55E" w14:textId="77777777" w:rsidR="00766FAF" w:rsidRPr="00693120" w:rsidRDefault="00766FAF">
      <w:pPr>
        <w:rPr>
          <w:b/>
          <w:sz w:val="28"/>
        </w:rPr>
      </w:pPr>
    </w:p>
    <w:p w14:paraId="75B4087C" w14:textId="77777777" w:rsidR="00766FAF" w:rsidRPr="00693120" w:rsidRDefault="00766FAF">
      <w:pPr>
        <w:rPr>
          <w:rFonts w:eastAsia="黑体"/>
          <w:b/>
          <w:sz w:val="30"/>
          <w:szCs w:val="28"/>
        </w:rPr>
        <w:sectPr w:rsidR="00766FAF" w:rsidRPr="00693120">
          <w:pgSz w:w="11906" w:h="16838"/>
          <w:pgMar w:top="2007" w:right="1588" w:bottom="1724" w:left="1588" w:header="1418" w:footer="1276" w:gutter="0"/>
          <w:cols w:space="720"/>
          <w:docGrid w:type="linesAndChars" w:linePitch="312"/>
        </w:sectPr>
      </w:pPr>
    </w:p>
    <w:p w14:paraId="16B665E0" w14:textId="77777777" w:rsidR="00766FAF" w:rsidRPr="00693120" w:rsidRDefault="00766FAF">
      <w:pPr>
        <w:pStyle w:val="aff3"/>
        <w:ind w:firstLineChars="0" w:firstLine="0"/>
        <w:jc w:val="center"/>
        <w:rPr>
          <w:rFonts w:eastAsia="黑体"/>
          <w:sz w:val="30"/>
          <w:szCs w:val="30"/>
        </w:rPr>
      </w:pPr>
    </w:p>
    <w:p w14:paraId="6E6EFA58" w14:textId="77777777" w:rsidR="00766FAF" w:rsidRPr="00693120" w:rsidRDefault="00766FAF">
      <w:pPr>
        <w:pStyle w:val="aff3"/>
        <w:ind w:firstLineChars="0" w:firstLine="0"/>
        <w:jc w:val="center"/>
        <w:rPr>
          <w:rFonts w:eastAsia="黑体"/>
          <w:sz w:val="30"/>
          <w:szCs w:val="30"/>
        </w:rPr>
      </w:pPr>
    </w:p>
    <w:p w14:paraId="3286F61C" w14:textId="77777777" w:rsidR="00766FAF" w:rsidRPr="00693120" w:rsidRDefault="00766FAF">
      <w:pPr>
        <w:pStyle w:val="aff3"/>
        <w:ind w:firstLineChars="0" w:firstLine="0"/>
        <w:jc w:val="center"/>
        <w:rPr>
          <w:rFonts w:eastAsia="黑体"/>
          <w:sz w:val="30"/>
          <w:szCs w:val="30"/>
        </w:rPr>
      </w:pPr>
    </w:p>
    <w:p w14:paraId="7E9C58A0" w14:textId="77777777" w:rsidR="00766FAF" w:rsidRPr="00693120" w:rsidRDefault="00766FAF">
      <w:pPr>
        <w:pStyle w:val="aff3"/>
        <w:ind w:firstLineChars="0" w:firstLine="0"/>
        <w:jc w:val="center"/>
        <w:rPr>
          <w:rFonts w:eastAsia="黑体"/>
          <w:sz w:val="30"/>
          <w:szCs w:val="30"/>
        </w:rPr>
      </w:pPr>
    </w:p>
    <w:p w14:paraId="4F00E4C4" w14:textId="77777777" w:rsidR="00766FAF" w:rsidRPr="00693120" w:rsidRDefault="00766FAF">
      <w:pPr>
        <w:pStyle w:val="aff3"/>
        <w:ind w:firstLineChars="0" w:firstLine="0"/>
        <w:jc w:val="center"/>
        <w:rPr>
          <w:rFonts w:eastAsia="黑体"/>
          <w:sz w:val="30"/>
          <w:szCs w:val="30"/>
        </w:rPr>
      </w:pPr>
    </w:p>
    <w:p w14:paraId="705509BE" w14:textId="77777777" w:rsidR="00766FAF" w:rsidRPr="00693120" w:rsidRDefault="00766FAF">
      <w:pPr>
        <w:pStyle w:val="aff3"/>
        <w:ind w:firstLineChars="0" w:firstLine="0"/>
        <w:jc w:val="center"/>
        <w:rPr>
          <w:rFonts w:eastAsia="黑体"/>
          <w:sz w:val="30"/>
          <w:szCs w:val="30"/>
        </w:rPr>
      </w:pPr>
    </w:p>
    <w:p w14:paraId="0963B65D" w14:textId="77777777" w:rsidR="00766FAF" w:rsidRPr="00693120" w:rsidRDefault="00766FAF">
      <w:pPr>
        <w:pStyle w:val="aff3"/>
        <w:ind w:firstLineChars="0" w:firstLine="0"/>
        <w:jc w:val="center"/>
        <w:rPr>
          <w:rFonts w:eastAsia="黑体"/>
          <w:sz w:val="30"/>
          <w:szCs w:val="30"/>
        </w:rPr>
      </w:pPr>
    </w:p>
    <w:p w14:paraId="5157B678" w14:textId="77777777" w:rsidR="00766FAF" w:rsidRPr="00693120" w:rsidRDefault="00766FAF">
      <w:pPr>
        <w:pStyle w:val="aff3"/>
        <w:ind w:firstLineChars="0" w:firstLine="0"/>
        <w:jc w:val="center"/>
        <w:rPr>
          <w:rFonts w:eastAsia="黑体"/>
          <w:sz w:val="30"/>
          <w:szCs w:val="30"/>
        </w:rPr>
      </w:pPr>
    </w:p>
    <w:p w14:paraId="2D000BA3" w14:textId="77777777" w:rsidR="00766FAF" w:rsidRPr="00693120" w:rsidRDefault="00766FAF">
      <w:pPr>
        <w:pStyle w:val="aff3"/>
        <w:ind w:firstLineChars="0" w:firstLine="0"/>
        <w:jc w:val="center"/>
        <w:rPr>
          <w:rFonts w:eastAsia="黑体"/>
          <w:sz w:val="30"/>
          <w:szCs w:val="30"/>
        </w:rPr>
      </w:pPr>
    </w:p>
    <w:p w14:paraId="75CB3139" w14:textId="77777777" w:rsidR="00766FAF" w:rsidRPr="00693120" w:rsidRDefault="00766FAF">
      <w:pPr>
        <w:pStyle w:val="aff3"/>
        <w:ind w:firstLineChars="0" w:firstLine="0"/>
        <w:jc w:val="center"/>
        <w:rPr>
          <w:rFonts w:eastAsia="黑体"/>
          <w:sz w:val="30"/>
          <w:szCs w:val="30"/>
        </w:rPr>
      </w:pPr>
    </w:p>
    <w:p w14:paraId="0F2C3CB7" w14:textId="77777777" w:rsidR="00766FAF" w:rsidRPr="00693120" w:rsidRDefault="00766FAF">
      <w:pPr>
        <w:pStyle w:val="aff3"/>
        <w:ind w:firstLineChars="0" w:firstLine="0"/>
        <w:jc w:val="center"/>
        <w:rPr>
          <w:rFonts w:eastAsia="黑体"/>
          <w:sz w:val="30"/>
          <w:szCs w:val="30"/>
        </w:rPr>
      </w:pPr>
    </w:p>
    <w:p w14:paraId="2F21E643" w14:textId="77777777" w:rsidR="00766FAF" w:rsidRPr="00693120" w:rsidRDefault="00766FAF">
      <w:pPr>
        <w:pStyle w:val="aff3"/>
        <w:ind w:firstLineChars="0" w:firstLine="0"/>
        <w:jc w:val="center"/>
        <w:rPr>
          <w:rFonts w:eastAsia="黑体"/>
          <w:sz w:val="30"/>
          <w:szCs w:val="30"/>
        </w:rPr>
      </w:pPr>
    </w:p>
    <w:p w14:paraId="428B7181" w14:textId="77777777" w:rsidR="00766FAF" w:rsidRPr="00693120" w:rsidRDefault="00766FAF">
      <w:pPr>
        <w:pStyle w:val="aff3"/>
        <w:ind w:firstLineChars="0" w:firstLine="0"/>
        <w:jc w:val="center"/>
        <w:rPr>
          <w:rFonts w:eastAsia="黑体"/>
          <w:sz w:val="30"/>
          <w:szCs w:val="30"/>
        </w:rPr>
      </w:pPr>
    </w:p>
    <w:p w14:paraId="7A8E418B" w14:textId="77777777" w:rsidR="00766FAF" w:rsidRPr="00693120" w:rsidRDefault="00766FAF">
      <w:pPr>
        <w:pStyle w:val="aff3"/>
        <w:ind w:firstLineChars="0" w:firstLine="0"/>
        <w:jc w:val="center"/>
        <w:rPr>
          <w:rFonts w:eastAsia="黑体"/>
          <w:sz w:val="30"/>
          <w:szCs w:val="30"/>
        </w:rPr>
      </w:pPr>
    </w:p>
    <w:p w14:paraId="3E756FFA" w14:textId="77777777" w:rsidR="00766FAF" w:rsidRPr="00693120" w:rsidRDefault="00766FAF">
      <w:pPr>
        <w:pStyle w:val="aff3"/>
        <w:ind w:firstLineChars="0" w:firstLine="0"/>
        <w:jc w:val="center"/>
        <w:rPr>
          <w:rFonts w:eastAsia="黑体"/>
          <w:sz w:val="30"/>
          <w:szCs w:val="30"/>
        </w:rPr>
      </w:pPr>
    </w:p>
    <w:p w14:paraId="3A5594AD" w14:textId="77777777" w:rsidR="00766FAF" w:rsidRPr="00693120" w:rsidRDefault="00766FAF">
      <w:pPr>
        <w:pStyle w:val="aff3"/>
        <w:ind w:firstLineChars="0" w:firstLine="0"/>
        <w:jc w:val="center"/>
        <w:rPr>
          <w:rFonts w:eastAsia="黑体"/>
          <w:sz w:val="30"/>
          <w:szCs w:val="30"/>
        </w:rPr>
      </w:pPr>
    </w:p>
    <w:p w14:paraId="003575F0" w14:textId="77777777" w:rsidR="00766FAF" w:rsidRPr="00693120" w:rsidRDefault="00766FAF">
      <w:pPr>
        <w:pStyle w:val="aff3"/>
        <w:ind w:firstLineChars="0" w:firstLine="0"/>
        <w:jc w:val="center"/>
        <w:rPr>
          <w:rFonts w:eastAsia="黑体"/>
          <w:sz w:val="30"/>
          <w:szCs w:val="30"/>
        </w:rPr>
      </w:pPr>
    </w:p>
    <w:p w14:paraId="1DFA176F" w14:textId="77777777" w:rsidR="00766FAF" w:rsidRPr="00693120" w:rsidRDefault="00766FAF">
      <w:pPr>
        <w:pStyle w:val="aff3"/>
        <w:ind w:firstLineChars="0" w:firstLine="0"/>
        <w:jc w:val="center"/>
        <w:rPr>
          <w:rFonts w:eastAsia="黑体"/>
          <w:sz w:val="30"/>
          <w:szCs w:val="30"/>
        </w:rPr>
      </w:pPr>
    </w:p>
    <w:p w14:paraId="1E61CD5A" w14:textId="77777777" w:rsidR="00766FAF" w:rsidRPr="00693120" w:rsidRDefault="00766FAF">
      <w:pPr>
        <w:pStyle w:val="aff3"/>
        <w:ind w:firstLineChars="0" w:firstLine="0"/>
        <w:jc w:val="center"/>
        <w:rPr>
          <w:rFonts w:eastAsia="黑体"/>
          <w:sz w:val="30"/>
          <w:szCs w:val="30"/>
        </w:rPr>
      </w:pPr>
    </w:p>
    <w:p w14:paraId="290FB742" w14:textId="77777777" w:rsidR="00766FAF" w:rsidRPr="00693120" w:rsidRDefault="00766FAF">
      <w:pPr>
        <w:pStyle w:val="aff3"/>
        <w:ind w:firstLineChars="0" w:firstLine="0"/>
        <w:jc w:val="center"/>
        <w:rPr>
          <w:rFonts w:eastAsia="黑体"/>
          <w:sz w:val="30"/>
          <w:szCs w:val="30"/>
        </w:rPr>
      </w:pPr>
    </w:p>
    <w:p w14:paraId="5AF63657" w14:textId="77777777" w:rsidR="00766FAF" w:rsidRPr="00693120" w:rsidRDefault="00766FAF">
      <w:pPr>
        <w:pStyle w:val="aff3"/>
        <w:ind w:firstLineChars="0" w:firstLine="0"/>
        <w:jc w:val="center"/>
        <w:rPr>
          <w:rFonts w:eastAsia="黑体"/>
          <w:sz w:val="30"/>
          <w:szCs w:val="30"/>
        </w:rPr>
      </w:pPr>
    </w:p>
    <w:p w14:paraId="328F9FDE" w14:textId="77777777" w:rsidR="00766FAF" w:rsidRPr="001B36C2" w:rsidRDefault="00766FAF" w:rsidP="001B36C2">
      <w:pPr>
        <w:pStyle w:val="aff3"/>
        <w:spacing w:line="480" w:lineRule="auto"/>
        <w:ind w:firstLineChars="0" w:firstLine="0"/>
        <w:jc w:val="center"/>
        <w:rPr>
          <w:rFonts w:eastAsia="黑体"/>
          <w:sz w:val="36"/>
          <w:szCs w:val="36"/>
        </w:rPr>
      </w:pPr>
      <w:r w:rsidRPr="001B36C2">
        <w:rPr>
          <w:rFonts w:eastAsia="黑体"/>
          <w:sz w:val="36"/>
          <w:szCs w:val="36"/>
        </w:rPr>
        <w:lastRenderedPageBreak/>
        <w:t>目录</w:t>
      </w:r>
    </w:p>
    <w:p w14:paraId="5E1F78D7" w14:textId="3C9E9B01" w:rsidR="00A1587B" w:rsidRPr="00A1587B" w:rsidRDefault="00766FAF">
      <w:pPr>
        <w:pStyle w:val="TOC1"/>
        <w:tabs>
          <w:tab w:val="right" w:leader="dot" w:pos="8302"/>
        </w:tabs>
        <w:rPr>
          <w:rFonts w:asciiTheme="minorHAnsi" w:eastAsiaTheme="minorEastAsia" w:hAnsiTheme="minorHAnsi" w:cstheme="minorBidi"/>
          <w:noProof/>
          <w:sz w:val="28"/>
          <w:szCs w:val="28"/>
        </w:rPr>
      </w:pPr>
      <w:r w:rsidRPr="00A1587B">
        <w:rPr>
          <w:sz w:val="28"/>
          <w:szCs w:val="28"/>
        </w:rPr>
        <w:fldChar w:fldCharType="begin"/>
      </w:r>
      <w:r w:rsidRPr="00A1587B">
        <w:rPr>
          <w:rStyle w:val="af6"/>
          <w:color w:val="auto"/>
          <w:sz w:val="28"/>
          <w:szCs w:val="28"/>
        </w:rPr>
        <w:instrText xml:space="preserve"> TOC \o "1-2" \h \z \u </w:instrText>
      </w:r>
      <w:r w:rsidRPr="00A1587B">
        <w:rPr>
          <w:sz w:val="28"/>
          <w:szCs w:val="28"/>
        </w:rPr>
        <w:fldChar w:fldCharType="separate"/>
      </w:r>
      <w:hyperlink w:anchor="_Toc198710326" w:history="1">
        <w:r w:rsidR="00A1587B" w:rsidRPr="00A1587B">
          <w:rPr>
            <w:rStyle w:val="af6"/>
            <w:rFonts w:eastAsia="黑体"/>
            <w:noProof/>
            <w:sz w:val="28"/>
            <w:szCs w:val="28"/>
          </w:rPr>
          <w:t>1</w:t>
        </w:r>
        <w:r w:rsidR="00A1587B" w:rsidRPr="00A1587B">
          <w:rPr>
            <w:rStyle w:val="af6"/>
            <w:rFonts w:eastAsia="黑体"/>
            <w:noProof/>
            <w:sz w:val="28"/>
            <w:szCs w:val="28"/>
          </w:rPr>
          <w:t>概述</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_Toc198710326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1</w:t>
        </w:r>
        <w:r w:rsidR="00A1587B" w:rsidRPr="00A1587B">
          <w:rPr>
            <w:noProof/>
            <w:webHidden/>
            <w:sz w:val="28"/>
            <w:szCs w:val="28"/>
          </w:rPr>
          <w:fldChar w:fldCharType="end"/>
        </w:r>
      </w:hyperlink>
    </w:p>
    <w:p w14:paraId="786BB4BB" w14:textId="0CD6872C" w:rsidR="00A1587B" w:rsidRPr="00A1587B" w:rsidRDefault="00D332BA">
      <w:pPr>
        <w:pStyle w:val="TOC1"/>
        <w:tabs>
          <w:tab w:val="right" w:leader="dot" w:pos="8302"/>
        </w:tabs>
        <w:rPr>
          <w:rFonts w:asciiTheme="minorHAnsi" w:eastAsiaTheme="minorEastAsia" w:hAnsiTheme="minorHAnsi" w:cstheme="minorBidi"/>
          <w:noProof/>
          <w:sz w:val="28"/>
          <w:szCs w:val="28"/>
        </w:rPr>
      </w:pPr>
      <w:hyperlink w:anchor="_Toc198710327" w:history="1">
        <w:r w:rsidR="00A1587B" w:rsidRPr="00A1587B">
          <w:rPr>
            <w:rStyle w:val="af6"/>
            <w:rFonts w:eastAsia="黑体"/>
            <w:noProof/>
            <w:sz w:val="28"/>
            <w:szCs w:val="28"/>
          </w:rPr>
          <w:t>2</w:t>
        </w:r>
        <w:r w:rsidR="00A1587B" w:rsidRPr="00A1587B">
          <w:rPr>
            <w:rStyle w:val="af6"/>
            <w:rFonts w:eastAsia="黑体"/>
            <w:noProof/>
            <w:sz w:val="28"/>
            <w:szCs w:val="28"/>
          </w:rPr>
          <w:t>首次环境影响评价信息公开情况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_Toc198710327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2</w:t>
        </w:r>
        <w:r w:rsidR="00A1587B" w:rsidRPr="00A1587B">
          <w:rPr>
            <w:noProof/>
            <w:webHidden/>
            <w:sz w:val="28"/>
            <w:szCs w:val="28"/>
          </w:rPr>
          <w:fldChar w:fldCharType="end"/>
        </w:r>
      </w:hyperlink>
    </w:p>
    <w:p w14:paraId="570167F6" w14:textId="61C612CE"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28" w:history="1">
        <w:r w:rsidR="00A1587B" w:rsidRPr="00A1587B">
          <w:rPr>
            <w:rStyle w:val="af6"/>
            <w:noProof/>
            <w:kern w:val="0"/>
            <w:sz w:val="28"/>
            <w:szCs w:val="28"/>
          </w:rPr>
          <w:t>2.1</w:t>
        </w:r>
        <w:r w:rsidR="00A1587B" w:rsidRPr="00A1587B">
          <w:rPr>
            <w:rStyle w:val="af6"/>
            <w:noProof/>
            <w:kern w:val="0"/>
            <w:sz w:val="28"/>
            <w:szCs w:val="28"/>
          </w:rPr>
          <w:t>公开内容及日期</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_Toc198710328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2</w:t>
        </w:r>
        <w:r w:rsidR="00A1587B" w:rsidRPr="00A1587B">
          <w:rPr>
            <w:noProof/>
            <w:webHidden/>
            <w:sz w:val="28"/>
            <w:szCs w:val="28"/>
          </w:rPr>
          <w:fldChar w:fldCharType="end"/>
        </w:r>
      </w:hyperlink>
    </w:p>
    <w:p w14:paraId="6BFE3649" w14:textId="7826A3D9"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29" w:history="1">
        <w:r w:rsidR="00A1587B" w:rsidRPr="00A1587B">
          <w:rPr>
            <w:rStyle w:val="af6"/>
            <w:noProof/>
            <w:kern w:val="0"/>
            <w:sz w:val="28"/>
            <w:szCs w:val="28"/>
          </w:rPr>
          <w:t>2.2</w:t>
        </w:r>
        <w:r w:rsidR="00A1587B" w:rsidRPr="00A1587B">
          <w:rPr>
            <w:rStyle w:val="af6"/>
            <w:noProof/>
            <w:kern w:val="0"/>
            <w:sz w:val="28"/>
            <w:szCs w:val="28"/>
          </w:rPr>
          <w:t>公开方式</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_Toc198710329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2</w:t>
        </w:r>
        <w:r w:rsidR="00A1587B" w:rsidRPr="00A1587B">
          <w:rPr>
            <w:noProof/>
            <w:webHidden/>
            <w:sz w:val="28"/>
            <w:szCs w:val="28"/>
          </w:rPr>
          <w:fldChar w:fldCharType="end"/>
        </w:r>
      </w:hyperlink>
    </w:p>
    <w:p w14:paraId="12757A45" w14:textId="32155F3F"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0" w:history="1">
        <w:r w:rsidR="00A1587B" w:rsidRPr="00A1587B">
          <w:rPr>
            <w:rStyle w:val="af6"/>
            <w:noProof/>
            <w:kern w:val="0"/>
            <w:sz w:val="28"/>
            <w:szCs w:val="28"/>
          </w:rPr>
          <w:t>2.3</w:t>
        </w:r>
        <w:r w:rsidR="00A1587B" w:rsidRPr="00A1587B">
          <w:rPr>
            <w:rStyle w:val="af6"/>
            <w:noProof/>
            <w:kern w:val="0"/>
            <w:sz w:val="28"/>
            <w:szCs w:val="28"/>
          </w:rPr>
          <w:t>公众意见情况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_Toc198710330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3</w:t>
        </w:r>
        <w:r w:rsidR="00A1587B" w:rsidRPr="00A1587B">
          <w:rPr>
            <w:noProof/>
            <w:webHidden/>
            <w:sz w:val="28"/>
            <w:szCs w:val="28"/>
          </w:rPr>
          <w:fldChar w:fldCharType="end"/>
        </w:r>
      </w:hyperlink>
    </w:p>
    <w:p w14:paraId="3FE06456" w14:textId="41C28235" w:rsidR="00A1587B" w:rsidRPr="00A1587B" w:rsidRDefault="00D332BA">
      <w:pPr>
        <w:pStyle w:val="TOC1"/>
        <w:tabs>
          <w:tab w:val="right" w:leader="dot" w:pos="8302"/>
        </w:tabs>
        <w:rPr>
          <w:rFonts w:asciiTheme="minorHAnsi" w:eastAsiaTheme="minorEastAsia" w:hAnsiTheme="minorHAnsi" w:cstheme="minorBidi"/>
          <w:noProof/>
          <w:sz w:val="28"/>
          <w:szCs w:val="28"/>
        </w:rPr>
      </w:pPr>
      <w:hyperlink w:anchor="_Toc198710331" w:history="1">
        <w:r w:rsidR="00A1587B" w:rsidRPr="00A1587B">
          <w:rPr>
            <w:rStyle w:val="af6"/>
            <w:rFonts w:eastAsia="黑体"/>
            <w:noProof/>
            <w:sz w:val="28"/>
            <w:szCs w:val="28"/>
          </w:rPr>
          <w:t>3</w:t>
        </w:r>
        <w:r w:rsidR="00A1587B" w:rsidRPr="00A1587B">
          <w:rPr>
            <w:rStyle w:val="af6"/>
            <w:rFonts w:eastAsia="黑体"/>
            <w:noProof/>
            <w:sz w:val="28"/>
            <w:szCs w:val="28"/>
          </w:rPr>
          <w:t>征求意见稿公示情况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_Toc198710331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4</w:t>
        </w:r>
        <w:r w:rsidR="00A1587B" w:rsidRPr="00A1587B">
          <w:rPr>
            <w:noProof/>
            <w:webHidden/>
            <w:sz w:val="28"/>
            <w:szCs w:val="28"/>
          </w:rPr>
          <w:fldChar w:fldCharType="end"/>
        </w:r>
      </w:hyperlink>
    </w:p>
    <w:p w14:paraId="1E7604B8" w14:textId="37694BAA"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2" w:history="1">
        <w:r w:rsidR="00A1587B" w:rsidRPr="00A1587B">
          <w:rPr>
            <w:rStyle w:val="af6"/>
            <w:noProof/>
            <w:kern w:val="0"/>
            <w:sz w:val="28"/>
            <w:szCs w:val="28"/>
          </w:rPr>
          <w:t>3.1</w:t>
        </w:r>
        <w:r w:rsidR="00A1587B" w:rsidRPr="00A1587B">
          <w:rPr>
            <w:rStyle w:val="af6"/>
            <w:noProof/>
            <w:kern w:val="0"/>
            <w:sz w:val="28"/>
            <w:szCs w:val="28"/>
          </w:rPr>
          <w:t>公开内容及时限</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_Toc198710332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4</w:t>
        </w:r>
        <w:r w:rsidR="00A1587B" w:rsidRPr="00A1587B">
          <w:rPr>
            <w:noProof/>
            <w:webHidden/>
            <w:sz w:val="28"/>
            <w:szCs w:val="28"/>
          </w:rPr>
          <w:fldChar w:fldCharType="end"/>
        </w:r>
      </w:hyperlink>
    </w:p>
    <w:p w14:paraId="309FD9A4" w14:textId="4DCDC5EF"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3" w:history="1">
        <w:r w:rsidR="00A1587B" w:rsidRPr="00A1587B">
          <w:rPr>
            <w:rStyle w:val="af6"/>
            <w:noProof/>
            <w:kern w:val="0"/>
            <w:sz w:val="28"/>
            <w:szCs w:val="28"/>
          </w:rPr>
          <w:t>3.2</w:t>
        </w:r>
        <w:r w:rsidR="00A1587B" w:rsidRPr="00A1587B">
          <w:rPr>
            <w:rStyle w:val="af6"/>
            <w:noProof/>
            <w:kern w:val="0"/>
            <w:sz w:val="28"/>
            <w:szCs w:val="28"/>
          </w:rPr>
          <w:t>公示方式</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_Toc198710333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4</w:t>
        </w:r>
        <w:r w:rsidR="00A1587B" w:rsidRPr="00A1587B">
          <w:rPr>
            <w:noProof/>
            <w:webHidden/>
            <w:sz w:val="28"/>
            <w:szCs w:val="28"/>
          </w:rPr>
          <w:fldChar w:fldCharType="end"/>
        </w:r>
      </w:hyperlink>
    </w:p>
    <w:p w14:paraId="7F6D3766" w14:textId="715536A0"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4" w:history="1">
        <w:r w:rsidR="00A1587B" w:rsidRPr="00A1587B">
          <w:rPr>
            <w:rStyle w:val="af6"/>
            <w:noProof/>
            <w:kern w:val="0"/>
            <w:sz w:val="28"/>
            <w:szCs w:val="28"/>
          </w:rPr>
          <w:t>3.3</w:t>
        </w:r>
        <w:r w:rsidR="00A1587B" w:rsidRPr="00A1587B">
          <w:rPr>
            <w:rStyle w:val="af6"/>
            <w:noProof/>
            <w:kern w:val="0"/>
            <w:sz w:val="28"/>
            <w:szCs w:val="28"/>
          </w:rPr>
          <w:t>查阅情况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_Toc198710334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7</w:t>
        </w:r>
        <w:r w:rsidR="00A1587B" w:rsidRPr="00A1587B">
          <w:rPr>
            <w:noProof/>
            <w:webHidden/>
            <w:sz w:val="28"/>
            <w:szCs w:val="28"/>
          </w:rPr>
          <w:fldChar w:fldCharType="end"/>
        </w:r>
      </w:hyperlink>
    </w:p>
    <w:p w14:paraId="1BF3478E" w14:textId="470E6A34"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5" w:history="1">
        <w:r w:rsidR="00A1587B" w:rsidRPr="00A1587B">
          <w:rPr>
            <w:rStyle w:val="af6"/>
            <w:noProof/>
            <w:sz w:val="28"/>
            <w:szCs w:val="28"/>
          </w:rPr>
          <w:t>3.4</w:t>
        </w:r>
        <w:r w:rsidR="00A1587B" w:rsidRPr="00A1587B">
          <w:rPr>
            <w:rStyle w:val="af6"/>
            <w:noProof/>
            <w:sz w:val="28"/>
            <w:szCs w:val="28"/>
          </w:rPr>
          <w:t>公众提出意见情况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_Toc198710335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7</w:t>
        </w:r>
        <w:r w:rsidR="00A1587B" w:rsidRPr="00A1587B">
          <w:rPr>
            <w:noProof/>
            <w:webHidden/>
            <w:sz w:val="28"/>
            <w:szCs w:val="28"/>
          </w:rPr>
          <w:fldChar w:fldCharType="end"/>
        </w:r>
      </w:hyperlink>
    </w:p>
    <w:p w14:paraId="5F0CE408" w14:textId="7406F9C1" w:rsidR="00A1587B" w:rsidRPr="00A1587B" w:rsidRDefault="00D332BA">
      <w:pPr>
        <w:pStyle w:val="TOC1"/>
        <w:tabs>
          <w:tab w:val="right" w:leader="dot" w:pos="8302"/>
        </w:tabs>
        <w:rPr>
          <w:rFonts w:asciiTheme="minorHAnsi" w:eastAsiaTheme="minorEastAsia" w:hAnsiTheme="minorHAnsi" w:cstheme="minorBidi"/>
          <w:noProof/>
          <w:sz w:val="28"/>
          <w:szCs w:val="28"/>
        </w:rPr>
      </w:pPr>
      <w:hyperlink w:anchor="_Toc198710336" w:history="1">
        <w:r w:rsidR="00A1587B" w:rsidRPr="00A1587B">
          <w:rPr>
            <w:rStyle w:val="af6"/>
            <w:rFonts w:eastAsia="黑体"/>
            <w:noProof/>
            <w:sz w:val="28"/>
            <w:szCs w:val="28"/>
          </w:rPr>
          <w:t>4</w:t>
        </w:r>
        <w:r w:rsidR="00A1587B" w:rsidRPr="00A1587B">
          <w:rPr>
            <w:rStyle w:val="af6"/>
            <w:rFonts w:eastAsia="黑体"/>
            <w:noProof/>
            <w:sz w:val="28"/>
            <w:szCs w:val="28"/>
          </w:rPr>
          <w:t>其他公众参与情况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_Toc198710336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9</w:t>
        </w:r>
        <w:r w:rsidR="00A1587B" w:rsidRPr="00A1587B">
          <w:rPr>
            <w:noProof/>
            <w:webHidden/>
            <w:sz w:val="28"/>
            <w:szCs w:val="28"/>
          </w:rPr>
          <w:fldChar w:fldCharType="end"/>
        </w:r>
      </w:hyperlink>
    </w:p>
    <w:p w14:paraId="0C94F1C2" w14:textId="299ABCBB"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7" w:history="1">
        <w:r w:rsidR="00A1587B" w:rsidRPr="00A1587B">
          <w:rPr>
            <w:rStyle w:val="af6"/>
            <w:noProof/>
            <w:kern w:val="0"/>
            <w:sz w:val="28"/>
            <w:szCs w:val="28"/>
          </w:rPr>
          <w:t>4.1</w:t>
        </w:r>
        <w:r w:rsidR="00A1587B" w:rsidRPr="00A1587B">
          <w:rPr>
            <w:rStyle w:val="af6"/>
            <w:noProof/>
            <w:kern w:val="0"/>
            <w:sz w:val="28"/>
            <w:szCs w:val="28"/>
          </w:rPr>
          <w:t>公众座谈会、听证会、专家论证会等情况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_Toc198710337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9</w:t>
        </w:r>
        <w:r w:rsidR="00A1587B" w:rsidRPr="00A1587B">
          <w:rPr>
            <w:noProof/>
            <w:webHidden/>
            <w:sz w:val="28"/>
            <w:szCs w:val="28"/>
          </w:rPr>
          <w:fldChar w:fldCharType="end"/>
        </w:r>
      </w:hyperlink>
    </w:p>
    <w:p w14:paraId="490B53B4" w14:textId="470DA3E9"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8" w:history="1">
        <w:r w:rsidR="00A1587B" w:rsidRPr="00A1587B">
          <w:rPr>
            <w:rStyle w:val="af6"/>
            <w:noProof/>
            <w:kern w:val="0"/>
            <w:sz w:val="28"/>
            <w:szCs w:val="28"/>
          </w:rPr>
          <w:t>4.2</w:t>
        </w:r>
        <w:r w:rsidR="00A1587B" w:rsidRPr="00A1587B">
          <w:rPr>
            <w:rStyle w:val="af6"/>
            <w:noProof/>
            <w:kern w:val="0"/>
            <w:sz w:val="28"/>
            <w:szCs w:val="28"/>
          </w:rPr>
          <w:t>其他公众参与情况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_Toc198710338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9</w:t>
        </w:r>
        <w:r w:rsidR="00A1587B" w:rsidRPr="00A1587B">
          <w:rPr>
            <w:noProof/>
            <w:webHidden/>
            <w:sz w:val="28"/>
            <w:szCs w:val="28"/>
          </w:rPr>
          <w:fldChar w:fldCharType="end"/>
        </w:r>
      </w:hyperlink>
    </w:p>
    <w:p w14:paraId="5296EB05" w14:textId="6FD976AB"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39" w:history="1">
        <w:r w:rsidR="00A1587B" w:rsidRPr="00A1587B">
          <w:rPr>
            <w:rStyle w:val="af6"/>
            <w:noProof/>
            <w:kern w:val="0"/>
            <w:sz w:val="28"/>
            <w:szCs w:val="28"/>
          </w:rPr>
          <w:t>4.3</w:t>
        </w:r>
        <w:r w:rsidR="00A1587B" w:rsidRPr="00A1587B">
          <w:rPr>
            <w:rStyle w:val="af6"/>
            <w:noProof/>
            <w:kern w:val="0"/>
            <w:sz w:val="28"/>
            <w:szCs w:val="28"/>
          </w:rPr>
          <w:t>宣传科普情况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_Toc198710339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9</w:t>
        </w:r>
        <w:r w:rsidR="00A1587B" w:rsidRPr="00A1587B">
          <w:rPr>
            <w:noProof/>
            <w:webHidden/>
            <w:sz w:val="28"/>
            <w:szCs w:val="28"/>
          </w:rPr>
          <w:fldChar w:fldCharType="end"/>
        </w:r>
      </w:hyperlink>
    </w:p>
    <w:p w14:paraId="02C2F55D" w14:textId="53FB5396" w:rsidR="00A1587B" w:rsidRPr="00A1587B" w:rsidRDefault="00D332BA">
      <w:pPr>
        <w:pStyle w:val="TOC1"/>
        <w:tabs>
          <w:tab w:val="right" w:leader="dot" w:pos="8302"/>
        </w:tabs>
        <w:rPr>
          <w:rFonts w:asciiTheme="minorHAnsi" w:eastAsiaTheme="minorEastAsia" w:hAnsiTheme="minorHAnsi" w:cstheme="minorBidi"/>
          <w:noProof/>
          <w:sz w:val="28"/>
          <w:szCs w:val="28"/>
        </w:rPr>
      </w:pPr>
      <w:hyperlink w:anchor="_Toc198710340" w:history="1">
        <w:r w:rsidR="00A1587B" w:rsidRPr="00A1587B">
          <w:rPr>
            <w:rStyle w:val="af6"/>
            <w:rFonts w:eastAsia="黑体"/>
            <w:noProof/>
            <w:sz w:val="28"/>
            <w:szCs w:val="28"/>
          </w:rPr>
          <w:t>5</w:t>
        </w:r>
        <w:r w:rsidR="00A1587B" w:rsidRPr="00A1587B">
          <w:rPr>
            <w:rStyle w:val="af6"/>
            <w:rFonts w:eastAsia="黑体"/>
            <w:noProof/>
            <w:sz w:val="28"/>
            <w:szCs w:val="28"/>
          </w:rPr>
          <w:t>公众意见处理情况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_Toc198710340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10</w:t>
        </w:r>
        <w:r w:rsidR="00A1587B" w:rsidRPr="00A1587B">
          <w:rPr>
            <w:noProof/>
            <w:webHidden/>
            <w:sz w:val="28"/>
            <w:szCs w:val="28"/>
          </w:rPr>
          <w:fldChar w:fldCharType="end"/>
        </w:r>
      </w:hyperlink>
    </w:p>
    <w:p w14:paraId="0C4B9C66" w14:textId="71F0DE79" w:rsidR="00A1587B" w:rsidRPr="00A1587B" w:rsidRDefault="00D332BA">
      <w:pPr>
        <w:pStyle w:val="TOC1"/>
        <w:tabs>
          <w:tab w:val="right" w:leader="dot" w:pos="8302"/>
        </w:tabs>
        <w:rPr>
          <w:rFonts w:asciiTheme="minorHAnsi" w:eastAsiaTheme="minorEastAsia" w:hAnsiTheme="minorHAnsi" w:cstheme="minorBidi"/>
          <w:noProof/>
          <w:sz w:val="28"/>
          <w:szCs w:val="28"/>
        </w:rPr>
      </w:pPr>
      <w:hyperlink w:anchor="_Toc198710341" w:history="1">
        <w:r w:rsidR="00A1587B" w:rsidRPr="00A1587B">
          <w:rPr>
            <w:rStyle w:val="af6"/>
            <w:rFonts w:eastAsia="黑体"/>
            <w:noProof/>
            <w:sz w:val="28"/>
            <w:szCs w:val="28"/>
          </w:rPr>
          <w:t>6</w:t>
        </w:r>
        <w:r w:rsidR="00A1587B" w:rsidRPr="00A1587B">
          <w:rPr>
            <w:rStyle w:val="af6"/>
            <w:rFonts w:eastAsia="黑体"/>
            <w:noProof/>
            <w:sz w:val="28"/>
            <w:szCs w:val="28"/>
          </w:rPr>
          <w:t>报批前公开情况</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_Toc198710341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11</w:t>
        </w:r>
        <w:r w:rsidR="00A1587B" w:rsidRPr="00A1587B">
          <w:rPr>
            <w:noProof/>
            <w:webHidden/>
            <w:sz w:val="28"/>
            <w:szCs w:val="28"/>
          </w:rPr>
          <w:fldChar w:fldCharType="end"/>
        </w:r>
      </w:hyperlink>
    </w:p>
    <w:p w14:paraId="4BBB9D98" w14:textId="5825D2E4"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42" w:history="1">
        <w:r w:rsidR="00A1587B" w:rsidRPr="00A1587B">
          <w:rPr>
            <w:rStyle w:val="af6"/>
            <w:noProof/>
            <w:kern w:val="0"/>
            <w:sz w:val="28"/>
            <w:szCs w:val="28"/>
          </w:rPr>
          <w:t>6.1</w:t>
        </w:r>
        <w:r w:rsidR="00A1587B" w:rsidRPr="00A1587B">
          <w:rPr>
            <w:rStyle w:val="af6"/>
            <w:noProof/>
            <w:kern w:val="0"/>
            <w:sz w:val="28"/>
            <w:szCs w:val="28"/>
          </w:rPr>
          <w:t>公开内容及日期</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_Toc198710342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11</w:t>
        </w:r>
        <w:r w:rsidR="00A1587B" w:rsidRPr="00A1587B">
          <w:rPr>
            <w:noProof/>
            <w:webHidden/>
            <w:sz w:val="28"/>
            <w:szCs w:val="28"/>
          </w:rPr>
          <w:fldChar w:fldCharType="end"/>
        </w:r>
      </w:hyperlink>
    </w:p>
    <w:p w14:paraId="7799A4F3" w14:textId="6D8AB3C4" w:rsidR="00A1587B" w:rsidRPr="00A1587B" w:rsidRDefault="00D332BA">
      <w:pPr>
        <w:pStyle w:val="TOC20"/>
        <w:tabs>
          <w:tab w:val="right" w:leader="dot" w:pos="8302"/>
        </w:tabs>
        <w:rPr>
          <w:rFonts w:asciiTheme="minorHAnsi" w:eastAsiaTheme="minorEastAsia" w:hAnsiTheme="minorHAnsi" w:cstheme="minorBidi"/>
          <w:noProof/>
          <w:sz w:val="28"/>
          <w:szCs w:val="28"/>
        </w:rPr>
      </w:pPr>
      <w:hyperlink w:anchor="_Toc198710343" w:history="1">
        <w:r w:rsidR="00A1587B" w:rsidRPr="00A1587B">
          <w:rPr>
            <w:rStyle w:val="af6"/>
            <w:noProof/>
            <w:kern w:val="0"/>
            <w:sz w:val="28"/>
            <w:szCs w:val="28"/>
          </w:rPr>
          <w:t>6.2</w:t>
        </w:r>
        <w:r w:rsidR="00A1587B" w:rsidRPr="00A1587B">
          <w:rPr>
            <w:rStyle w:val="af6"/>
            <w:noProof/>
            <w:kern w:val="0"/>
            <w:sz w:val="28"/>
            <w:szCs w:val="28"/>
          </w:rPr>
          <w:t>公示方式</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_Toc198710343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11</w:t>
        </w:r>
        <w:r w:rsidR="00A1587B" w:rsidRPr="00A1587B">
          <w:rPr>
            <w:noProof/>
            <w:webHidden/>
            <w:sz w:val="28"/>
            <w:szCs w:val="28"/>
          </w:rPr>
          <w:fldChar w:fldCharType="end"/>
        </w:r>
      </w:hyperlink>
    </w:p>
    <w:p w14:paraId="5C59FFE7" w14:textId="33F6CA2D" w:rsidR="00A1587B" w:rsidRPr="00A1587B" w:rsidRDefault="00D332BA">
      <w:pPr>
        <w:pStyle w:val="TOC1"/>
        <w:tabs>
          <w:tab w:val="right" w:leader="dot" w:pos="8302"/>
        </w:tabs>
        <w:rPr>
          <w:rFonts w:asciiTheme="minorHAnsi" w:eastAsiaTheme="minorEastAsia" w:hAnsiTheme="minorHAnsi" w:cstheme="minorBidi"/>
          <w:noProof/>
          <w:sz w:val="28"/>
          <w:szCs w:val="28"/>
        </w:rPr>
      </w:pPr>
      <w:hyperlink w:anchor="_Toc198710344" w:history="1">
        <w:r w:rsidR="00A1587B" w:rsidRPr="00A1587B">
          <w:rPr>
            <w:rStyle w:val="af6"/>
            <w:rFonts w:eastAsia="黑体"/>
            <w:noProof/>
            <w:sz w:val="28"/>
            <w:szCs w:val="28"/>
          </w:rPr>
          <w:t>7</w:t>
        </w:r>
        <w:r w:rsidR="00A1587B" w:rsidRPr="00A1587B">
          <w:rPr>
            <w:rStyle w:val="af6"/>
            <w:rFonts w:eastAsia="黑体"/>
            <w:noProof/>
            <w:sz w:val="28"/>
            <w:szCs w:val="28"/>
          </w:rPr>
          <w:t>诚信承诺</w:t>
        </w:r>
        <w:r w:rsidR="00A1587B" w:rsidRPr="00A1587B">
          <w:rPr>
            <w:noProof/>
            <w:webHidden/>
            <w:sz w:val="28"/>
            <w:szCs w:val="28"/>
          </w:rPr>
          <w:tab/>
        </w:r>
        <w:r w:rsidR="00A1587B" w:rsidRPr="00A1587B">
          <w:rPr>
            <w:noProof/>
            <w:webHidden/>
            <w:sz w:val="28"/>
            <w:szCs w:val="28"/>
          </w:rPr>
          <w:fldChar w:fldCharType="begin"/>
        </w:r>
        <w:r w:rsidR="00A1587B" w:rsidRPr="00A1587B">
          <w:rPr>
            <w:noProof/>
            <w:webHidden/>
            <w:sz w:val="28"/>
            <w:szCs w:val="28"/>
          </w:rPr>
          <w:instrText xml:space="preserve"> PAGEREF _Toc198710344 \h </w:instrText>
        </w:r>
        <w:r w:rsidR="00A1587B" w:rsidRPr="00A1587B">
          <w:rPr>
            <w:noProof/>
            <w:webHidden/>
            <w:sz w:val="28"/>
            <w:szCs w:val="28"/>
          </w:rPr>
        </w:r>
        <w:r w:rsidR="00A1587B" w:rsidRPr="00A1587B">
          <w:rPr>
            <w:noProof/>
            <w:webHidden/>
            <w:sz w:val="28"/>
            <w:szCs w:val="28"/>
          </w:rPr>
          <w:fldChar w:fldCharType="separate"/>
        </w:r>
        <w:r w:rsidR="00A1587B" w:rsidRPr="00A1587B">
          <w:rPr>
            <w:noProof/>
            <w:webHidden/>
            <w:sz w:val="28"/>
            <w:szCs w:val="28"/>
          </w:rPr>
          <w:t>12</w:t>
        </w:r>
        <w:r w:rsidR="00A1587B" w:rsidRPr="00A1587B">
          <w:rPr>
            <w:noProof/>
            <w:webHidden/>
            <w:sz w:val="28"/>
            <w:szCs w:val="28"/>
          </w:rPr>
          <w:fldChar w:fldCharType="end"/>
        </w:r>
      </w:hyperlink>
    </w:p>
    <w:p w14:paraId="27C61F28" w14:textId="03BB240D" w:rsidR="00766FAF" w:rsidRPr="00693120" w:rsidRDefault="00766FAF" w:rsidP="001B36C2">
      <w:pPr>
        <w:snapToGrid w:val="0"/>
        <w:spacing w:line="480" w:lineRule="auto"/>
        <w:contextualSpacing/>
        <w:rPr>
          <w:rStyle w:val="af6"/>
          <w:color w:val="auto"/>
          <w:sz w:val="32"/>
        </w:rPr>
      </w:pPr>
      <w:r w:rsidRPr="00A1587B">
        <w:rPr>
          <w:sz w:val="28"/>
          <w:szCs w:val="28"/>
        </w:rPr>
        <w:fldChar w:fldCharType="end"/>
      </w:r>
    </w:p>
    <w:p w14:paraId="76A5F7C7" w14:textId="77777777" w:rsidR="00766FAF" w:rsidRPr="00693120" w:rsidRDefault="00766FAF">
      <w:pPr>
        <w:spacing w:line="360" w:lineRule="auto"/>
        <w:rPr>
          <w:rStyle w:val="af6"/>
          <w:color w:val="auto"/>
          <w:sz w:val="32"/>
        </w:rPr>
      </w:pPr>
    </w:p>
    <w:p w14:paraId="581F7A9D" w14:textId="77777777" w:rsidR="00766FAF" w:rsidRPr="00693120" w:rsidRDefault="00766FAF">
      <w:pPr>
        <w:spacing w:line="360" w:lineRule="auto"/>
        <w:rPr>
          <w:rStyle w:val="af6"/>
          <w:color w:val="auto"/>
          <w:sz w:val="24"/>
        </w:rPr>
      </w:pPr>
    </w:p>
    <w:p w14:paraId="4AAFB379" w14:textId="77777777" w:rsidR="00766FAF" w:rsidRPr="00693120" w:rsidRDefault="00766FAF">
      <w:pPr>
        <w:spacing w:line="360" w:lineRule="auto"/>
        <w:rPr>
          <w:rStyle w:val="af6"/>
          <w:color w:val="auto"/>
          <w:sz w:val="24"/>
        </w:rPr>
      </w:pPr>
    </w:p>
    <w:p w14:paraId="51850C03" w14:textId="77777777" w:rsidR="00766FAF" w:rsidRPr="00693120" w:rsidRDefault="00766FAF">
      <w:pPr>
        <w:spacing w:line="360" w:lineRule="auto"/>
        <w:rPr>
          <w:rStyle w:val="af6"/>
          <w:color w:val="auto"/>
          <w:sz w:val="24"/>
        </w:rPr>
      </w:pPr>
    </w:p>
    <w:p w14:paraId="782AADDF" w14:textId="77777777" w:rsidR="00766FAF" w:rsidRPr="00693120" w:rsidRDefault="00766FAF">
      <w:pPr>
        <w:spacing w:line="360" w:lineRule="auto"/>
        <w:rPr>
          <w:rStyle w:val="af6"/>
          <w:color w:val="auto"/>
          <w:sz w:val="24"/>
        </w:rPr>
      </w:pPr>
    </w:p>
    <w:p w14:paraId="185D3B9A" w14:textId="77777777" w:rsidR="00766FAF" w:rsidRPr="00693120" w:rsidRDefault="00766FAF">
      <w:pPr>
        <w:spacing w:line="360" w:lineRule="auto"/>
      </w:pPr>
    </w:p>
    <w:p w14:paraId="4BC43286" w14:textId="77777777" w:rsidR="00766FAF" w:rsidRPr="00693120" w:rsidRDefault="00766FAF"/>
    <w:p w14:paraId="40D325A2" w14:textId="77777777" w:rsidR="00766FAF" w:rsidRPr="00693120" w:rsidRDefault="00766FAF">
      <w:pPr>
        <w:sectPr w:rsidR="00766FAF" w:rsidRPr="00693120">
          <w:headerReference w:type="default" r:id="rId8"/>
          <w:footerReference w:type="even" r:id="rId9"/>
          <w:footerReference w:type="default" r:id="rId10"/>
          <w:headerReference w:type="first" r:id="rId11"/>
          <w:pgSz w:w="11906" w:h="16838"/>
          <w:pgMar w:top="2007" w:right="1797" w:bottom="1724" w:left="1797" w:header="1418" w:footer="1276" w:gutter="0"/>
          <w:cols w:space="720"/>
          <w:docGrid w:type="linesAndChars" w:linePitch="312"/>
        </w:sectPr>
      </w:pPr>
    </w:p>
    <w:p w14:paraId="7F57815A" w14:textId="77777777" w:rsidR="00766FAF" w:rsidRPr="00647C1D" w:rsidRDefault="00647C1D" w:rsidP="00647C1D">
      <w:pPr>
        <w:pStyle w:val="10"/>
        <w:keepNext w:val="0"/>
        <w:keepLines w:val="0"/>
        <w:pageBreakBefore/>
        <w:widowControl/>
        <w:tabs>
          <w:tab w:val="left" w:pos="2340"/>
        </w:tabs>
        <w:spacing w:before="0" w:after="0" w:line="540" w:lineRule="exact"/>
        <w:textAlignment w:val="baseline"/>
        <w:rPr>
          <w:rFonts w:eastAsia="黑体"/>
          <w:kern w:val="2"/>
          <w:sz w:val="32"/>
        </w:rPr>
      </w:pPr>
      <w:bookmarkStart w:id="4" w:name="_Toc198710326"/>
      <w:bookmarkStart w:id="5" w:name="_Toc314041274"/>
      <w:bookmarkStart w:id="6" w:name="_Toc249695234"/>
      <w:bookmarkStart w:id="7" w:name="_Toc182464614"/>
      <w:bookmarkStart w:id="8" w:name="_Toc212631299"/>
      <w:bookmarkStart w:id="9" w:name="_Toc238004706"/>
      <w:bookmarkStart w:id="10" w:name="_Toc238004921"/>
      <w:bookmarkStart w:id="11" w:name="_Toc238005110"/>
      <w:bookmarkStart w:id="12" w:name="_Toc182987871"/>
      <w:bookmarkStart w:id="13" w:name="_Toc238005158"/>
      <w:bookmarkStart w:id="14" w:name="_Toc238089771"/>
      <w:bookmarkStart w:id="15" w:name="_Toc182464601"/>
      <w:bookmarkStart w:id="16" w:name="_Toc182987858"/>
      <w:bookmarkStart w:id="17" w:name="_Toc272496735"/>
      <w:bookmarkStart w:id="18" w:name="_Toc319053198"/>
      <w:bookmarkEnd w:id="0"/>
      <w:bookmarkEnd w:id="1"/>
      <w:bookmarkEnd w:id="2"/>
      <w:bookmarkEnd w:id="3"/>
      <w:r w:rsidRPr="00647C1D">
        <w:rPr>
          <w:rFonts w:eastAsia="黑体" w:hint="eastAsia"/>
          <w:kern w:val="2"/>
          <w:sz w:val="32"/>
        </w:rPr>
        <w:lastRenderedPageBreak/>
        <w:t>1</w:t>
      </w:r>
      <w:r w:rsidR="00AD3A56" w:rsidRPr="00647C1D">
        <w:rPr>
          <w:rFonts w:eastAsia="黑体" w:hint="eastAsia"/>
          <w:kern w:val="2"/>
          <w:sz w:val="32"/>
        </w:rPr>
        <w:t>概述</w:t>
      </w:r>
      <w:bookmarkEnd w:id="4"/>
    </w:p>
    <w:p w14:paraId="5B0A612A" w14:textId="3C3435B3" w:rsidR="00AD3A56" w:rsidRDefault="00635AEB" w:rsidP="00092804">
      <w:pPr>
        <w:spacing w:line="520" w:lineRule="exact"/>
        <w:ind w:firstLineChars="200" w:firstLine="560"/>
        <w:rPr>
          <w:sz w:val="28"/>
        </w:rPr>
      </w:pPr>
      <w:r w:rsidRPr="00635AEB">
        <w:rPr>
          <w:sz w:val="28"/>
        </w:rPr>
        <w:t>本项目实施内容</w:t>
      </w:r>
      <w:proofErr w:type="gramStart"/>
      <w:r w:rsidRPr="00635AEB">
        <w:rPr>
          <w:sz w:val="28"/>
        </w:rPr>
        <w:t>包括</w:t>
      </w:r>
      <w:r w:rsidR="007A7D44" w:rsidRPr="007A7D44">
        <w:rPr>
          <w:sz w:val="28"/>
        </w:rPr>
        <w:t>理潮河干</w:t>
      </w:r>
      <w:proofErr w:type="gramEnd"/>
      <w:r w:rsidR="007A7D44" w:rsidRPr="007A7D44">
        <w:rPr>
          <w:sz w:val="28"/>
        </w:rPr>
        <w:t>流长度</w:t>
      </w:r>
      <w:r w:rsidR="007A7D44" w:rsidRPr="007A7D44">
        <w:rPr>
          <w:sz w:val="28"/>
        </w:rPr>
        <w:t>10.81km</w:t>
      </w:r>
      <w:r w:rsidR="007A7D44" w:rsidRPr="007A7D44">
        <w:rPr>
          <w:sz w:val="28"/>
        </w:rPr>
        <w:t>，基底修复及微地形梳理</w:t>
      </w:r>
      <w:r w:rsidR="007A7D44" w:rsidRPr="007A7D44">
        <w:rPr>
          <w:sz w:val="28"/>
        </w:rPr>
        <w:t>10.81km</w:t>
      </w:r>
      <w:r w:rsidR="007A7D44" w:rsidRPr="007A7D44">
        <w:rPr>
          <w:sz w:val="28"/>
        </w:rPr>
        <w:t>；</w:t>
      </w:r>
      <w:bookmarkStart w:id="19" w:name="_Hlk196396932"/>
      <w:r w:rsidR="007A7D44" w:rsidRPr="007A7D44">
        <w:rPr>
          <w:sz w:val="28"/>
        </w:rPr>
        <w:t>构建</w:t>
      </w:r>
      <w:bookmarkStart w:id="20" w:name="OLE_LINK17"/>
      <w:r w:rsidR="007A7D44" w:rsidRPr="007A7D44">
        <w:rPr>
          <w:sz w:val="28"/>
        </w:rPr>
        <w:t>修复生态缓冲带</w:t>
      </w:r>
      <w:bookmarkEnd w:id="20"/>
      <w:r w:rsidR="007A7D44" w:rsidRPr="007A7D44">
        <w:rPr>
          <w:sz w:val="28"/>
        </w:rPr>
        <w:t>13.83km</w:t>
      </w:r>
      <w:r w:rsidR="007A7D44" w:rsidRPr="007A7D44">
        <w:rPr>
          <w:sz w:val="28"/>
        </w:rPr>
        <w:t>，陆域植被恢复</w:t>
      </w:r>
      <w:r w:rsidR="007A7D44" w:rsidRPr="007A7D44">
        <w:rPr>
          <w:sz w:val="28"/>
        </w:rPr>
        <w:t>16.31</w:t>
      </w:r>
      <w:r w:rsidR="007A7D44" w:rsidRPr="007A7D44">
        <w:rPr>
          <w:sz w:val="28"/>
        </w:rPr>
        <w:t>公顷、水生态构建及水生植物恢复</w:t>
      </w:r>
      <w:r w:rsidR="007A7D44" w:rsidRPr="007A7D44">
        <w:rPr>
          <w:sz w:val="28"/>
        </w:rPr>
        <w:t>16.49</w:t>
      </w:r>
      <w:r w:rsidR="007A7D44" w:rsidRPr="007A7D44">
        <w:rPr>
          <w:sz w:val="28"/>
        </w:rPr>
        <w:t>公顷</w:t>
      </w:r>
      <w:bookmarkEnd w:id="19"/>
      <w:r w:rsidR="007A7D44" w:rsidRPr="007A7D44">
        <w:rPr>
          <w:sz w:val="28"/>
        </w:rPr>
        <w:t>。</w:t>
      </w:r>
    </w:p>
    <w:p w14:paraId="383E71AF" w14:textId="77777777" w:rsidR="00AD3A56" w:rsidRDefault="00AD3A56" w:rsidP="00092804">
      <w:pPr>
        <w:spacing w:line="520" w:lineRule="exact"/>
        <w:ind w:firstLineChars="200" w:firstLine="560"/>
        <w:rPr>
          <w:sz w:val="28"/>
        </w:rPr>
      </w:pPr>
      <w:r w:rsidRPr="00AD3A56">
        <w:rPr>
          <w:sz w:val="28"/>
        </w:rPr>
        <w:t>根据《中华人民共和国环境影响评价法》</w:t>
      </w:r>
      <w:r w:rsidRPr="00AD3A56">
        <w:rPr>
          <w:rFonts w:hint="eastAsia"/>
          <w:sz w:val="28"/>
        </w:rPr>
        <w:t>、《环境影响评价公众参与办法》</w:t>
      </w:r>
      <w:r w:rsidRPr="00AD3A56">
        <w:rPr>
          <w:sz w:val="28"/>
        </w:rPr>
        <w:t>中有关规定，</w:t>
      </w:r>
      <w:r w:rsidRPr="00AD3A56">
        <w:rPr>
          <w:rFonts w:hint="eastAsia"/>
          <w:sz w:val="28"/>
        </w:rPr>
        <w:t>依法应当编制环境影响报告书的建设项目其公众参与相关信息应当依法公开</w:t>
      </w:r>
      <w:r>
        <w:rPr>
          <w:rFonts w:hint="eastAsia"/>
          <w:sz w:val="28"/>
        </w:rPr>
        <w:t>。</w:t>
      </w:r>
    </w:p>
    <w:p w14:paraId="4E9C0FDB" w14:textId="52951A6F" w:rsidR="00766FAF" w:rsidRPr="00693120" w:rsidRDefault="00AD3A56" w:rsidP="00092804">
      <w:pPr>
        <w:spacing w:line="520" w:lineRule="exact"/>
        <w:ind w:firstLineChars="200" w:firstLine="560"/>
        <w:rPr>
          <w:sz w:val="24"/>
        </w:rPr>
      </w:pPr>
      <w:r w:rsidRPr="00AD3A56">
        <w:rPr>
          <w:sz w:val="28"/>
        </w:rPr>
        <w:t>在环</w:t>
      </w:r>
      <w:proofErr w:type="gramStart"/>
      <w:r w:rsidRPr="00AD3A56">
        <w:rPr>
          <w:sz w:val="28"/>
        </w:rPr>
        <w:t>评报告</w:t>
      </w:r>
      <w:proofErr w:type="gramEnd"/>
      <w:r w:rsidRPr="00AD3A56">
        <w:rPr>
          <w:sz w:val="28"/>
        </w:rPr>
        <w:t>编制期间，建设单位于</w:t>
      </w:r>
      <w:r w:rsidR="001107F7" w:rsidRPr="001107F7">
        <w:rPr>
          <w:rFonts w:hint="eastAsia"/>
          <w:sz w:val="28"/>
        </w:rPr>
        <w:t>202</w:t>
      </w:r>
      <w:r w:rsidR="007A7D44">
        <w:rPr>
          <w:sz w:val="28"/>
        </w:rPr>
        <w:t>5</w:t>
      </w:r>
      <w:r w:rsidR="001107F7" w:rsidRPr="001107F7">
        <w:rPr>
          <w:rFonts w:hint="eastAsia"/>
          <w:sz w:val="28"/>
        </w:rPr>
        <w:t>年</w:t>
      </w:r>
      <w:r w:rsidR="007A7D44">
        <w:rPr>
          <w:sz w:val="28"/>
        </w:rPr>
        <w:t>4</w:t>
      </w:r>
      <w:r w:rsidR="001107F7" w:rsidRPr="001107F7">
        <w:rPr>
          <w:rFonts w:hint="eastAsia"/>
          <w:sz w:val="28"/>
        </w:rPr>
        <w:t>月</w:t>
      </w:r>
      <w:r w:rsidR="007A7D44">
        <w:rPr>
          <w:sz w:val="28"/>
        </w:rPr>
        <w:t>1</w:t>
      </w:r>
      <w:r w:rsidR="001107F7" w:rsidRPr="001107F7">
        <w:rPr>
          <w:rFonts w:hint="eastAsia"/>
          <w:sz w:val="28"/>
        </w:rPr>
        <w:t>日</w:t>
      </w:r>
      <w:r w:rsidR="00F967BF" w:rsidRPr="00F967BF">
        <w:rPr>
          <w:rFonts w:hint="eastAsia"/>
          <w:sz w:val="28"/>
        </w:rPr>
        <w:t>对工程区域及周边环境敏感点开展了第一次环境影响评价信息公示</w:t>
      </w:r>
      <w:r w:rsidRPr="00AD3A56">
        <w:rPr>
          <w:rFonts w:hint="eastAsia"/>
          <w:sz w:val="28"/>
        </w:rPr>
        <w:t>，</w:t>
      </w:r>
      <w:r>
        <w:rPr>
          <w:rFonts w:hint="eastAsia"/>
          <w:sz w:val="28"/>
        </w:rPr>
        <w:t>公示</w:t>
      </w:r>
      <w:r>
        <w:rPr>
          <w:sz w:val="28"/>
        </w:rPr>
        <w:t>形式为网络公示；</w:t>
      </w:r>
      <w:r w:rsidRPr="00AD3A56">
        <w:rPr>
          <w:sz w:val="28"/>
        </w:rPr>
        <w:t>建设单位于</w:t>
      </w:r>
      <w:r w:rsidR="007A7D44" w:rsidRPr="007A7D44">
        <w:rPr>
          <w:rFonts w:hint="eastAsia"/>
          <w:sz w:val="28"/>
        </w:rPr>
        <w:t>2025</w:t>
      </w:r>
      <w:r w:rsidR="007A7D44" w:rsidRPr="007A7D44">
        <w:rPr>
          <w:rFonts w:hint="eastAsia"/>
          <w:sz w:val="28"/>
        </w:rPr>
        <w:t>年</w:t>
      </w:r>
      <w:r w:rsidR="007A7D44" w:rsidRPr="007A7D44">
        <w:rPr>
          <w:rFonts w:hint="eastAsia"/>
          <w:sz w:val="28"/>
        </w:rPr>
        <w:t>4</w:t>
      </w:r>
      <w:r w:rsidR="007A7D44" w:rsidRPr="007A7D44">
        <w:rPr>
          <w:rFonts w:hint="eastAsia"/>
          <w:sz w:val="28"/>
        </w:rPr>
        <w:t>月</w:t>
      </w:r>
      <w:r w:rsidR="007A7D44" w:rsidRPr="007A7D44">
        <w:rPr>
          <w:rFonts w:hint="eastAsia"/>
          <w:sz w:val="28"/>
        </w:rPr>
        <w:t>30</w:t>
      </w:r>
      <w:r w:rsidR="007A7D44" w:rsidRPr="007A7D44">
        <w:rPr>
          <w:rFonts w:hint="eastAsia"/>
          <w:sz w:val="28"/>
        </w:rPr>
        <w:t>日至</w:t>
      </w:r>
      <w:r w:rsidR="007A7D44" w:rsidRPr="007A7D44">
        <w:rPr>
          <w:rFonts w:hint="eastAsia"/>
          <w:sz w:val="28"/>
        </w:rPr>
        <w:t>5</w:t>
      </w:r>
      <w:r w:rsidR="007A7D44" w:rsidRPr="007A7D44">
        <w:rPr>
          <w:rFonts w:hint="eastAsia"/>
          <w:sz w:val="28"/>
        </w:rPr>
        <w:t>月</w:t>
      </w:r>
      <w:r w:rsidR="007A7D44" w:rsidRPr="007A7D44">
        <w:rPr>
          <w:rFonts w:hint="eastAsia"/>
          <w:sz w:val="28"/>
        </w:rPr>
        <w:t>16</w:t>
      </w:r>
      <w:r w:rsidR="007A7D44" w:rsidRPr="007A7D44">
        <w:rPr>
          <w:rFonts w:hint="eastAsia"/>
          <w:sz w:val="28"/>
        </w:rPr>
        <w:t>日</w:t>
      </w:r>
      <w:r w:rsidRPr="00AD3A56">
        <w:rPr>
          <w:sz w:val="28"/>
        </w:rPr>
        <w:t>对</w:t>
      </w:r>
      <w:r w:rsidR="00F967BF">
        <w:rPr>
          <w:rFonts w:hint="eastAsia"/>
          <w:sz w:val="28"/>
        </w:rPr>
        <w:t>项目</w:t>
      </w:r>
      <w:r w:rsidRPr="00AD3A56">
        <w:rPr>
          <w:sz w:val="28"/>
        </w:rPr>
        <w:t>周边环境敏感点</w:t>
      </w:r>
      <w:r w:rsidRPr="00AD3A56">
        <w:rPr>
          <w:rFonts w:hint="eastAsia"/>
          <w:sz w:val="28"/>
        </w:rPr>
        <w:t>张贴公告</w:t>
      </w:r>
      <w:r w:rsidRPr="00AD3A56">
        <w:rPr>
          <w:sz w:val="28"/>
        </w:rPr>
        <w:t>开展</w:t>
      </w:r>
      <w:r w:rsidR="00110EA3">
        <w:rPr>
          <w:rFonts w:hint="eastAsia"/>
          <w:sz w:val="28"/>
        </w:rPr>
        <w:t>征求意见稿</w:t>
      </w:r>
      <w:r w:rsidRPr="00AD3A56">
        <w:rPr>
          <w:sz w:val="28"/>
        </w:rPr>
        <w:t>公示，</w:t>
      </w:r>
      <w:r w:rsidRPr="00AD3A56">
        <w:rPr>
          <w:rFonts w:hint="eastAsia"/>
          <w:sz w:val="28"/>
        </w:rPr>
        <w:t>同时</w:t>
      </w:r>
      <w:r w:rsidRPr="00AD3A56">
        <w:rPr>
          <w:sz w:val="28"/>
        </w:rPr>
        <w:t>于</w:t>
      </w:r>
      <w:r w:rsidR="007A7D44" w:rsidRPr="007A7D44">
        <w:rPr>
          <w:rFonts w:hint="eastAsia"/>
          <w:sz w:val="28"/>
        </w:rPr>
        <w:t>2025</w:t>
      </w:r>
      <w:r w:rsidR="007A7D44" w:rsidRPr="007A7D44">
        <w:rPr>
          <w:rFonts w:hint="eastAsia"/>
          <w:sz w:val="28"/>
        </w:rPr>
        <w:t>年</w:t>
      </w:r>
      <w:r w:rsidR="007A7D44" w:rsidRPr="007A7D44">
        <w:rPr>
          <w:rFonts w:hint="eastAsia"/>
          <w:sz w:val="28"/>
        </w:rPr>
        <w:t>4</w:t>
      </w:r>
      <w:r w:rsidR="007A7D44" w:rsidRPr="007A7D44">
        <w:rPr>
          <w:rFonts w:hint="eastAsia"/>
          <w:sz w:val="28"/>
        </w:rPr>
        <w:t>月</w:t>
      </w:r>
      <w:r w:rsidR="007A7D44" w:rsidRPr="007A7D44">
        <w:rPr>
          <w:rFonts w:hint="eastAsia"/>
          <w:sz w:val="28"/>
        </w:rPr>
        <w:t>30</w:t>
      </w:r>
      <w:r w:rsidR="007A7D44" w:rsidRPr="007A7D44">
        <w:rPr>
          <w:rFonts w:hint="eastAsia"/>
          <w:sz w:val="28"/>
        </w:rPr>
        <w:t>日至</w:t>
      </w:r>
      <w:r w:rsidR="007A7D44" w:rsidRPr="007A7D44">
        <w:rPr>
          <w:rFonts w:hint="eastAsia"/>
          <w:sz w:val="28"/>
        </w:rPr>
        <w:t>5</w:t>
      </w:r>
      <w:r w:rsidR="007A7D44" w:rsidRPr="007A7D44">
        <w:rPr>
          <w:rFonts w:hint="eastAsia"/>
          <w:sz w:val="28"/>
        </w:rPr>
        <w:t>月</w:t>
      </w:r>
      <w:r w:rsidR="007A7D44" w:rsidRPr="007A7D44">
        <w:rPr>
          <w:rFonts w:hint="eastAsia"/>
          <w:sz w:val="28"/>
        </w:rPr>
        <w:t>16</w:t>
      </w:r>
      <w:r w:rsidR="007A7D44" w:rsidRPr="007A7D44">
        <w:rPr>
          <w:rFonts w:hint="eastAsia"/>
          <w:sz w:val="28"/>
        </w:rPr>
        <w:t>日</w:t>
      </w:r>
      <w:r w:rsidRPr="00AD3A56">
        <w:rPr>
          <w:sz w:val="28"/>
        </w:rPr>
        <w:t>通过网络及</w:t>
      </w:r>
      <w:r w:rsidR="0032392D" w:rsidRPr="0032392D">
        <w:rPr>
          <w:rFonts w:hint="eastAsia"/>
          <w:sz w:val="28"/>
        </w:rPr>
        <w:t>《河北青年报》（国内统一刊号：</w:t>
      </w:r>
      <w:r w:rsidR="0032392D" w:rsidRPr="0032392D">
        <w:rPr>
          <w:rFonts w:hint="eastAsia"/>
          <w:sz w:val="28"/>
        </w:rPr>
        <w:t>CN13-0026</w:t>
      </w:r>
      <w:r w:rsidR="0032392D" w:rsidRPr="0032392D">
        <w:rPr>
          <w:rFonts w:hint="eastAsia"/>
          <w:sz w:val="28"/>
        </w:rPr>
        <w:t>，</w:t>
      </w:r>
      <w:r w:rsidR="0032392D" w:rsidRPr="0032392D">
        <w:rPr>
          <w:rFonts w:hint="eastAsia"/>
          <w:sz w:val="28"/>
        </w:rPr>
        <w:t>202</w:t>
      </w:r>
      <w:r w:rsidR="007A7D44">
        <w:rPr>
          <w:sz w:val="28"/>
        </w:rPr>
        <w:t>5</w:t>
      </w:r>
      <w:r w:rsidR="0032392D" w:rsidRPr="0032392D">
        <w:rPr>
          <w:rFonts w:hint="eastAsia"/>
          <w:sz w:val="28"/>
        </w:rPr>
        <w:t>年</w:t>
      </w:r>
      <w:r w:rsidR="007A7D44">
        <w:rPr>
          <w:sz w:val="28"/>
        </w:rPr>
        <w:t>5</w:t>
      </w:r>
      <w:r w:rsidR="0032392D" w:rsidRPr="0032392D">
        <w:rPr>
          <w:rFonts w:hint="eastAsia"/>
          <w:sz w:val="28"/>
        </w:rPr>
        <w:t>月</w:t>
      </w:r>
      <w:r w:rsidR="007A7D44">
        <w:rPr>
          <w:sz w:val="28"/>
        </w:rPr>
        <w:t>7</w:t>
      </w:r>
      <w:r w:rsidR="0032392D" w:rsidRPr="0032392D">
        <w:rPr>
          <w:rFonts w:hint="eastAsia"/>
          <w:sz w:val="28"/>
        </w:rPr>
        <w:t>日及</w:t>
      </w:r>
      <w:r w:rsidR="0032392D" w:rsidRPr="0032392D">
        <w:rPr>
          <w:rFonts w:hint="eastAsia"/>
          <w:sz w:val="28"/>
        </w:rPr>
        <w:t>202</w:t>
      </w:r>
      <w:r w:rsidR="007A7D44">
        <w:rPr>
          <w:sz w:val="28"/>
        </w:rPr>
        <w:t>5</w:t>
      </w:r>
      <w:r w:rsidR="0032392D" w:rsidRPr="0032392D">
        <w:rPr>
          <w:rFonts w:hint="eastAsia"/>
          <w:sz w:val="28"/>
        </w:rPr>
        <w:t>年</w:t>
      </w:r>
      <w:r w:rsidR="007A7D44">
        <w:rPr>
          <w:sz w:val="28"/>
        </w:rPr>
        <w:t>5</w:t>
      </w:r>
      <w:r w:rsidR="0032392D" w:rsidRPr="0032392D">
        <w:rPr>
          <w:rFonts w:hint="eastAsia"/>
          <w:sz w:val="28"/>
        </w:rPr>
        <w:t>月</w:t>
      </w:r>
      <w:r w:rsidR="007A7D44">
        <w:rPr>
          <w:sz w:val="28"/>
        </w:rPr>
        <w:t>12</w:t>
      </w:r>
      <w:r w:rsidR="0032392D" w:rsidRPr="0032392D">
        <w:rPr>
          <w:rFonts w:hint="eastAsia"/>
          <w:sz w:val="28"/>
        </w:rPr>
        <w:t>日两次公示）进行了环</w:t>
      </w:r>
      <w:proofErr w:type="gramStart"/>
      <w:r w:rsidR="0032392D" w:rsidRPr="0032392D">
        <w:rPr>
          <w:rFonts w:hint="eastAsia"/>
          <w:sz w:val="28"/>
        </w:rPr>
        <w:t>评信息</w:t>
      </w:r>
      <w:proofErr w:type="gramEnd"/>
      <w:r w:rsidR="0032392D" w:rsidRPr="0032392D">
        <w:rPr>
          <w:rFonts w:hint="eastAsia"/>
          <w:sz w:val="28"/>
        </w:rPr>
        <w:t>公示</w:t>
      </w:r>
      <w:r w:rsidRPr="00AD3A56">
        <w:rPr>
          <w:rFonts w:hint="eastAsia"/>
          <w:sz w:val="28"/>
        </w:rPr>
        <w:t>。</w:t>
      </w:r>
    </w:p>
    <w:p w14:paraId="541910C3" w14:textId="77777777" w:rsidR="004E23F6" w:rsidRPr="00647C1D" w:rsidRDefault="00647C1D" w:rsidP="00AA2C69">
      <w:pPr>
        <w:pStyle w:val="10"/>
        <w:keepNext w:val="0"/>
        <w:keepLines w:val="0"/>
        <w:pageBreakBefore/>
        <w:widowControl/>
        <w:tabs>
          <w:tab w:val="left" w:pos="2340"/>
        </w:tabs>
        <w:spacing w:before="0" w:after="0" w:line="540" w:lineRule="exact"/>
        <w:textAlignment w:val="baseline"/>
        <w:rPr>
          <w:rFonts w:eastAsia="黑体"/>
          <w:kern w:val="2"/>
          <w:sz w:val="32"/>
        </w:rPr>
      </w:pPr>
      <w:bookmarkStart w:id="21" w:name="_Toc198710327"/>
      <w:bookmarkStart w:id="22" w:name="_Toc314041281"/>
      <w:bookmarkEnd w:id="5"/>
      <w:r>
        <w:rPr>
          <w:rFonts w:eastAsia="黑体"/>
          <w:kern w:val="2"/>
          <w:sz w:val="32"/>
        </w:rPr>
        <w:lastRenderedPageBreak/>
        <w:t>2</w:t>
      </w:r>
      <w:r w:rsidR="000C30CB" w:rsidRPr="00647C1D">
        <w:rPr>
          <w:rFonts w:eastAsia="黑体" w:hint="eastAsia"/>
          <w:kern w:val="2"/>
          <w:sz w:val="32"/>
        </w:rPr>
        <w:t>首次环境影响评价信息公开情况</w:t>
      </w:r>
      <w:bookmarkEnd w:id="21"/>
    </w:p>
    <w:p w14:paraId="60A4D843" w14:textId="77777777" w:rsidR="00647C1D" w:rsidRPr="00647C1D" w:rsidRDefault="00647C1D" w:rsidP="00647C1D">
      <w:pPr>
        <w:pStyle w:val="2"/>
        <w:keepNext w:val="0"/>
        <w:keepLines w:val="0"/>
        <w:widowControl/>
        <w:spacing w:before="0" w:after="0" w:line="540" w:lineRule="exact"/>
        <w:rPr>
          <w:rFonts w:ascii="Times New Roman" w:hAnsi="Times New Roman"/>
          <w:kern w:val="0"/>
          <w:szCs w:val="32"/>
          <w:lang w:eastAsia="zh-CN"/>
        </w:rPr>
      </w:pPr>
      <w:bookmarkStart w:id="23" w:name="_Toc198710328"/>
      <w:r w:rsidRPr="00647C1D">
        <w:rPr>
          <w:rFonts w:ascii="Times New Roman" w:hAnsi="Times New Roman"/>
          <w:kern w:val="0"/>
          <w:szCs w:val="32"/>
          <w:lang w:eastAsia="zh-CN"/>
        </w:rPr>
        <w:t>2.1</w:t>
      </w:r>
      <w:r>
        <w:rPr>
          <w:rFonts w:ascii="Times New Roman" w:hAnsi="Times New Roman" w:hint="eastAsia"/>
          <w:kern w:val="0"/>
          <w:szCs w:val="32"/>
          <w:lang w:eastAsia="zh-CN"/>
        </w:rPr>
        <w:t>公开</w:t>
      </w:r>
      <w:r>
        <w:rPr>
          <w:rFonts w:ascii="Times New Roman" w:hAnsi="Times New Roman"/>
          <w:kern w:val="0"/>
          <w:szCs w:val="32"/>
          <w:lang w:eastAsia="zh-CN"/>
        </w:rPr>
        <w:t>内容及日期</w:t>
      </w:r>
      <w:bookmarkEnd w:id="23"/>
    </w:p>
    <w:p w14:paraId="2F0970DC" w14:textId="5B39E19B" w:rsidR="00647C1D" w:rsidRDefault="00647C1D" w:rsidP="00647C1D">
      <w:pPr>
        <w:spacing w:line="500" w:lineRule="exact"/>
        <w:ind w:firstLineChars="200" w:firstLine="560"/>
        <w:rPr>
          <w:kern w:val="0"/>
          <w:sz w:val="28"/>
        </w:rPr>
      </w:pPr>
      <w:r w:rsidRPr="00AD3A56">
        <w:rPr>
          <w:sz w:val="28"/>
        </w:rPr>
        <w:t>建设单位于</w:t>
      </w:r>
      <w:r w:rsidR="00635AEB" w:rsidRPr="00635AEB">
        <w:rPr>
          <w:rFonts w:hint="eastAsia"/>
          <w:sz w:val="28"/>
        </w:rPr>
        <w:t>202</w:t>
      </w:r>
      <w:r w:rsidR="00F97A5F">
        <w:rPr>
          <w:sz w:val="28"/>
        </w:rPr>
        <w:t>5</w:t>
      </w:r>
      <w:r w:rsidR="00635AEB" w:rsidRPr="00635AEB">
        <w:rPr>
          <w:rFonts w:hint="eastAsia"/>
          <w:sz w:val="28"/>
        </w:rPr>
        <w:t>年</w:t>
      </w:r>
      <w:r w:rsidR="00F97A5F">
        <w:rPr>
          <w:sz w:val="28"/>
        </w:rPr>
        <w:t>4</w:t>
      </w:r>
      <w:r w:rsidR="00635AEB" w:rsidRPr="00635AEB">
        <w:rPr>
          <w:rFonts w:hint="eastAsia"/>
          <w:sz w:val="28"/>
        </w:rPr>
        <w:t>月</w:t>
      </w:r>
      <w:r w:rsidR="00F97A5F">
        <w:rPr>
          <w:sz w:val="28"/>
        </w:rPr>
        <w:t>1</w:t>
      </w:r>
      <w:r w:rsidR="00635AEB" w:rsidRPr="00635AEB">
        <w:rPr>
          <w:rFonts w:hint="eastAsia"/>
          <w:sz w:val="28"/>
        </w:rPr>
        <w:t>日</w:t>
      </w:r>
      <w:r w:rsidRPr="00AD3A56">
        <w:rPr>
          <w:sz w:val="28"/>
        </w:rPr>
        <w:t>对</w:t>
      </w:r>
      <w:r w:rsidR="00F967BF">
        <w:rPr>
          <w:rFonts w:hint="eastAsia"/>
          <w:sz w:val="28"/>
        </w:rPr>
        <w:t>项目</w:t>
      </w:r>
      <w:r w:rsidRPr="00AD3A56">
        <w:rPr>
          <w:sz w:val="28"/>
        </w:rPr>
        <w:t>周边环境敏感点</w:t>
      </w:r>
      <w:r w:rsidRPr="00AD3A56">
        <w:rPr>
          <w:rFonts w:hint="eastAsia"/>
          <w:sz w:val="28"/>
        </w:rPr>
        <w:t>开展了第一次环境影响评价信息公示，</w:t>
      </w:r>
      <w:r>
        <w:rPr>
          <w:rFonts w:hint="eastAsia"/>
          <w:sz w:val="28"/>
        </w:rPr>
        <w:t>公示</w:t>
      </w:r>
      <w:r>
        <w:rPr>
          <w:sz w:val="28"/>
        </w:rPr>
        <w:t>形式为网络公示；</w:t>
      </w:r>
      <w:r>
        <w:rPr>
          <w:rFonts w:hint="eastAsia"/>
          <w:sz w:val="28"/>
        </w:rPr>
        <w:t>公示</w:t>
      </w:r>
      <w:r>
        <w:rPr>
          <w:sz w:val="28"/>
        </w:rPr>
        <w:t>内容</w:t>
      </w:r>
      <w:r>
        <w:rPr>
          <w:rFonts w:hint="eastAsia"/>
          <w:sz w:val="28"/>
        </w:rPr>
        <w:t>包括</w:t>
      </w:r>
      <w:r w:rsidRPr="00647C1D">
        <w:rPr>
          <w:rFonts w:hint="eastAsia"/>
          <w:sz w:val="28"/>
        </w:rPr>
        <w:t>项目名称、选址、</w:t>
      </w:r>
      <w:r>
        <w:rPr>
          <w:sz w:val="28"/>
        </w:rPr>
        <w:t>项目概况</w:t>
      </w:r>
      <w:r>
        <w:rPr>
          <w:rFonts w:hint="eastAsia"/>
          <w:sz w:val="28"/>
        </w:rPr>
        <w:t>、</w:t>
      </w:r>
      <w:r w:rsidRPr="00647C1D">
        <w:rPr>
          <w:rFonts w:hint="eastAsia"/>
          <w:sz w:val="28"/>
        </w:rPr>
        <w:t>建设单位名称和联系方式</w:t>
      </w:r>
      <w:r>
        <w:rPr>
          <w:rFonts w:hint="eastAsia"/>
          <w:sz w:val="28"/>
        </w:rPr>
        <w:t>、</w:t>
      </w:r>
      <w:r w:rsidRPr="00647C1D">
        <w:rPr>
          <w:rFonts w:hint="eastAsia"/>
          <w:sz w:val="28"/>
        </w:rPr>
        <w:t>环境影响报告书编制单位的名称</w:t>
      </w:r>
      <w:r>
        <w:rPr>
          <w:rFonts w:hint="eastAsia"/>
          <w:sz w:val="28"/>
        </w:rPr>
        <w:t>、</w:t>
      </w:r>
      <w:r w:rsidRPr="00647C1D">
        <w:rPr>
          <w:rFonts w:hint="eastAsia"/>
          <w:sz w:val="28"/>
        </w:rPr>
        <w:t>公众意见表的网络链接</w:t>
      </w:r>
      <w:r>
        <w:rPr>
          <w:rFonts w:hint="eastAsia"/>
          <w:sz w:val="28"/>
        </w:rPr>
        <w:t>、</w:t>
      </w:r>
      <w:r w:rsidRPr="00647C1D">
        <w:rPr>
          <w:rFonts w:hint="eastAsia"/>
          <w:sz w:val="28"/>
        </w:rPr>
        <w:t>提交公众意见表的方式和途径。</w:t>
      </w:r>
    </w:p>
    <w:p w14:paraId="183B7EB1" w14:textId="77777777" w:rsidR="00647C1D" w:rsidRDefault="00647C1D" w:rsidP="004E23F6">
      <w:pPr>
        <w:spacing w:line="500" w:lineRule="exact"/>
        <w:ind w:firstLineChars="200" w:firstLine="560"/>
        <w:rPr>
          <w:kern w:val="0"/>
          <w:sz w:val="28"/>
        </w:rPr>
      </w:pPr>
      <w:r>
        <w:rPr>
          <w:rFonts w:hint="eastAsia"/>
          <w:kern w:val="0"/>
          <w:sz w:val="28"/>
          <w:lang w:val="en"/>
        </w:rPr>
        <w:t>公示</w:t>
      </w:r>
      <w:r>
        <w:rPr>
          <w:kern w:val="0"/>
          <w:sz w:val="28"/>
          <w:lang w:val="en"/>
        </w:rPr>
        <w:t>内容和时间均满足</w:t>
      </w:r>
      <w:r w:rsidRPr="00647C1D">
        <w:rPr>
          <w:rFonts w:hint="eastAsia"/>
          <w:kern w:val="0"/>
          <w:sz w:val="28"/>
          <w:lang w:val="en"/>
        </w:rPr>
        <w:t>《环境影响评价公众参与办法》要求</w:t>
      </w:r>
      <w:r>
        <w:rPr>
          <w:rFonts w:hint="eastAsia"/>
          <w:kern w:val="0"/>
          <w:sz w:val="28"/>
          <w:lang w:val="en"/>
        </w:rPr>
        <w:t>。</w:t>
      </w:r>
    </w:p>
    <w:p w14:paraId="3D780CD1" w14:textId="77777777" w:rsidR="00647C1D" w:rsidRPr="00647C1D" w:rsidRDefault="00647C1D" w:rsidP="00647C1D">
      <w:pPr>
        <w:pStyle w:val="2"/>
        <w:keepNext w:val="0"/>
        <w:keepLines w:val="0"/>
        <w:widowControl/>
        <w:spacing w:before="0" w:after="0" w:line="540" w:lineRule="exact"/>
        <w:rPr>
          <w:rFonts w:ascii="Times New Roman" w:hAnsi="Times New Roman"/>
          <w:kern w:val="0"/>
          <w:szCs w:val="32"/>
          <w:lang w:eastAsia="zh-CN"/>
        </w:rPr>
      </w:pPr>
      <w:bookmarkStart w:id="24" w:name="_Toc198710329"/>
      <w:r w:rsidRPr="00647C1D">
        <w:rPr>
          <w:rFonts w:ascii="Times New Roman" w:hAnsi="Times New Roman"/>
          <w:kern w:val="0"/>
          <w:szCs w:val="32"/>
          <w:lang w:eastAsia="zh-CN"/>
        </w:rPr>
        <w:t>2.</w:t>
      </w:r>
      <w:r w:rsidR="00AA2C69">
        <w:rPr>
          <w:rFonts w:ascii="Times New Roman" w:hAnsi="Times New Roman"/>
          <w:kern w:val="0"/>
          <w:szCs w:val="32"/>
          <w:lang w:eastAsia="zh-CN"/>
        </w:rPr>
        <w:t>2</w:t>
      </w:r>
      <w:r>
        <w:rPr>
          <w:rFonts w:ascii="Times New Roman" w:hAnsi="Times New Roman" w:hint="eastAsia"/>
          <w:kern w:val="0"/>
          <w:szCs w:val="32"/>
          <w:lang w:eastAsia="zh-CN"/>
        </w:rPr>
        <w:t>公开方式</w:t>
      </w:r>
      <w:bookmarkEnd w:id="24"/>
    </w:p>
    <w:p w14:paraId="41907076" w14:textId="77777777" w:rsidR="000C30CB" w:rsidRPr="00693120" w:rsidRDefault="00D549C5" w:rsidP="000C30CB">
      <w:pPr>
        <w:pStyle w:val="3"/>
        <w:rPr>
          <w:b w:val="0"/>
        </w:rPr>
      </w:pPr>
      <w:r w:rsidRPr="00693120">
        <w:rPr>
          <w:rFonts w:hint="eastAsia"/>
          <w:b w:val="0"/>
          <w:lang w:eastAsia="zh-CN"/>
        </w:rPr>
        <w:t>2</w:t>
      </w:r>
      <w:r w:rsidR="000C30CB" w:rsidRPr="00693120">
        <w:rPr>
          <w:rFonts w:hint="eastAsia"/>
          <w:b w:val="0"/>
          <w:lang w:eastAsia="zh-CN"/>
        </w:rPr>
        <w:t>.</w:t>
      </w:r>
      <w:r w:rsidR="00AA2C69">
        <w:rPr>
          <w:b w:val="0"/>
          <w:lang w:eastAsia="zh-CN"/>
        </w:rPr>
        <w:t>2</w:t>
      </w:r>
      <w:r w:rsidR="000C30CB" w:rsidRPr="00693120">
        <w:rPr>
          <w:rFonts w:hint="eastAsia"/>
          <w:b w:val="0"/>
          <w:lang w:eastAsia="zh-CN"/>
        </w:rPr>
        <w:t>.1</w:t>
      </w:r>
      <w:r w:rsidR="000C30CB" w:rsidRPr="00693120">
        <w:rPr>
          <w:rFonts w:hint="eastAsia"/>
          <w:b w:val="0"/>
        </w:rPr>
        <w:t>网络</w:t>
      </w:r>
    </w:p>
    <w:p w14:paraId="5D374418" w14:textId="69B0156C" w:rsidR="00D0543A" w:rsidRPr="00693120" w:rsidRDefault="00F967BF" w:rsidP="00096E38">
      <w:pPr>
        <w:spacing w:line="500" w:lineRule="exact"/>
        <w:ind w:firstLineChars="200" w:firstLine="560"/>
        <w:rPr>
          <w:kern w:val="0"/>
          <w:sz w:val="28"/>
        </w:rPr>
      </w:pPr>
      <w:bookmarkStart w:id="25" w:name="OLE_LINK49"/>
      <w:bookmarkStart w:id="26" w:name="OLE_LINK50"/>
      <w:r>
        <w:rPr>
          <w:rFonts w:hint="eastAsia"/>
          <w:kern w:val="0"/>
          <w:sz w:val="28"/>
        </w:rPr>
        <w:t>建设单位</w:t>
      </w:r>
      <w:r w:rsidR="00D0543A" w:rsidRPr="00E042C7">
        <w:rPr>
          <w:rFonts w:hint="eastAsia"/>
          <w:kern w:val="0"/>
          <w:sz w:val="28"/>
        </w:rPr>
        <w:t>于</w:t>
      </w:r>
      <w:r w:rsidR="00635AEB" w:rsidRPr="00635AEB">
        <w:rPr>
          <w:rFonts w:hint="eastAsia"/>
          <w:kern w:val="0"/>
          <w:sz w:val="28"/>
        </w:rPr>
        <w:t>202</w:t>
      </w:r>
      <w:r w:rsidR="00F97A5F">
        <w:rPr>
          <w:kern w:val="0"/>
          <w:sz w:val="28"/>
        </w:rPr>
        <w:t>5</w:t>
      </w:r>
      <w:r w:rsidR="00635AEB" w:rsidRPr="00635AEB">
        <w:rPr>
          <w:rFonts w:hint="eastAsia"/>
          <w:kern w:val="0"/>
          <w:sz w:val="28"/>
        </w:rPr>
        <w:t>年</w:t>
      </w:r>
      <w:r w:rsidR="00F97A5F">
        <w:rPr>
          <w:kern w:val="0"/>
          <w:sz w:val="28"/>
        </w:rPr>
        <w:t>4</w:t>
      </w:r>
      <w:r w:rsidR="00635AEB" w:rsidRPr="00635AEB">
        <w:rPr>
          <w:rFonts w:hint="eastAsia"/>
          <w:kern w:val="0"/>
          <w:sz w:val="28"/>
        </w:rPr>
        <w:t>月</w:t>
      </w:r>
      <w:r w:rsidR="00F97A5F">
        <w:rPr>
          <w:kern w:val="0"/>
          <w:sz w:val="28"/>
        </w:rPr>
        <w:t>1</w:t>
      </w:r>
      <w:r w:rsidR="00635AEB" w:rsidRPr="00635AEB">
        <w:rPr>
          <w:rFonts w:hint="eastAsia"/>
          <w:kern w:val="0"/>
          <w:sz w:val="28"/>
        </w:rPr>
        <w:t>日</w:t>
      </w:r>
      <w:r w:rsidR="00D0543A" w:rsidRPr="00693120">
        <w:rPr>
          <w:rFonts w:hint="eastAsia"/>
          <w:kern w:val="0"/>
          <w:sz w:val="28"/>
        </w:rPr>
        <w:t>在</w:t>
      </w:r>
      <w:bookmarkStart w:id="27" w:name="OLE_LINK3"/>
      <w:r w:rsidR="00096E38">
        <w:rPr>
          <w:rFonts w:hint="eastAsia"/>
          <w:kern w:val="0"/>
          <w:sz w:val="28"/>
        </w:rPr>
        <w:t>环境影响评价信息平台</w:t>
      </w:r>
      <w:bookmarkEnd w:id="27"/>
      <w:r>
        <w:rPr>
          <w:kern w:val="0"/>
          <w:sz w:val="28"/>
        </w:rPr>
        <w:t>网站</w:t>
      </w:r>
      <w:r w:rsidR="00E042C7" w:rsidRPr="00E042C7">
        <w:rPr>
          <w:kern w:val="0"/>
          <w:sz w:val="28"/>
        </w:rPr>
        <w:t>（</w:t>
      </w:r>
      <w:r w:rsidR="00096E38" w:rsidRPr="00096E38">
        <w:rPr>
          <w:kern w:val="0"/>
          <w:sz w:val="28"/>
        </w:rPr>
        <w:t>https://www.js-eia.cn/</w:t>
      </w:r>
      <w:r w:rsidR="00E042C7" w:rsidRPr="00E042C7">
        <w:rPr>
          <w:kern w:val="0"/>
          <w:sz w:val="28"/>
        </w:rPr>
        <w:t>）</w:t>
      </w:r>
      <w:r w:rsidR="00D0543A" w:rsidRPr="00693120">
        <w:rPr>
          <w:rFonts w:hint="eastAsia"/>
          <w:kern w:val="0"/>
          <w:sz w:val="28"/>
        </w:rPr>
        <w:t>上进行公示</w:t>
      </w:r>
      <w:r w:rsidR="00AA2C69">
        <w:rPr>
          <w:rFonts w:hint="eastAsia"/>
          <w:kern w:val="0"/>
          <w:sz w:val="28"/>
        </w:rPr>
        <w:t>，</w:t>
      </w:r>
      <w:r w:rsidR="00AA2C69">
        <w:rPr>
          <w:kern w:val="0"/>
          <w:sz w:val="28"/>
        </w:rPr>
        <w:t>公示链接：</w:t>
      </w:r>
      <w:r w:rsidR="00096E38" w:rsidRPr="00096E38">
        <w:rPr>
          <w:kern w:val="0"/>
          <w:sz w:val="28"/>
        </w:rPr>
        <w:t>https://www.js-eia.cn/project/detail?type=1&amp;proid=ba9d919007bae325cf7d894383134d53</w:t>
      </w:r>
      <w:r w:rsidR="00D0543A" w:rsidRPr="00693120">
        <w:rPr>
          <w:rFonts w:hint="eastAsia"/>
          <w:kern w:val="0"/>
          <w:sz w:val="28"/>
        </w:rPr>
        <w:t>，公示内容见</w:t>
      </w:r>
      <w:r w:rsidR="00AA2C69">
        <w:rPr>
          <w:rFonts w:hint="eastAsia"/>
          <w:kern w:val="0"/>
          <w:sz w:val="28"/>
        </w:rPr>
        <w:t>截图</w:t>
      </w:r>
      <w:r w:rsidR="00D0543A" w:rsidRPr="00693120">
        <w:rPr>
          <w:rFonts w:hint="eastAsia"/>
          <w:kern w:val="0"/>
          <w:sz w:val="28"/>
        </w:rPr>
        <w:t>。</w:t>
      </w:r>
    </w:p>
    <w:p w14:paraId="2C3C35C5" w14:textId="306CE4E9" w:rsidR="00D0543A" w:rsidRPr="00693120" w:rsidRDefault="00096E38" w:rsidP="00D0543A">
      <w:pPr>
        <w:pStyle w:val="affffd"/>
        <w:snapToGrid w:val="0"/>
        <w:spacing w:line="500" w:lineRule="exact"/>
        <w:ind w:firstLineChars="200" w:firstLine="560"/>
        <w:contextualSpacing/>
        <w:rPr>
          <w:sz w:val="28"/>
          <w:lang w:eastAsia="zh-CN"/>
        </w:rPr>
      </w:pPr>
      <w:proofErr w:type="spellStart"/>
      <w:r w:rsidRPr="00096E38">
        <w:rPr>
          <w:rFonts w:hint="eastAsia"/>
          <w:kern w:val="0"/>
          <w:sz w:val="28"/>
        </w:rPr>
        <w:t>环境影响评价信息平台</w:t>
      </w:r>
      <w:r w:rsidR="00E042C7">
        <w:rPr>
          <w:rFonts w:hint="eastAsia"/>
          <w:kern w:val="0"/>
          <w:sz w:val="28"/>
          <w:lang w:eastAsia="zh-CN"/>
        </w:rPr>
        <w:t>是项目建设当地</w:t>
      </w:r>
      <w:r>
        <w:rPr>
          <w:rFonts w:hint="eastAsia"/>
          <w:kern w:val="0"/>
          <w:sz w:val="28"/>
          <w:lang w:eastAsia="zh-CN"/>
        </w:rPr>
        <w:t>可查询的公共媒体</w:t>
      </w:r>
      <w:r w:rsidR="00E042C7">
        <w:rPr>
          <w:rFonts w:hint="eastAsia"/>
          <w:kern w:val="0"/>
          <w:sz w:val="28"/>
          <w:lang w:eastAsia="zh-CN"/>
        </w:rPr>
        <w:t>网站</w:t>
      </w:r>
      <w:proofErr w:type="spellEnd"/>
      <w:r w:rsidR="00D0543A" w:rsidRPr="00693120">
        <w:rPr>
          <w:rFonts w:hint="eastAsia"/>
          <w:kern w:val="0"/>
          <w:sz w:val="28"/>
        </w:rPr>
        <w:t>，</w:t>
      </w:r>
      <w:proofErr w:type="spellStart"/>
      <w:r w:rsidR="00D0543A" w:rsidRPr="00693120">
        <w:rPr>
          <w:rFonts w:hint="eastAsia"/>
          <w:kern w:val="0"/>
          <w:sz w:val="28"/>
        </w:rPr>
        <w:t>载体选择符合《环境影响评价公众参与办法》要求</w:t>
      </w:r>
      <w:proofErr w:type="spellEnd"/>
      <w:r w:rsidR="00D0543A" w:rsidRPr="00693120">
        <w:rPr>
          <w:rFonts w:hint="eastAsia"/>
          <w:kern w:val="0"/>
          <w:sz w:val="28"/>
        </w:rPr>
        <w:t>。</w:t>
      </w:r>
    </w:p>
    <w:p w14:paraId="1CE7935F" w14:textId="29099811" w:rsidR="00DC32E4" w:rsidRPr="00096E38" w:rsidRDefault="00096E38" w:rsidP="00DC32E4">
      <w:pPr>
        <w:pStyle w:val="affffd"/>
        <w:snapToGrid w:val="0"/>
        <w:ind w:firstLine="0"/>
        <w:contextualSpacing/>
        <w:rPr>
          <w:sz w:val="28"/>
          <w:lang w:eastAsia="zh-CN"/>
        </w:rPr>
      </w:pPr>
      <w:r>
        <w:rPr>
          <w:rFonts w:hint="eastAsia"/>
          <w:noProof/>
          <w:sz w:val="28"/>
          <w:lang w:eastAsia="zh-CN"/>
        </w:rPr>
        <w:lastRenderedPageBreak/>
        <w:drawing>
          <wp:inline distT="0" distB="0" distL="0" distR="0" wp14:anchorId="2ABEF938" wp14:editId="7D4A5E1E">
            <wp:extent cx="5267325" cy="4495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495800"/>
                    </a:xfrm>
                    <a:prstGeom prst="rect">
                      <a:avLst/>
                    </a:prstGeom>
                    <a:noFill/>
                    <a:ln>
                      <a:noFill/>
                    </a:ln>
                  </pic:spPr>
                </pic:pic>
              </a:graphicData>
            </a:graphic>
          </wp:inline>
        </w:drawing>
      </w:r>
    </w:p>
    <w:p w14:paraId="7B0D5DF4" w14:textId="77777777" w:rsidR="00D0543A" w:rsidRPr="0097367A" w:rsidRDefault="00F30FC8" w:rsidP="00F30FC8">
      <w:pPr>
        <w:pStyle w:val="affffd"/>
        <w:snapToGrid w:val="0"/>
        <w:spacing w:line="500" w:lineRule="exact"/>
        <w:ind w:firstLineChars="200" w:firstLine="560"/>
        <w:contextualSpacing/>
        <w:jc w:val="center"/>
        <w:rPr>
          <w:rFonts w:eastAsia="黑体"/>
          <w:sz w:val="28"/>
          <w:szCs w:val="28"/>
          <w:lang w:eastAsia="zh-CN"/>
        </w:rPr>
      </w:pPr>
      <w:r w:rsidRPr="0097367A">
        <w:rPr>
          <w:rFonts w:eastAsia="黑体"/>
          <w:sz w:val="28"/>
          <w:szCs w:val="28"/>
          <w:lang w:eastAsia="zh-CN"/>
        </w:rPr>
        <w:t>图</w:t>
      </w:r>
      <w:r w:rsidRPr="0097367A">
        <w:rPr>
          <w:rFonts w:eastAsia="黑体"/>
          <w:sz w:val="28"/>
          <w:szCs w:val="28"/>
          <w:lang w:eastAsia="zh-CN"/>
        </w:rPr>
        <w:t xml:space="preserve">1  </w:t>
      </w:r>
      <w:r w:rsidRPr="0097367A">
        <w:rPr>
          <w:rFonts w:eastAsia="黑体"/>
          <w:sz w:val="28"/>
          <w:szCs w:val="28"/>
          <w:lang w:eastAsia="zh-CN"/>
        </w:rPr>
        <w:t>项目一次网上公示</w:t>
      </w:r>
      <w:r w:rsidR="0097367A">
        <w:rPr>
          <w:rFonts w:eastAsia="黑体" w:hint="eastAsia"/>
          <w:sz w:val="28"/>
          <w:szCs w:val="28"/>
          <w:lang w:eastAsia="zh-CN"/>
        </w:rPr>
        <w:t>截图</w:t>
      </w:r>
    </w:p>
    <w:bookmarkEnd w:id="25"/>
    <w:bookmarkEnd w:id="26"/>
    <w:p w14:paraId="4ADA4D8E" w14:textId="77777777" w:rsidR="00AA2C69" w:rsidRPr="00693120" w:rsidRDefault="00AA2C69" w:rsidP="00AA2C69">
      <w:pPr>
        <w:pStyle w:val="3"/>
        <w:rPr>
          <w:b w:val="0"/>
          <w:lang w:eastAsia="zh-CN"/>
        </w:rPr>
      </w:pPr>
      <w:r w:rsidRPr="00693120">
        <w:rPr>
          <w:rFonts w:hint="eastAsia"/>
          <w:b w:val="0"/>
          <w:lang w:eastAsia="zh-CN"/>
        </w:rPr>
        <w:t>2.</w:t>
      </w:r>
      <w:r>
        <w:rPr>
          <w:b w:val="0"/>
          <w:lang w:eastAsia="zh-CN"/>
        </w:rPr>
        <w:t>2</w:t>
      </w:r>
      <w:r w:rsidRPr="00693120">
        <w:rPr>
          <w:rFonts w:hint="eastAsia"/>
          <w:b w:val="0"/>
          <w:lang w:eastAsia="zh-CN"/>
        </w:rPr>
        <w:t>.</w:t>
      </w:r>
      <w:r>
        <w:rPr>
          <w:b w:val="0"/>
          <w:lang w:eastAsia="zh-CN"/>
        </w:rPr>
        <w:t>2</w:t>
      </w:r>
      <w:r>
        <w:rPr>
          <w:rFonts w:hint="eastAsia"/>
          <w:b w:val="0"/>
          <w:lang w:eastAsia="zh-CN"/>
        </w:rPr>
        <w:t>其他</w:t>
      </w:r>
    </w:p>
    <w:p w14:paraId="33DE1A6D" w14:textId="77777777" w:rsidR="00AA2C69" w:rsidRPr="00AA2C69" w:rsidRDefault="00AA2C69" w:rsidP="00AA2C69">
      <w:pPr>
        <w:pStyle w:val="affffd"/>
        <w:snapToGrid w:val="0"/>
        <w:spacing w:line="520" w:lineRule="exact"/>
        <w:ind w:firstLineChars="200" w:firstLine="560"/>
        <w:contextualSpacing/>
        <w:rPr>
          <w:sz w:val="28"/>
          <w:lang w:eastAsia="zh-CN"/>
        </w:rPr>
      </w:pPr>
      <w:proofErr w:type="spellStart"/>
      <w:r w:rsidRPr="00AA2C69">
        <w:rPr>
          <w:rFonts w:hint="eastAsia"/>
          <w:sz w:val="28"/>
        </w:rPr>
        <w:t>建设单位未开展其他形式的</w:t>
      </w:r>
      <w:r>
        <w:rPr>
          <w:rFonts w:hint="eastAsia"/>
          <w:sz w:val="28"/>
          <w:lang w:eastAsia="zh-CN"/>
        </w:rPr>
        <w:t>环境影响</w:t>
      </w:r>
      <w:r>
        <w:rPr>
          <w:sz w:val="28"/>
          <w:lang w:eastAsia="zh-CN"/>
        </w:rPr>
        <w:t>评价信息</w:t>
      </w:r>
      <w:r>
        <w:rPr>
          <w:rFonts w:hint="eastAsia"/>
          <w:sz w:val="28"/>
          <w:lang w:eastAsia="zh-CN"/>
        </w:rPr>
        <w:t>第一次</w:t>
      </w:r>
      <w:r>
        <w:rPr>
          <w:sz w:val="28"/>
          <w:lang w:eastAsia="zh-CN"/>
        </w:rPr>
        <w:t>公示</w:t>
      </w:r>
      <w:proofErr w:type="spellEnd"/>
      <w:r>
        <w:rPr>
          <w:rFonts w:hint="eastAsia"/>
          <w:sz w:val="28"/>
          <w:lang w:eastAsia="zh-CN"/>
        </w:rPr>
        <w:t>。</w:t>
      </w:r>
    </w:p>
    <w:p w14:paraId="6AA89944" w14:textId="77777777" w:rsidR="000C30CB" w:rsidRPr="00AA2C69" w:rsidRDefault="00D549C5" w:rsidP="00AA2C69">
      <w:pPr>
        <w:pStyle w:val="2"/>
        <w:keepNext w:val="0"/>
        <w:keepLines w:val="0"/>
        <w:widowControl/>
        <w:spacing w:before="0" w:after="0" w:line="540" w:lineRule="exact"/>
        <w:rPr>
          <w:rFonts w:ascii="Times New Roman" w:hAnsi="Times New Roman"/>
          <w:kern w:val="0"/>
          <w:szCs w:val="32"/>
          <w:lang w:eastAsia="zh-CN"/>
        </w:rPr>
      </w:pPr>
      <w:bookmarkStart w:id="28" w:name="_Toc198710330"/>
      <w:r w:rsidRPr="00AA2C69">
        <w:rPr>
          <w:rFonts w:ascii="Times New Roman" w:hAnsi="Times New Roman" w:hint="eastAsia"/>
          <w:kern w:val="0"/>
          <w:szCs w:val="32"/>
          <w:lang w:eastAsia="zh-CN"/>
        </w:rPr>
        <w:t>2</w:t>
      </w:r>
      <w:r w:rsidR="001019B3" w:rsidRPr="00AA2C69">
        <w:rPr>
          <w:rFonts w:ascii="Times New Roman" w:hAnsi="Times New Roman" w:hint="eastAsia"/>
          <w:kern w:val="0"/>
          <w:szCs w:val="32"/>
          <w:lang w:eastAsia="zh-CN"/>
        </w:rPr>
        <w:t>.</w:t>
      </w:r>
      <w:r w:rsidR="000C30CB" w:rsidRPr="00AA2C69">
        <w:rPr>
          <w:rFonts w:ascii="Times New Roman" w:hAnsi="Times New Roman" w:hint="eastAsia"/>
          <w:kern w:val="0"/>
          <w:szCs w:val="32"/>
          <w:lang w:eastAsia="zh-CN"/>
        </w:rPr>
        <w:t>3</w:t>
      </w:r>
      <w:bookmarkStart w:id="29" w:name="_Toc534727968"/>
      <w:r w:rsidR="000C30CB" w:rsidRPr="00AA2C69">
        <w:rPr>
          <w:rFonts w:ascii="Times New Roman" w:hAnsi="Times New Roman" w:hint="eastAsia"/>
          <w:kern w:val="0"/>
          <w:szCs w:val="32"/>
          <w:lang w:eastAsia="zh-CN"/>
        </w:rPr>
        <w:t>公众意见情况</w:t>
      </w:r>
      <w:bookmarkEnd w:id="28"/>
      <w:bookmarkEnd w:id="29"/>
    </w:p>
    <w:p w14:paraId="610CC574" w14:textId="77777777" w:rsidR="00AA2C69" w:rsidRDefault="000C30CB" w:rsidP="00AA2C69">
      <w:pPr>
        <w:pStyle w:val="affffd"/>
        <w:snapToGrid w:val="0"/>
        <w:spacing w:line="520" w:lineRule="exact"/>
        <w:ind w:firstLineChars="200" w:firstLine="560"/>
        <w:contextualSpacing/>
        <w:rPr>
          <w:sz w:val="28"/>
        </w:rPr>
      </w:pPr>
      <w:proofErr w:type="spellStart"/>
      <w:r w:rsidRPr="00693120">
        <w:rPr>
          <w:rFonts w:hint="eastAsia"/>
          <w:sz w:val="28"/>
        </w:rPr>
        <w:t>公示期间公示信息处于公开状态，公示公开期间未收到反对意见</w:t>
      </w:r>
      <w:proofErr w:type="spellEnd"/>
      <w:r w:rsidRPr="00693120">
        <w:rPr>
          <w:rFonts w:hint="eastAsia"/>
          <w:sz w:val="28"/>
        </w:rPr>
        <w:t>。</w:t>
      </w:r>
    </w:p>
    <w:p w14:paraId="41FFE7BB" w14:textId="77777777" w:rsidR="00766FAF" w:rsidRPr="00AA2C69" w:rsidRDefault="00AA2C69" w:rsidP="00AA2C69">
      <w:pPr>
        <w:pStyle w:val="10"/>
        <w:keepNext w:val="0"/>
        <w:keepLines w:val="0"/>
        <w:pageBreakBefore/>
        <w:widowControl/>
        <w:tabs>
          <w:tab w:val="left" w:pos="2340"/>
        </w:tabs>
        <w:spacing w:before="0" w:after="0" w:line="540" w:lineRule="exact"/>
        <w:textAlignment w:val="baseline"/>
        <w:rPr>
          <w:rFonts w:eastAsia="黑体"/>
          <w:kern w:val="2"/>
          <w:sz w:val="32"/>
        </w:rPr>
      </w:pPr>
      <w:bookmarkStart w:id="30" w:name="_Toc198710331"/>
      <w:r>
        <w:rPr>
          <w:rFonts w:eastAsia="黑体"/>
          <w:kern w:val="2"/>
          <w:sz w:val="32"/>
        </w:rPr>
        <w:lastRenderedPageBreak/>
        <w:t>3</w:t>
      </w:r>
      <w:r w:rsidR="000C30CB" w:rsidRPr="00AA2C69">
        <w:rPr>
          <w:rFonts w:eastAsia="黑体" w:hint="eastAsia"/>
          <w:kern w:val="2"/>
          <w:sz w:val="32"/>
        </w:rPr>
        <w:t>征求意见稿公示情况</w:t>
      </w:r>
      <w:bookmarkEnd w:id="30"/>
    </w:p>
    <w:p w14:paraId="1169BCB0" w14:textId="77777777" w:rsidR="00AA2C69" w:rsidRPr="00647C1D" w:rsidRDefault="00AA2C69" w:rsidP="00AA2C69">
      <w:pPr>
        <w:pStyle w:val="2"/>
        <w:keepNext w:val="0"/>
        <w:keepLines w:val="0"/>
        <w:widowControl/>
        <w:spacing w:before="0" w:after="0" w:line="540" w:lineRule="exact"/>
        <w:rPr>
          <w:rFonts w:ascii="Times New Roman" w:hAnsi="Times New Roman"/>
          <w:kern w:val="0"/>
          <w:szCs w:val="32"/>
          <w:lang w:eastAsia="zh-CN"/>
        </w:rPr>
      </w:pPr>
      <w:bookmarkStart w:id="31" w:name="_Toc198710332"/>
      <w:r>
        <w:rPr>
          <w:rFonts w:ascii="Times New Roman" w:hAnsi="Times New Roman"/>
          <w:kern w:val="0"/>
          <w:szCs w:val="32"/>
          <w:lang w:eastAsia="zh-CN"/>
        </w:rPr>
        <w:t>3</w:t>
      </w:r>
      <w:r w:rsidRPr="00647C1D">
        <w:rPr>
          <w:rFonts w:ascii="Times New Roman" w:hAnsi="Times New Roman"/>
          <w:kern w:val="0"/>
          <w:szCs w:val="32"/>
          <w:lang w:eastAsia="zh-CN"/>
        </w:rPr>
        <w:t>.1</w:t>
      </w:r>
      <w:r>
        <w:rPr>
          <w:rFonts w:ascii="Times New Roman" w:hAnsi="Times New Roman" w:hint="eastAsia"/>
          <w:kern w:val="0"/>
          <w:szCs w:val="32"/>
          <w:lang w:eastAsia="zh-CN"/>
        </w:rPr>
        <w:t>公开</w:t>
      </w:r>
      <w:r>
        <w:rPr>
          <w:rFonts w:ascii="Times New Roman" w:hAnsi="Times New Roman"/>
          <w:kern w:val="0"/>
          <w:szCs w:val="32"/>
          <w:lang w:eastAsia="zh-CN"/>
        </w:rPr>
        <w:t>内容及</w:t>
      </w:r>
      <w:r>
        <w:rPr>
          <w:rFonts w:ascii="Times New Roman" w:hAnsi="Times New Roman" w:hint="eastAsia"/>
          <w:kern w:val="0"/>
          <w:szCs w:val="32"/>
          <w:lang w:eastAsia="zh-CN"/>
        </w:rPr>
        <w:t>时限</w:t>
      </w:r>
      <w:bookmarkEnd w:id="31"/>
    </w:p>
    <w:p w14:paraId="207877EB" w14:textId="77777777" w:rsidR="000C30CB" w:rsidRPr="00693120" w:rsidRDefault="000C30CB" w:rsidP="00092804">
      <w:pPr>
        <w:spacing w:line="520" w:lineRule="exact"/>
        <w:ind w:firstLineChars="200" w:firstLine="562"/>
        <w:rPr>
          <w:kern w:val="0"/>
          <w:sz w:val="28"/>
        </w:rPr>
      </w:pPr>
      <w:r w:rsidRPr="00693120">
        <w:rPr>
          <w:rFonts w:hint="eastAsia"/>
          <w:b/>
          <w:kern w:val="0"/>
          <w:sz w:val="28"/>
        </w:rPr>
        <w:t>征求意见稿公示主要内容：</w:t>
      </w:r>
      <w:r w:rsidRPr="00693120">
        <w:rPr>
          <w:rFonts w:hint="eastAsia"/>
          <w:kern w:val="0"/>
          <w:sz w:val="28"/>
        </w:rPr>
        <w:t>建设项目概况、建设项目名称和联系方式、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14:paraId="489D2CE4" w14:textId="6E504006" w:rsidR="000C30CB" w:rsidRPr="00693120" w:rsidRDefault="000C30CB" w:rsidP="00092804">
      <w:pPr>
        <w:spacing w:line="520" w:lineRule="exact"/>
        <w:ind w:firstLineChars="200" w:firstLine="562"/>
        <w:rPr>
          <w:kern w:val="0"/>
          <w:sz w:val="28"/>
        </w:rPr>
      </w:pPr>
      <w:r w:rsidRPr="00693120">
        <w:rPr>
          <w:rFonts w:hint="eastAsia"/>
          <w:b/>
          <w:kern w:val="0"/>
          <w:sz w:val="28"/>
        </w:rPr>
        <w:t>公示期限：</w:t>
      </w:r>
      <w:r w:rsidR="00635AEB" w:rsidRPr="00635AEB">
        <w:rPr>
          <w:rFonts w:hint="eastAsia"/>
          <w:kern w:val="0"/>
          <w:sz w:val="28"/>
        </w:rPr>
        <w:t>202</w:t>
      </w:r>
      <w:r w:rsidR="00F14C51">
        <w:rPr>
          <w:kern w:val="0"/>
          <w:sz w:val="28"/>
        </w:rPr>
        <w:t>5</w:t>
      </w:r>
      <w:r w:rsidR="00635AEB" w:rsidRPr="00635AEB">
        <w:rPr>
          <w:rFonts w:hint="eastAsia"/>
          <w:kern w:val="0"/>
          <w:sz w:val="28"/>
        </w:rPr>
        <w:t>年</w:t>
      </w:r>
      <w:r w:rsidR="00F14C51">
        <w:rPr>
          <w:kern w:val="0"/>
          <w:sz w:val="28"/>
        </w:rPr>
        <w:t>4</w:t>
      </w:r>
      <w:r w:rsidR="00635AEB" w:rsidRPr="00635AEB">
        <w:rPr>
          <w:rFonts w:hint="eastAsia"/>
          <w:kern w:val="0"/>
          <w:sz w:val="28"/>
        </w:rPr>
        <w:t>月</w:t>
      </w:r>
      <w:r w:rsidR="00F14C51">
        <w:rPr>
          <w:kern w:val="0"/>
          <w:sz w:val="28"/>
        </w:rPr>
        <w:t>30</w:t>
      </w:r>
      <w:r w:rsidR="00635AEB" w:rsidRPr="00635AEB">
        <w:rPr>
          <w:rFonts w:hint="eastAsia"/>
          <w:kern w:val="0"/>
          <w:sz w:val="28"/>
        </w:rPr>
        <w:t>日至</w:t>
      </w:r>
      <w:r w:rsidR="00F14C51">
        <w:rPr>
          <w:kern w:val="0"/>
          <w:sz w:val="28"/>
        </w:rPr>
        <w:t>5</w:t>
      </w:r>
      <w:r w:rsidR="00635AEB" w:rsidRPr="00635AEB">
        <w:rPr>
          <w:rFonts w:hint="eastAsia"/>
          <w:kern w:val="0"/>
          <w:sz w:val="28"/>
        </w:rPr>
        <w:t>月</w:t>
      </w:r>
      <w:r w:rsidR="00F14C51">
        <w:rPr>
          <w:kern w:val="0"/>
          <w:sz w:val="28"/>
        </w:rPr>
        <w:t>16</w:t>
      </w:r>
      <w:r w:rsidR="00635AEB" w:rsidRPr="00635AEB">
        <w:rPr>
          <w:rFonts w:hint="eastAsia"/>
          <w:kern w:val="0"/>
          <w:sz w:val="28"/>
        </w:rPr>
        <w:t>日</w:t>
      </w:r>
      <w:r w:rsidRPr="00693120">
        <w:rPr>
          <w:rFonts w:hint="eastAsia"/>
          <w:kern w:val="0"/>
          <w:sz w:val="28"/>
        </w:rPr>
        <w:t>，共</w:t>
      </w:r>
      <w:r w:rsidRPr="00693120">
        <w:rPr>
          <w:rFonts w:hint="eastAsia"/>
          <w:kern w:val="0"/>
          <w:sz w:val="28"/>
        </w:rPr>
        <w:t>1</w:t>
      </w:r>
      <w:r w:rsidRPr="00693120">
        <w:rPr>
          <w:kern w:val="0"/>
          <w:sz w:val="28"/>
        </w:rPr>
        <w:t>0</w:t>
      </w:r>
      <w:r w:rsidRPr="00693120">
        <w:rPr>
          <w:rFonts w:hint="eastAsia"/>
          <w:kern w:val="0"/>
          <w:sz w:val="28"/>
        </w:rPr>
        <w:t>个工作日。</w:t>
      </w:r>
    </w:p>
    <w:p w14:paraId="50CFFB59" w14:textId="77777777" w:rsidR="000C30CB" w:rsidRDefault="000C30CB" w:rsidP="00092804">
      <w:pPr>
        <w:spacing w:line="520" w:lineRule="exact"/>
        <w:ind w:firstLineChars="200" w:firstLine="560"/>
        <w:rPr>
          <w:kern w:val="0"/>
          <w:sz w:val="28"/>
        </w:rPr>
      </w:pPr>
      <w:r w:rsidRPr="00693120">
        <w:rPr>
          <w:rFonts w:hint="eastAsia"/>
          <w:kern w:val="0"/>
          <w:sz w:val="28"/>
        </w:rPr>
        <w:t>项目环境影响报告书的征求意见稿的主要内容基本完成，公示的主要内容及时限符合《环境影响评价公众参与办法》要求。</w:t>
      </w:r>
    </w:p>
    <w:p w14:paraId="55EA5AF9" w14:textId="77777777" w:rsidR="00AA2C69" w:rsidRPr="00647C1D" w:rsidRDefault="00AA2C69" w:rsidP="00AA2C69">
      <w:pPr>
        <w:pStyle w:val="2"/>
        <w:keepNext w:val="0"/>
        <w:keepLines w:val="0"/>
        <w:widowControl/>
        <w:spacing w:before="0" w:after="0" w:line="540" w:lineRule="exact"/>
        <w:rPr>
          <w:rFonts w:ascii="Times New Roman" w:hAnsi="Times New Roman"/>
          <w:kern w:val="0"/>
          <w:szCs w:val="32"/>
          <w:lang w:eastAsia="zh-CN"/>
        </w:rPr>
      </w:pPr>
      <w:bookmarkStart w:id="32" w:name="_Toc198710333"/>
      <w:r>
        <w:rPr>
          <w:rFonts w:ascii="Times New Roman" w:hAnsi="Times New Roman"/>
          <w:kern w:val="0"/>
          <w:szCs w:val="32"/>
          <w:lang w:eastAsia="zh-CN"/>
        </w:rPr>
        <w:t>3.2</w:t>
      </w:r>
      <w:r>
        <w:rPr>
          <w:rFonts w:ascii="Times New Roman" w:hAnsi="Times New Roman" w:hint="eastAsia"/>
          <w:kern w:val="0"/>
          <w:szCs w:val="32"/>
          <w:lang w:eastAsia="zh-CN"/>
        </w:rPr>
        <w:t>公示方式</w:t>
      </w:r>
      <w:bookmarkEnd w:id="32"/>
    </w:p>
    <w:p w14:paraId="1AB0F3E7" w14:textId="77777777" w:rsidR="000C30CB" w:rsidRPr="00693120" w:rsidRDefault="0097367A" w:rsidP="00092804">
      <w:pPr>
        <w:pStyle w:val="3"/>
        <w:spacing w:line="520" w:lineRule="exact"/>
        <w:rPr>
          <w:b w:val="0"/>
          <w:lang w:eastAsia="zh-CN"/>
        </w:rPr>
      </w:pPr>
      <w:r>
        <w:rPr>
          <w:b w:val="0"/>
          <w:lang w:eastAsia="zh-CN"/>
        </w:rPr>
        <w:t>3</w:t>
      </w:r>
      <w:r w:rsidR="000C30CB" w:rsidRPr="00693120">
        <w:rPr>
          <w:rFonts w:hint="eastAsia"/>
          <w:b w:val="0"/>
          <w:lang w:eastAsia="zh-CN"/>
        </w:rPr>
        <w:t>.2.1</w:t>
      </w:r>
      <w:r w:rsidR="000C30CB" w:rsidRPr="00693120">
        <w:rPr>
          <w:rFonts w:hint="eastAsia"/>
          <w:b w:val="0"/>
          <w:lang w:eastAsia="zh-CN"/>
        </w:rPr>
        <w:t>网络</w:t>
      </w:r>
    </w:p>
    <w:p w14:paraId="1189988C" w14:textId="3D030E50" w:rsidR="00E042C7" w:rsidRPr="00693120" w:rsidRDefault="00F967BF" w:rsidP="00E042C7">
      <w:pPr>
        <w:spacing w:line="500" w:lineRule="exact"/>
        <w:ind w:firstLineChars="200" w:firstLine="560"/>
        <w:rPr>
          <w:kern w:val="0"/>
          <w:sz w:val="28"/>
        </w:rPr>
      </w:pPr>
      <w:r>
        <w:rPr>
          <w:rFonts w:hint="eastAsia"/>
          <w:kern w:val="0"/>
          <w:sz w:val="28"/>
          <w:lang w:val="x-none"/>
        </w:rPr>
        <w:t>建设</w:t>
      </w:r>
      <w:r>
        <w:rPr>
          <w:kern w:val="0"/>
          <w:sz w:val="28"/>
          <w:lang w:val="x-none"/>
        </w:rPr>
        <w:t>单位</w:t>
      </w:r>
      <w:r w:rsidR="00E042C7" w:rsidRPr="00E042C7">
        <w:rPr>
          <w:rFonts w:hint="eastAsia"/>
          <w:kern w:val="0"/>
          <w:sz w:val="28"/>
        </w:rPr>
        <w:t>于</w:t>
      </w:r>
      <w:r w:rsidR="00635AEB" w:rsidRPr="00635AEB">
        <w:rPr>
          <w:rFonts w:hint="eastAsia"/>
          <w:kern w:val="0"/>
          <w:sz w:val="28"/>
        </w:rPr>
        <w:t>202</w:t>
      </w:r>
      <w:r w:rsidR="00F14C51">
        <w:rPr>
          <w:kern w:val="0"/>
          <w:sz w:val="28"/>
        </w:rPr>
        <w:t>5</w:t>
      </w:r>
      <w:r w:rsidR="00635AEB" w:rsidRPr="00635AEB">
        <w:rPr>
          <w:rFonts w:hint="eastAsia"/>
          <w:kern w:val="0"/>
          <w:sz w:val="28"/>
        </w:rPr>
        <w:t>年</w:t>
      </w:r>
      <w:r w:rsidR="00F14C51">
        <w:rPr>
          <w:kern w:val="0"/>
          <w:sz w:val="28"/>
        </w:rPr>
        <w:t>4</w:t>
      </w:r>
      <w:r w:rsidR="00635AEB" w:rsidRPr="00635AEB">
        <w:rPr>
          <w:rFonts w:hint="eastAsia"/>
          <w:kern w:val="0"/>
          <w:sz w:val="28"/>
        </w:rPr>
        <w:t>月</w:t>
      </w:r>
      <w:r w:rsidR="00F14C51">
        <w:rPr>
          <w:kern w:val="0"/>
          <w:sz w:val="28"/>
        </w:rPr>
        <w:t>30</w:t>
      </w:r>
      <w:r w:rsidR="00635AEB" w:rsidRPr="00635AEB">
        <w:rPr>
          <w:rFonts w:hint="eastAsia"/>
          <w:kern w:val="0"/>
          <w:sz w:val="28"/>
        </w:rPr>
        <w:t>日至</w:t>
      </w:r>
      <w:r w:rsidR="00F14C51">
        <w:rPr>
          <w:kern w:val="0"/>
          <w:sz w:val="28"/>
        </w:rPr>
        <w:t>5</w:t>
      </w:r>
      <w:r w:rsidR="00635AEB" w:rsidRPr="00635AEB">
        <w:rPr>
          <w:rFonts w:hint="eastAsia"/>
          <w:kern w:val="0"/>
          <w:sz w:val="28"/>
        </w:rPr>
        <w:t>月</w:t>
      </w:r>
      <w:r w:rsidR="001107F7">
        <w:rPr>
          <w:kern w:val="0"/>
          <w:sz w:val="28"/>
        </w:rPr>
        <w:t>1</w:t>
      </w:r>
      <w:r w:rsidR="00F14C51">
        <w:rPr>
          <w:kern w:val="0"/>
          <w:sz w:val="28"/>
        </w:rPr>
        <w:t>6</w:t>
      </w:r>
      <w:r w:rsidR="00635AEB" w:rsidRPr="00635AEB">
        <w:rPr>
          <w:rFonts w:hint="eastAsia"/>
          <w:kern w:val="0"/>
          <w:sz w:val="28"/>
        </w:rPr>
        <w:t>日</w:t>
      </w:r>
      <w:r w:rsidR="00E042C7" w:rsidRPr="00693120">
        <w:rPr>
          <w:rFonts w:hint="eastAsia"/>
          <w:kern w:val="0"/>
          <w:sz w:val="28"/>
        </w:rPr>
        <w:t>在</w:t>
      </w:r>
      <w:r w:rsidR="00F14C51">
        <w:rPr>
          <w:rFonts w:hint="eastAsia"/>
          <w:kern w:val="0"/>
          <w:sz w:val="28"/>
        </w:rPr>
        <w:t>和合承德网</w:t>
      </w:r>
      <w:r w:rsidR="0097367A" w:rsidRPr="0097367A">
        <w:rPr>
          <w:rFonts w:hint="eastAsia"/>
          <w:kern w:val="0"/>
          <w:sz w:val="28"/>
        </w:rPr>
        <w:t>（</w:t>
      </w:r>
      <w:r w:rsidR="00F14C51" w:rsidRPr="00F14C51">
        <w:rPr>
          <w:kern w:val="0"/>
          <w:sz w:val="28"/>
        </w:rPr>
        <w:t>https://www.hehechengde.cn/index.html</w:t>
      </w:r>
      <w:r w:rsidR="0097367A" w:rsidRPr="0097367A">
        <w:rPr>
          <w:rFonts w:hint="eastAsia"/>
          <w:kern w:val="0"/>
          <w:sz w:val="28"/>
        </w:rPr>
        <w:t>）上进行公示</w:t>
      </w:r>
      <w:r w:rsidR="00E042C7" w:rsidRPr="00693120">
        <w:rPr>
          <w:rFonts w:hint="eastAsia"/>
          <w:kern w:val="0"/>
          <w:sz w:val="28"/>
        </w:rPr>
        <w:t>，</w:t>
      </w:r>
      <w:r w:rsidR="0097367A">
        <w:rPr>
          <w:rFonts w:hint="eastAsia"/>
          <w:kern w:val="0"/>
          <w:sz w:val="28"/>
        </w:rPr>
        <w:t>公示</w:t>
      </w:r>
      <w:r w:rsidR="0097367A">
        <w:rPr>
          <w:kern w:val="0"/>
          <w:sz w:val="28"/>
        </w:rPr>
        <w:t>链接：</w:t>
      </w:r>
      <w:r w:rsidR="00F14C51" w:rsidRPr="00F14C51">
        <w:rPr>
          <w:kern w:val="0"/>
          <w:sz w:val="28"/>
        </w:rPr>
        <w:t>https://www.hehechengde.cn/news/txy/2025-04-30/242013.html</w:t>
      </w:r>
      <w:r w:rsidR="0097367A">
        <w:rPr>
          <w:rFonts w:hint="eastAsia"/>
          <w:kern w:val="0"/>
          <w:sz w:val="28"/>
        </w:rPr>
        <w:t>，</w:t>
      </w:r>
      <w:r w:rsidR="00E042C7" w:rsidRPr="00693120">
        <w:rPr>
          <w:rFonts w:hint="eastAsia"/>
          <w:kern w:val="0"/>
          <w:sz w:val="28"/>
        </w:rPr>
        <w:t>公示内容见</w:t>
      </w:r>
      <w:r w:rsidR="0097367A">
        <w:rPr>
          <w:rFonts w:hint="eastAsia"/>
          <w:kern w:val="0"/>
          <w:sz w:val="28"/>
        </w:rPr>
        <w:t>截图</w:t>
      </w:r>
      <w:r w:rsidR="00E042C7" w:rsidRPr="00693120">
        <w:rPr>
          <w:rFonts w:hint="eastAsia"/>
          <w:kern w:val="0"/>
          <w:sz w:val="28"/>
        </w:rPr>
        <w:t>。</w:t>
      </w:r>
    </w:p>
    <w:p w14:paraId="66ADEC1A" w14:textId="3431B847" w:rsidR="0097367A" w:rsidRPr="00693120" w:rsidRDefault="00F14C51" w:rsidP="0097367A">
      <w:pPr>
        <w:pStyle w:val="affffd"/>
        <w:snapToGrid w:val="0"/>
        <w:spacing w:line="500" w:lineRule="exact"/>
        <w:ind w:firstLineChars="200" w:firstLine="560"/>
        <w:contextualSpacing/>
        <w:rPr>
          <w:sz w:val="28"/>
          <w:lang w:eastAsia="zh-CN"/>
        </w:rPr>
      </w:pPr>
      <w:bookmarkStart w:id="33" w:name="_Hlk198710277"/>
      <w:proofErr w:type="spellStart"/>
      <w:r>
        <w:rPr>
          <w:rFonts w:hint="eastAsia"/>
          <w:kern w:val="0"/>
          <w:sz w:val="28"/>
        </w:rPr>
        <w:t>和合承德网</w:t>
      </w:r>
      <w:r w:rsidR="0097367A">
        <w:rPr>
          <w:rFonts w:hint="eastAsia"/>
          <w:kern w:val="0"/>
          <w:sz w:val="28"/>
          <w:lang w:eastAsia="zh-CN"/>
        </w:rPr>
        <w:t>是</w:t>
      </w:r>
      <w:r>
        <w:rPr>
          <w:rFonts w:hint="eastAsia"/>
          <w:kern w:val="0"/>
          <w:sz w:val="28"/>
          <w:lang w:eastAsia="zh-CN"/>
        </w:rPr>
        <w:t>建设</w:t>
      </w:r>
      <w:r w:rsidR="0097367A">
        <w:rPr>
          <w:rFonts w:hint="eastAsia"/>
          <w:kern w:val="0"/>
          <w:sz w:val="28"/>
          <w:lang w:eastAsia="zh-CN"/>
        </w:rPr>
        <w:t>项目当地</w:t>
      </w:r>
      <w:r>
        <w:rPr>
          <w:rFonts w:hint="eastAsia"/>
          <w:kern w:val="0"/>
          <w:sz w:val="28"/>
          <w:lang w:eastAsia="zh-CN"/>
        </w:rPr>
        <w:t>公共媒体</w:t>
      </w:r>
      <w:r w:rsidR="0097367A">
        <w:rPr>
          <w:rFonts w:hint="eastAsia"/>
          <w:kern w:val="0"/>
          <w:sz w:val="28"/>
          <w:lang w:eastAsia="zh-CN"/>
        </w:rPr>
        <w:t>网站</w:t>
      </w:r>
      <w:proofErr w:type="spellEnd"/>
      <w:r w:rsidR="0097367A" w:rsidRPr="00693120">
        <w:rPr>
          <w:rFonts w:hint="eastAsia"/>
          <w:kern w:val="0"/>
          <w:sz w:val="28"/>
        </w:rPr>
        <w:t>，</w:t>
      </w:r>
      <w:proofErr w:type="spellStart"/>
      <w:r w:rsidR="0097367A" w:rsidRPr="00693120">
        <w:rPr>
          <w:rFonts w:hint="eastAsia"/>
          <w:kern w:val="0"/>
          <w:sz w:val="28"/>
        </w:rPr>
        <w:t>载体选择符合《环境影响评价公众参与办法》要求</w:t>
      </w:r>
      <w:proofErr w:type="spellEnd"/>
      <w:r w:rsidR="0097367A" w:rsidRPr="00693120">
        <w:rPr>
          <w:rFonts w:hint="eastAsia"/>
          <w:kern w:val="0"/>
          <w:sz w:val="28"/>
        </w:rPr>
        <w:t>。</w:t>
      </w:r>
    </w:p>
    <w:bookmarkEnd w:id="33"/>
    <w:p w14:paraId="394798F5" w14:textId="77777777" w:rsidR="000C30CB" w:rsidRPr="0097367A" w:rsidRDefault="000C30CB" w:rsidP="00025205">
      <w:pPr>
        <w:jc w:val="center"/>
        <w:rPr>
          <w:noProof/>
          <w:sz w:val="28"/>
          <w:lang w:val="x-none"/>
        </w:rPr>
      </w:pPr>
    </w:p>
    <w:p w14:paraId="0AC3BDFB" w14:textId="77777777" w:rsidR="00C864B3" w:rsidRPr="00693120" w:rsidRDefault="00C864B3" w:rsidP="00025205">
      <w:pPr>
        <w:jc w:val="center"/>
        <w:rPr>
          <w:noProof/>
          <w:sz w:val="28"/>
        </w:rPr>
      </w:pPr>
    </w:p>
    <w:p w14:paraId="125C0AE5" w14:textId="77777777" w:rsidR="00C864B3" w:rsidRPr="00693120" w:rsidRDefault="00C864B3" w:rsidP="00025205">
      <w:pPr>
        <w:jc w:val="center"/>
        <w:rPr>
          <w:noProof/>
          <w:sz w:val="28"/>
        </w:rPr>
      </w:pPr>
    </w:p>
    <w:p w14:paraId="701ABC52" w14:textId="77777777" w:rsidR="00C864B3" w:rsidRDefault="00C864B3" w:rsidP="00025205">
      <w:pPr>
        <w:jc w:val="center"/>
        <w:rPr>
          <w:noProof/>
          <w:sz w:val="28"/>
        </w:rPr>
      </w:pPr>
    </w:p>
    <w:p w14:paraId="4CB77A6B" w14:textId="6FED0962" w:rsidR="00E042C7" w:rsidRPr="00693120" w:rsidRDefault="00F14C51" w:rsidP="00025205">
      <w:pPr>
        <w:jc w:val="center"/>
        <w:rPr>
          <w:noProof/>
          <w:sz w:val="28"/>
        </w:rPr>
      </w:pPr>
      <w:r>
        <w:rPr>
          <w:noProof/>
          <w:sz w:val="28"/>
        </w:rPr>
        <w:lastRenderedPageBreak/>
        <w:drawing>
          <wp:inline distT="0" distB="0" distL="0" distR="0" wp14:anchorId="449B1864" wp14:editId="5CDB9B98">
            <wp:extent cx="5267325" cy="57245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5724525"/>
                    </a:xfrm>
                    <a:prstGeom prst="rect">
                      <a:avLst/>
                    </a:prstGeom>
                    <a:noFill/>
                    <a:ln>
                      <a:noFill/>
                    </a:ln>
                  </pic:spPr>
                </pic:pic>
              </a:graphicData>
            </a:graphic>
          </wp:inline>
        </w:drawing>
      </w:r>
    </w:p>
    <w:p w14:paraId="35E0329D" w14:textId="77777777" w:rsidR="000C30CB" w:rsidRPr="00693120" w:rsidRDefault="00CA1C91" w:rsidP="00CA1C91">
      <w:pPr>
        <w:jc w:val="center"/>
        <w:rPr>
          <w:rFonts w:eastAsia="黑体"/>
          <w:kern w:val="0"/>
          <w:sz w:val="28"/>
        </w:rPr>
      </w:pPr>
      <w:r w:rsidRPr="00693120">
        <w:rPr>
          <w:rFonts w:eastAsia="黑体"/>
          <w:sz w:val="28"/>
        </w:rPr>
        <w:t>图</w:t>
      </w:r>
      <w:r w:rsidR="001E4F85" w:rsidRPr="00693120">
        <w:rPr>
          <w:rFonts w:eastAsia="黑体"/>
          <w:sz w:val="28"/>
        </w:rPr>
        <w:t>2</w:t>
      </w:r>
      <w:r w:rsidRPr="00693120">
        <w:rPr>
          <w:rFonts w:eastAsia="黑体"/>
          <w:sz w:val="28"/>
        </w:rPr>
        <w:t xml:space="preserve">  </w:t>
      </w:r>
      <w:r w:rsidR="0097367A">
        <w:rPr>
          <w:rFonts w:eastAsia="黑体" w:hint="eastAsia"/>
          <w:sz w:val="28"/>
        </w:rPr>
        <w:t>征求</w:t>
      </w:r>
      <w:r w:rsidR="0097367A">
        <w:rPr>
          <w:rFonts w:eastAsia="黑体"/>
          <w:sz w:val="28"/>
        </w:rPr>
        <w:t>意见稿</w:t>
      </w:r>
      <w:r w:rsidRPr="00693120">
        <w:rPr>
          <w:rFonts w:eastAsia="黑体"/>
          <w:sz w:val="28"/>
        </w:rPr>
        <w:t>网上公示截图</w:t>
      </w:r>
    </w:p>
    <w:p w14:paraId="75027F68" w14:textId="77777777" w:rsidR="000C30CB" w:rsidRPr="00693120" w:rsidRDefault="0097367A" w:rsidP="000C30CB">
      <w:pPr>
        <w:pStyle w:val="3"/>
        <w:rPr>
          <w:b w:val="0"/>
          <w:lang w:eastAsia="zh-CN"/>
        </w:rPr>
      </w:pPr>
      <w:r>
        <w:rPr>
          <w:b w:val="0"/>
          <w:lang w:eastAsia="zh-CN"/>
        </w:rPr>
        <w:t>3</w:t>
      </w:r>
      <w:r w:rsidR="000C30CB" w:rsidRPr="00693120">
        <w:rPr>
          <w:rFonts w:hint="eastAsia"/>
          <w:b w:val="0"/>
          <w:lang w:eastAsia="zh-CN"/>
        </w:rPr>
        <w:t>.2.2</w:t>
      </w:r>
      <w:r w:rsidR="000C30CB" w:rsidRPr="00693120">
        <w:rPr>
          <w:rFonts w:hint="eastAsia"/>
          <w:b w:val="0"/>
          <w:lang w:eastAsia="zh-CN"/>
        </w:rPr>
        <w:t>报纸</w:t>
      </w:r>
    </w:p>
    <w:p w14:paraId="7BDEB8D5" w14:textId="2A8A0AF3" w:rsidR="000C30CB" w:rsidRPr="00693120" w:rsidRDefault="00F967BF" w:rsidP="00092804">
      <w:pPr>
        <w:spacing w:line="520" w:lineRule="exact"/>
        <w:ind w:firstLineChars="200" w:firstLine="560"/>
        <w:rPr>
          <w:kern w:val="0"/>
          <w:sz w:val="28"/>
        </w:rPr>
      </w:pPr>
      <w:r>
        <w:rPr>
          <w:rFonts w:hint="eastAsia"/>
          <w:kern w:val="0"/>
          <w:sz w:val="28"/>
        </w:rPr>
        <w:t>建设单位</w:t>
      </w:r>
      <w:r w:rsidR="000C30CB" w:rsidRPr="00693120">
        <w:rPr>
          <w:rFonts w:hint="eastAsia"/>
          <w:kern w:val="0"/>
          <w:sz w:val="28"/>
          <w:lang w:val="x-none"/>
        </w:rPr>
        <w:t>于</w:t>
      </w:r>
      <w:r w:rsidR="00635AEB" w:rsidRPr="00635AEB">
        <w:rPr>
          <w:rFonts w:hint="eastAsia"/>
          <w:kern w:val="0"/>
          <w:sz w:val="28"/>
        </w:rPr>
        <w:t>202</w:t>
      </w:r>
      <w:r w:rsidR="00F14C51">
        <w:rPr>
          <w:kern w:val="0"/>
          <w:sz w:val="28"/>
        </w:rPr>
        <w:t>5</w:t>
      </w:r>
      <w:r w:rsidR="00635AEB" w:rsidRPr="00635AEB">
        <w:rPr>
          <w:rFonts w:hint="eastAsia"/>
          <w:kern w:val="0"/>
          <w:sz w:val="28"/>
        </w:rPr>
        <w:t>年</w:t>
      </w:r>
      <w:r w:rsidR="00F14C51">
        <w:rPr>
          <w:kern w:val="0"/>
          <w:sz w:val="28"/>
        </w:rPr>
        <w:t>5</w:t>
      </w:r>
      <w:r w:rsidR="00635AEB" w:rsidRPr="00635AEB">
        <w:rPr>
          <w:rFonts w:hint="eastAsia"/>
          <w:kern w:val="0"/>
          <w:sz w:val="28"/>
        </w:rPr>
        <w:t>月</w:t>
      </w:r>
      <w:r w:rsidR="00F14C51">
        <w:rPr>
          <w:kern w:val="0"/>
          <w:sz w:val="28"/>
        </w:rPr>
        <w:t>7</w:t>
      </w:r>
      <w:r w:rsidR="00635AEB" w:rsidRPr="00635AEB">
        <w:rPr>
          <w:rFonts w:hint="eastAsia"/>
          <w:kern w:val="0"/>
          <w:sz w:val="28"/>
        </w:rPr>
        <w:t>日及</w:t>
      </w:r>
      <w:r w:rsidR="00635AEB" w:rsidRPr="00635AEB">
        <w:rPr>
          <w:rFonts w:hint="eastAsia"/>
          <w:kern w:val="0"/>
          <w:sz w:val="28"/>
        </w:rPr>
        <w:t>202</w:t>
      </w:r>
      <w:r w:rsidR="00F14C51">
        <w:rPr>
          <w:kern w:val="0"/>
          <w:sz w:val="28"/>
        </w:rPr>
        <w:t>5</w:t>
      </w:r>
      <w:r w:rsidR="00635AEB" w:rsidRPr="00635AEB">
        <w:rPr>
          <w:rFonts w:hint="eastAsia"/>
          <w:kern w:val="0"/>
          <w:sz w:val="28"/>
        </w:rPr>
        <w:t>年</w:t>
      </w:r>
      <w:r w:rsidR="00F14C51">
        <w:rPr>
          <w:kern w:val="0"/>
          <w:sz w:val="28"/>
        </w:rPr>
        <w:t>5</w:t>
      </w:r>
      <w:r w:rsidR="00635AEB" w:rsidRPr="00635AEB">
        <w:rPr>
          <w:rFonts w:hint="eastAsia"/>
          <w:kern w:val="0"/>
          <w:sz w:val="28"/>
        </w:rPr>
        <w:t>月</w:t>
      </w:r>
      <w:r w:rsidR="00F14C51">
        <w:rPr>
          <w:kern w:val="0"/>
          <w:sz w:val="28"/>
        </w:rPr>
        <w:t>12</w:t>
      </w:r>
      <w:r w:rsidR="00635AEB" w:rsidRPr="00635AEB">
        <w:rPr>
          <w:rFonts w:hint="eastAsia"/>
          <w:kern w:val="0"/>
          <w:sz w:val="28"/>
        </w:rPr>
        <w:t>日</w:t>
      </w:r>
      <w:r w:rsidR="000C30CB" w:rsidRPr="00693120">
        <w:rPr>
          <w:rFonts w:hint="eastAsia"/>
          <w:kern w:val="0"/>
          <w:sz w:val="28"/>
        </w:rPr>
        <w:t>在“</w:t>
      </w:r>
      <w:r w:rsidR="00E042C7">
        <w:rPr>
          <w:rFonts w:hint="eastAsia"/>
          <w:kern w:val="0"/>
          <w:sz w:val="28"/>
        </w:rPr>
        <w:t>河北</w:t>
      </w:r>
      <w:r w:rsidR="00635AEB">
        <w:rPr>
          <w:rFonts w:hint="eastAsia"/>
          <w:kern w:val="0"/>
          <w:sz w:val="28"/>
        </w:rPr>
        <w:t>青年</w:t>
      </w:r>
      <w:r w:rsidR="00E042C7">
        <w:rPr>
          <w:rFonts w:hint="eastAsia"/>
          <w:kern w:val="0"/>
          <w:sz w:val="28"/>
        </w:rPr>
        <w:t>报</w:t>
      </w:r>
      <w:r w:rsidR="000C30CB" w:rsidRPr="00693120">
        <w:rPr>
          <w:rFonts w:hint="eastAsia"/>
          <w:kern w:val="0"/>
          <w:sz w:val="28"/>
        </w:rPr>
        <w:t>”对项目的环境影响评价信息进行了</w:t>
      </w:r>
      <w:r w:rsidR="008478F7" w:rsidRPr="00693120">
        <w:rPr>
          <w:rFonts w:hint="eastAsia"/>
          <w:kern w:val="0"/>
          <w:sz w:val="28"/>
        </w:rPr>
        <w:t>2</w:t>
      </w:r>
      <w:r w:rsidR="000C30CB" w:rsidRPr="00693120">
        <w:rPr>
          <w:rFonts w:hint="eastAsia"/>
          <w:kern w:val="0"/>
          <w:sz w:val="28"/>
        </w:rPr>
        <w:t>次公示。</w:t>
      </w:r>
    </w:p>
    <w:p w14:paraId="2A65AD8E" w14:textId="77777777" w:rsidR="000C30CB" w:rsidRPr="00693120" w:rsidRDefault="00F967BF" w:rsidP="00E042C7">
      <w:pPr>
        <w:spacing w:line="520" w:lineRule="exact"/>
        <w:ind w:firstLineChars="200" w:firstLine="560"/>
        <w:rPr>
          <w:kern w:val="0"/>
          <w:sz w:val="28"/>
        </w:rPr>
      </w:pPr>
      <w:r w:rsidRPr="00F967BF">
        <w:rPr>
          <w:rFonts w:hint="eastAsia"/>
          <w:kern w:val="0"/>
          <w:sz w:val="28"/>
        </w:rPr>
        <w:t>《河北</w:t>
      </w:r>
      <w:r w:rsidR="00635AEB">
        <w:rPr>
          <w:rFonts w:hint="eastAsia"/>
          <w:kern w:val="0"/>
          <w:sz w:val="28"/>
        </w:rPr>
        <w:t>青年</w:t>
      </w:r>
      <w:r w:rsidRPr="00F967BF">
        <w:rPr>
          <w:rFonts w:hint="eastAsia"/>
          <w:kern w:val="0"/>
          <w:sz w:val="28"/>
        </w:rPr>
        <w:t>报》</w:t>
      </w:r>
      <w:r w:rsidR="00635AEB" w:rsidRPr="00635AEB">
        <w:rPr>
          <w:rFonts w:hint="eastAsia"/>
          <w:kern w:val="0"/>
          <w:sz w:val="28"/>
        </w:rPr>
        <w:t>创刊于</w:t>
      </w:r>
      <w:r w:rsidR="00635AEB" w:rsidRPr="00635AEB">
        <w:rPr>
          <w:rFonts w:hint="eastAsia"/>
          <w:kern w:val="0"/>
          <w:sz w:val="28"/>
        </w:rPr>
        <w:t>1949</w:t>
      </w:r>
      <w:r w:rsidR="00635AEB" w:rsidRPr="00635AEB">
        <w:rPr>
          <w:rFonts w:hint="eastAsia"/>
          <w:kern w:val="0"/>
          <w:sz w:val="28"/>
        </w:rPr>
        <w:t>年，由共青团河北省委主管</w:t>
      </w:r>
      <w:r w:rsidR="00E042C7" w:rsidRPr="00E042C7">
        <w:rPr>
          <w:rFonts w:hint="eastAsia"/>
          <w:kern w:val="0"/>
          <w:sz w:val="28"/>
        </w:rPr>
        <w:t>。</w:t>
      </w:r>
      <w:r w:rsidR="000C30CB" w:rsidRPr="00693120">
        <w:rPr>
          <w:rFonts w:hint="eastAsia"/>
          <w:kern w:val="0"/>
          <w:sz w:val="28"/>
        </w:rPr>
        <w:t>在</w:t>
      </w:r>
      <w:r w:rsidR="00982FFC" w:rsidRPr="00693120">
        <w:rPr>
          <w:rFonts w:hint="eastAsia"/>
          <w:kern w:val="0"/>
          <w:sz w:val="28"/>
        </w:rPr>
        <w:t>项目区域</w:t>
      </w:r>
      <w:r w:rsidR="000C30CB" w:rsidRPr="00693120">
        <w:rPr>
          <w:rFonts w:hint="eastAsia"/>
          <w:kern w:val="0"/>
          <w:sz w:val="28"/>
        </w:rPr>
        <w:t>受众较多，载体选择符合</w:t>
      </w:r>
      <w:bookmarkStart w:id="34" w:name="OLE_LINK76"/>
      <w:bookmarkStart w:id="35" w:name="OLE_LINK77"/>
      <w:bookmarkStart w:id="36" w:name="OLE_LINK78"/>
      <w:r w:rsidR="000C30CB" w:rsidRPr="00693120">
        <w:rPr>
          <w:rFonts w:hint="eastAsia"/>
          <w:kern w:val="0"/>
          <w:sz w:val="28"/>
        </w:rPr>
        <w:t>《环境影响评价公众参与办法》要求。</w:t>
      </w:r>
    </w:p>
    <w:bookmarkEnd w:id="34"/>
    <w:bookmarkEnd w:id="35"/>
    <w:bookmarkEnd w:id="36"/>
    <w:p w14:paraId="19BFE2E6" w14:textId="77777777" w:rsidR="000C30CB" w:rsidRDefault="000C30CB" w:rsidP="00092804">
      <w:pPr>
        <w:spacing w:line="520" w:lineRule="exact"/>
        <w:ind w:firstLineChars="200" w:firstLine="560"/>
        <w:rPr>
          <w:kern w:val="0"/>
          <w:sz w:val="28"/>
        </w:rPr>
      </w:pPr>
      <w:r w:rsidRPr="00693120">
        <w:rPr>
          <w:rFonts w:hint="eastAsia"/>
          <w:kern w:val="0"/>
          <w:sz w:val="28"/>
        </w:rPr>
        <w:t>征求意见稿两次报纸公示截图见图</w:t>
      </w:r>
      <w:r w:rsidRPr="00693120">
        <w:rPr>
          <w:rFonts w:hint="eastAsia"/>
          <w:kern w:val="0"/>
          <w:sz w:val="28"/>
        </w:rPr>
        <w:t>3</w:t>
      </w:r>
      <w:r w:rsidRPr="00693120">
        <w:rPr>
          <w:rFonts w:hint="eastAsia"/>
          <w:kern w:val="0"/>
          <w:sz w:val="28"/>
        </w:rPr>
        <w:t>。</w:t>
      </w:r>
    </w:p>
    <w:p w14:paraId="717061E0" w14:textId="77777777" w:rsidR="00E042C7" w:rsidRDefault="00E042C7" w:rsidP="00F967BF">
      <w:pPr>
        <w:rPr>
          <w:kern w:val="0"/>
          <w:sz w:val="28"/>
        </w:rPr>
      </w:pPr>
    </w:p>
    <w:p w14:paraId="7F67C3C9" w14:textId="78408DF3" w:rsidR="00092804" w:rsidRDefault="00EB051B" w:rsidP="00F967BF">
      <w:pPr>
        <w:jc w:val="center"/>
        <w:rPr>
          <w:sz w:val="22"/>
        </w:rPr>
      </w:pPr>
      <w:r>
        <w:rPr>
          <w:noProof/>
          <w:sz w:val="22"/>
        </w:rPr>
        <w:lastRenderedPageBreak/>
        <w:drawing>
          <wp:inline distT="0" distB="0" distL="0" distR="0" wp14:anchorId="757E1B2E" wp14:editId="057BC4FB">
            <wp:extent cx="5267325" cy="28479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847975"/>
                    </a:xfrm>
                    <a:prstGeom prst="rect">
                      <a:avLst/>
                    </a:prstGeom>
                    <a:noFill/>
                    <a:ln>
                      <a:noFill/>
                    </a:ln>
                  </pic:spPr>
                </pic:pic>
              </a:graphicData>
            </a:graphic>
          </wp:inline>
        </w:drawing>
      </w:r>
    </w:p>
    <w:p w14:paraId="4ACEE823" w14:textId="410DFA12" w:rsidR="00AD1D6B" w:rsidRPr="00693120" w:rsidRDefault="00EB051B" w:rsidP="00F967BF">
      <w:pPr>
        <w:jc w:val="center"/>
        <w:rPr>
          <w:sz w:val="22"/>
        </w:rPr>
      </w:pPr>
      <w:r>
        <w:rPr>
          <w:noProof/>
          <w:sz w:val="22"/>
        </w:rPr>
        <w:drawing>
          <wp:inline distT="0" distB="0" distL="0" distR="0" wp14:anchorId="3E81EA57" wp14:editId="73FCB739">
            <wp:extent cx="5267325" cy="22098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2209800"/>
                    </a:xfrm>
                    <a:prstGeom prst="rect">
                      <a:avLst/>
                    </a:prstGeom>
                    <a:noFill/>
                    <a:ln>
                      <a:noFill/>
                    </a:ln>
                  </pic:spPr>
                </pic:pic>
              </a:graphicData>
            </a:graphic>
          </wp:inline>
        </w:drawing>
      </w:r>
    </w:p>
    <w:p w14:paraId="7EAC52C3" w14:textId="77777777" w:rsidR="00FE380D" w:rsidRPr="00693120" w:rsidRDefault="00CA1C91" w:rsidP="001E4F85">
      <w:pPr>
        <w:jc w:val="center"/>
        <w:rPr>
          <w:kern w:val="0"/>
          <w:sz w:val="28"/>
        </w:rPr>
      </w:pPr>
      <w:r w:rsidRPr="00693120">
        <w:rPr>
          <w:rFonts w:eastAsia="黑体"/>
          <w:sz w:val="28"/>
        </w:rPr>
        <w:t>图</w:t>
      </w:r>
      <w:r w:rsidR="001E4F85" w:rsidRPr="00693120">
        <w:rPr>
          <w:rFonts w:eastAsia="黑体"/>
          <w:sz w:val="28"/>
        </w:rPr>
        <w:t>3</w:t>
      </w:r>
      <w:r w:rsidRPr="00693120">
        <w:rPr>
          <w:rFonts w:eastAsia="黑体"/>
          <w:sz w:val="28"/>
        </w:rPr>
        <w:t xml:space="preserve">  </w:t>
      </w:r>
      <w:r w:rsidRPr="00693120">
        <w:rPr>
          <w:rFonts w:eastAsia="黑体"/>
          <w:sz w:val="28"/>
        </w:rPr>
        <w:t>报纸公示截图</w:t>
      </w:r>
    </w:p>
    <w:p w14:paraId="33F0110E" w14:textId="77777777" w:rsidR="000C30CB" w:rsidRPr="00110EA3" w:rsidRDefault="007156D7" w:rsidP="000C30CB">
      <w:pPr>
        <w:pStyle w:val="3"/>
        <w:rPr>
          <w:b w:val="0"/>
          <w:lang w:eastAsia="zh-CN"/>
        </w:rPr>
      </w:pPr>
      <w:r w:rsidRPr="00110EA3">
        <w:rPr>
          <w:b w:val="0"/>
          <w:lang w:eastAsia="zh-CN"/>
        </w:rPr>
        <w:t>3</w:t>
      </w:r>
      <w:r w:rsidR="000C30CB" w:rsidRPr="00110EA3">
        <w:rPr>
          <w:rFonts w:hint="eastAsia"/>
          <w:b w:val="0"/>
          <w:lang w:eastAsia="zh-CN"/>
        </w:rPr>
        <w:t>.2.3</w:t>
      </w:r>
      <w:r w:rsidR="000C30CB" w:rsidRPr="00110EA3">
        <w:rPr>
          <w:rFonts w:hint="eastAsia"/>
          <w:b w:val="0"/>
          <w:lang w:eastAsia="zh-CN"/>
        </w:rPr>
        <w:t>张贴</w:t>
      </w:r>
    </w:p>
    <w:p w14:paraId="1BCB16A3" w14:textId="7DB03342" w:rsidR="00EC7F6D" w:rsidRPr="00110EA3" w:rsidRDefault="007156D7" w:rsidP="00077B1D">
      <w:pPr>
        <w:spacing w:line="520" w:lineRule="exact"/>
        <w:ind w:firstLineChars="200" w:firstLine="560"/>
        <w:rPr>
          <w:sz w:val="28"/>
        </w:rPr>
      </w:pPr>
      <w:r w:rsidRPr="00110EA3">
        <w:rPr>
          <w:rFonts w:hint="eastAsia"/>
          <w:sz w:val="28"/>
        </w:rPr>
        <w:t>本项目</w:t>
      </w:r>
      <w:r w:rsidR="00EC7F6D" w:rsidRPr="00110EA3">
        <w:rPr>
          <w:rFonts w:hint="eastAsia"/>
          <w:sz w:val="28"/>
        </w:rPr>
        <w:t>评价范围内共涉及</w:t>
      </w:r>
      <w:r w:rsidR="00077B1D">
        <w:rPr>
          <w:sz w:val="28"/>
        </w:rPr>
        <w:t>7</w:t>
      </w:r>
      <w:r w:rsidR="00EC7F6D" w:rsidRPr="00110EA3">
        <w:rPr>
          <w:rFonts w:hint="eastAsia"/>
          <w:sz w:val="28"/>
        </w:rPr>
        <w:t>个敏感点：</w:t>
      </w:r>
      <w:r w:rsidR="00077B1D" w:rsidRPr="00077B1D">
        <w:rPr>
          <w:rFonts w:hint="eastAsia"/>
          <w:sz w:val="28"/>
        </w:rPr>
        <w:t>小辽东村</w:t>
      </w:r>
      <w:r w:rsidR="00077B1D">
        <w:rPr>
          <w:rFonts w:hint="eastAsia"/>
          <w:sz w:val="28"/>
        </w:rPr>
        <w:t>、</w:t>
      </w:r>
      <w:r w:rsidR="00077B1D" w:rsidRPr="00077B1D">
        <w:rPr>
          <w:rFonts w:hint="eastAsia"/>
          <w:sz w:val="28"/>
        </w:rPr>
        <w:t>前沟门村</w:t>
      </w:r>
      <w:r w:rsidR="00077B1D">
        <w:rPr>
          <w:rFonts w:hint="eastAsia"/>
          <w:sz w:val="28"/>
        </w:rPr>
        <w:t>、</w:t>
      </w:r>
      <w:r w:rsidR="00077B1D" w:rsidRPr="00077B1D">
        <w:rPr>
          <w:rFonts w:hint="eastAsia"/>
          <w:sz w:val="28"/>
        </w:rPr>
        <w:t>大河北村</w:t>
      </w:r>
      <w:r w:rsidR="00077B1D">
        <w:rPr>
          <w:rFonts w:hint="eastAsia"/>
          <w:sz w:val="28"/>
        </w:rPr>
        <w:t>、</w:t>
      </w:r>
      <w:r w:rsidR="00CF2659">
        <w:rPr>
          <w:rFonts w:hint="eastAsia"/>
          <w:sz w:val="28"/>
        </w:rPr>
        <w:t>大河北小学</w:t>
      </w:r>
      <w:r w:rsidR="00077B1D">
        <w:rPr>
          <w:rFonts w:hint="eastAsia"/>
          <w:sz w:val="28"/>
        </w:rPr>
        <w:t>、</w:t>
      </w:r>
      <w:r w:rsidR="00077B1D" w:rsidRPr="00077B1D">
        <w:rPr>
          <w:rFonts w:hint="eastAsia"/>
          <w:sz w:val="28"/>
        </w:rPr>
        <w:t>岗子村</w:t>
      </w:r>
      <w:r w:rsidR="00077B1D">
        <w:rPr>
          <w:rFonts w:hint="eastAsia"/>
          <w:sz w:val="28"/>
        </w:rPr>
        <w:t>（自然村，</w:t>
      </w:r>
      <w:r w:rsidR="00077B1D" w:rsidRPr="00077B1D">
        <w:rPr>
          <w:rFonts w:hint="eastAsia"/>
          <w:sz w:val="28"/>
        </w:rPr>
        <w:t>属于大河北村</w:t>
      </w:r>
      <w:r w:rsidR="00077B1D">
        <w:rPr>
          <w:rFonts w:hint="eastAsia"/>
          <w:sz w:val="28"/>
        </w:rPr>
        <w:t>）、</w:t>
      </w:r>
      <w:r w:rsidR="00077B1D" w:rsidRPr="00077B1D">
        <w:rPr>
          <w:rFonts w:hint="eastAsia"/>
          <w:sz w:val="28"/>
        </w:rPr>
        <w:t>西红旗村</w:t>
      </w:r>
      <w:r w:rsidR="00077B1D">
        <w:rPr>
          <w:rFonts w:hint="eastAsia"/>
          <w:sz w:val="28"/>
        </w:rPr>
        <w:t>（自然村，</w:t>
      </w:r>
      <w:r w:rsidR="00077B1D" w:rsidRPr="00077B1D">
        <w:rPr>
          <w:rFonts w:hint="eastAsia"/>
          <w:sz w:val="28"/>
        </w:rPr>
        <w:t>属于西营坊村</w:t>
      </w:r>
      <w:r w:rsidR="00077B1D">
        <w:rPr>
          <w:rFonts w:hint="eastAsia"/>
          <w:sz w:val="28"/>
        </w:rPr>
        <w:t>）、</w:t>
      </w:r>
      <w:r w:rsidR="00077B1D" w:rsidRPr="00077B1D">
        <w:rPr>
          <w:rFonts w:hint="eastAsia"/>
          <w:sz w:val="28"/>
        </w:rPr>
        <w:t>西营坊村</w:t>
      </w:r>
      <w:r w:rsidR="002C5B7D" w:rsidRPr="00110EA3">
        <w:rPr>
          <w:rFonts w:hint="eastAsia"/>
          <w:sz w:val="28"/>
        </w:rPr>
        <w:t>。</w:t>
      </w:r>
    </w:p>
    <w:p w14:paraId="593028CE" w14:textId="1B85467B" w:rsidR="00CA1C91" w:rsidRPr="00110EA3" w:rsidRDefault="00F967BF" w:rsidP="0083117B">
      <w:pPr>
        <w:spacing w:line="520" w:lineRule="exact"/>
        <w:ind w:firstLineChars="200" w:firstLine="560"/>
        <w:rPr>
          <w:sz w:val="28"/>
        </w:rPr>
      </w:pPr>
      <w:r w:rsidRPr="00110EA3">
        <w:rPr>
          <w:rFonts w:hint="eastAsia"/>
          <w:sz w:val="28"/>
        </w:rPr>
        <w:t>建设单位</w:t>
      </w:r>
      <w:r w:rsidR="00AF3405" w:rsidRPr="00110EA3">
        <w:rPr>
          <w:rFonts w:hint="eastAsia"/>
          <w:sz w:val="28"/>
        </w:rPr>
        <w:t>于</w:t>
      </w:r>
      <w:r w:rsidR="00AD1D6B" w:rsidRPr="00110EA3">
        <w:rPr>
          <w:rFonts w:hint="eastAsia"/>
          <w:sz w:val="28"/>
        </w:rPr>
        <w:t>202</w:t>
      </w:r>
      <w:r w:rsidR="00077B1D">
        <w:rPr>
          <w:sz w:val="28"/>
        </w:rPr>
        <w:t>5</w:t>
      </w:r>
      <w:r w:rsidR="00AD1D6B" w:rsidRPr="00110EA3">
        <w:rPr>
          <w:rFonts w:hint="eastAsia"/>
          <w:sz w:val="28"/>
        </w:rPr>
        <w:t>年</w:t>
      </w:r>
      <w:r w:rsidR="00077B1D">
        <w:rPr>
          <w:sz w:val="28"/>
        </w:rPr>
        <w:t>4</w:t>
      </w:r>
      <w:r w:rsidR="00AD1D6B" w:rsidRPr="00110EA3">
        <w:rPr>
          <w:rFonts w:hint="eastAsia"/>
          <w:sz w:val="28"/>
        </w:rPr>
        <w:t>月</w:t>
      </w:r>
      <w:r w:rsidR="00077B1D">
        <w:rPr>
          <w:sz w:val="28"/>
        </w:rPr>
        <w:t>30</w:t>
      </w:r>
      <w:r w:rsidR="00AD1D6B" w:rsidRPr="00110EA3">
        <w:rPr>
          <w:rFonts w:hint="eastAsia"/>
          <w:sz w:val="28"/>
        </w:rPr>
        <w:t>日至</w:t>
      </w:r>
      <w:r w:rsidR="00077B1D">
        <w:rPr>
          <w:sz w:val="28"/>
        </w:rPr>
        <w:t>5</w:t>
      </w:r>
      <w:r w:rsidR="00AD1D6B" w:rsidRPr="00110EA3">
        <w:rPr>
          <w:rFonts w:hint="eastAsia"/>
          <w:sz w:val="28"/>
        </w:rPr>
        <w:t>月</w:t>
      </w:r>
      <w:r w:rsidR="00077B1D">
        <w:rPr>
          <w:sz w:val="28"/>
        </w:rPr>
        <w:t>16</w:t>
      </w:r>
      <w:r w:rsidR="00AD1D6B" w:rsidRPr="00110EA3">
        <w:rPr>
          <w:rFonts w:hint="eastAsia"/>
          <w:sz w:val="28"/>
        </w:rPr>
        <w:t>日</w:t>
      </w:r>
      <w:r w:rsidR="000F3BD8" w:rsidRPr="00110EA3">
        <w:rPr>
          <w:sz w:val="28"/>
        </w:rPr>
        <w:t>，</w:t>
      </w:r>
      <w:r w:rsidR="00AF3405" w:rsidRPr="00110EA3">
        <w:rPr>
          <w:rFonts w:hint="eastAsia"/>
          <w:sz w:val="28"/>
        </w:rPr>
        <w:t>在</w:t>
      </w:r>
      <w:r w:rsidR="000F3BD8" w:rsidRPr="00110EA3">
        <w:rPr>
          <w:rFonts w:hint="eastAsia"/>
          <w:sz w:val="28"/>
        </w:rPr>
        <w:t>评价范围内</w:t>
      </w:r>
      <w:r w:rsidR="00077B1D">
        <w:rPr>
          <w:rFonts w:hint="eastAsia"/>
          <w:sz w:val="28"/>
        </w:rPr>
        <w:t>各</w:t>
      </w:r>
      <w:r w:rsidR="000F3BD8" w:rsidRPr="00110EA3">
        <w:rPr>
          <w:rFonts w:hint="eastAsia"/>
          <w:sz w:val="28"/>
        </w:rPr>
        <w:t>村庄</w:t>
      </w:r>
      <w:r w:rsidR="00AF3405" w:rsidRPr="00110EA3">
        <w:rPr>
          <w:rFonts w:hint="eastAsia"/>
          <w:sz w:val="28"/>
        </w:rPr>
        <w:t>进行张贴公告</w:t>
      </w:r>
      <w:r w:rsidR="000F3BD8" w:rsidRPr="00110EA3">
        <w:rPr>
          <w:rFonts w:hint="eastAsia"/>
          <w:sz w:val="28"/>
        </w:rPr>
        <w:t>。张贴公告照片见</w:t>
      </w:r>
      <w:r w:rsidR="001107F7" w:rsidRPr="00110EA3">
        <w:rPr>
          <w:rFonts w:hint="eastAsia"/>
          <w:sz w:val="28"/>
        </w:rPr>
        <w:t>下</w:t>
      </w:r>
      <w:r w:rsidR="000F3BD8" w:rsidRPr="00110EA3">
        <w:rPr>
          <w:rFonts w:hint="eastAsia"/>
          <w:sz w:val="28"/>
        </w:rPr>
        <w:t>图</w:t>
      </w:r>
      <w:r w:rsidR="004E23F6" w:rsidRPr="00110EA3">
        <w:rPr>
          <w:rFonts w:hint="eastAsia"/>
          <w:sz w:val="28"/>
        </w:rPr>
        <w:t>。</w:t>
      </w:r>
    </w:p>
    <w:tbl>
      <w:tblPr>
        <w:tblW w:w="0" w:type="auto"/>
        <w:jc w:val="center"/>
        <w:tblLook w:val="04A0" w:firstRow="1" w:lastRow="0" w:firstColumn="1" w:lastColumn="0" w:noHBand="0" w:noVBand="1"/>
      </w:tblPr>
      <w:tblGrid>
        <w:gridCol w:w="4153"/>
        <w:gridCol w:w="4153"/>
      </w:tblGrid>
      <w:tr w:rsidR="0066327B" w:rsidRPr="00110EA3" w14:paraId="0139686F" w14:textId="08221A90" w:rsidTr="00CF2659">
        <w:trPr>
          <w:jc w:val="center"/>
        </w:trPr>
        <w:tc>
          <w:tcPr>
            <w:tcW w:w="0" w:type="auto"/>
            <w:vAlign w:val="center"/>
          </w:tcPr>
          <w:p w14:paraId="65762A16" w14:textId="7157561E" w:rsidR="0066327B" w:rsidRPr="00110EA3" w:rsidRDefault="0066327B" w:rsidP="002C5B7D">
            <w:pPr>
              <w:jc w:val="center"/>
              <w:rPr>
                <w:kern w:val="0"/>
                <w:sz w:val="28"/>
              </w:rPr>
            </w:pPr>
            <w:r>
              <w:rPr>
                <w:noProof/>
                <w:kern w:val="0"/>
                <w:sz w:val="28"/>
              </w:rPr>
              <w:lastRenderedPageBreak/>
              <w:drawing>
                <wp:inline distT="0" distB="0" distL="0" distR="0" wp14:anchorId="7C3114C2" wp14:editId="551B2AC8">
                  <wp:extent cx="2520000" cy="1139241"/>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139241"/>
                          </a:xfrm>
                          <a:prstGeom prst="rect">
                            <a:avLst/>
                          </a:prstGeom>
                          <a:noFill/>
                          <a:ln>
                            <a:noFill/>
                          </a:ln>
                        </pic:spPr>
                      </pic:pic>
                    </a:graphicData>
                  </a:graphic>
                </wp:inline>
              </w:drawing>
            </w:r>
          </w:p>
        </w:tc>
        <w:tc>
          <w:tcPr>
            <w:tcW w:w="0" w:type="auto"/>
          </w:tcPr>
          <w:p w14:paraId="1F61B55F" w14:textId="7687DEFF" w:rsidR="0066327B" w:rsidRPr="00110EA3" w:rsidRDefault="0066327B" w:rsidP="002C5B7D">
            <w:pPr>
              <w:jc w:val="center"/>
              <w:rPr>
                <w:noProof/>
                <w:kern w:val="0"/>
                <w:sz w:val="28"/>
              </w:rPr>
            </w:pPr>
            <w:r>
              <w:rPr>
                <w:noProof/>
                <w:kern w:val="0"/>
                <w:sz w:val="28"/>
              </w:rPr>
              <w:drawing>
                <wp:inline distT="0" distB="0" distL="0" distR="0" wp14:anchorId="0DB2DBCC" wp14:editId="5AA5912E">
                  <wp:extent cx="2520000" cy="1139241"/>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139241"/>
                          </a:xfrm>
                          <a:prstGeom prst="rect">
                            <a:avLst/>
                          </a:prstGeom>
                          <a:noFill/>
                          <a:ln>
                            <a:noFill/>
                          </a:ln>
                        </pic:spPr>
                      </pic:pic>
                    </a:graphicData>
                  </a:graphic>
                </wp:inline>
              </w:drawing>
            </w:r>
          </w:p>
        </w:tc>
      </w:tr>
      <w:tr w:rsidR="0066327B" w:rsidRPr="00CF2659" w14:paraId="605C37E2" w14:textId="0277B3B0" w:rsidTr="00CF2659">
        <w:trPr>
          <w:jc w:val="center"/>
        </w:trPr>
        <w:tc>
          <w:tcPr>
            <w:tcW w:w="0" w:type="auto"/>
            <w:vAlign w:val="center"/>
          </w:tcPr>
          <w:p w14:paraId="40ADA33D" w14:textId="07E8278F" w:rsidR="0066327B" w:rsidRPr="00CF2659" w:rsidRDefault="00CF2659" w:rsidP="00AD1D6B">
            <w:pPr>
              <w:jc w:val="center"/>
              <w:rPr>
                <w:kern w:val="0"/>
                <w:sz w:val="24"/>
              </w:rPr>
            </w:pPr>
            <w:r w:rsidRPr="00CF2659">
              <w:rPr>
                <w:rFonts w:hint="eastAsia"/>
                <w:sz w:val="24"/>
              </w:rPr>
              <w:t>小</w:t>
            </w:r>
            <w:proofErr w:type="gramStart"/>
            <w:r w:rsidRPr="00CF2659">
              <w:rPr>
                <w:rFonts w:hint="eastAsia"/>
                <w:sz w:val="24"/>
              </w:rPr>
              <w:t>辽东村</w:t>
            </w:r>
            <w:proofErr w:type="gramEnd"/>
          </w:p>
        </w:tc>
        <w:tc>
          <w:tcPr>
            <w:tcW w:w="0" w:type="auto"/>
          </w:tcPr>
          <w:p w14:paraId="453526ED" w14:textId="6B4623C8" w:rsidR="0066327B" w:rsidRPr="00CF2659" w:rsidRDefault="00CF2659" w:rsidP="00AD1D6B">
            <w:pPr>
              <w:jc w:val="center"/>
              <w:rPr>
                <w:sz w:val="24"/>
              </w:rPr>
            </w:pPr>
            <w:r w:rsidRPr="00CF2659">
              <w:rPr>
                <w:rFonts w:hint="eastAsia"/>
                <w:sz w:val="24"/>
              </w:rPr>
              <w:t>前沟门村</w:t>
            </w:r>
          </w:p>
        </w:tc>
      </w:tr>
      <w:tr w:rsidR="00CF2659" w:rsidRPr="00CF2659" w14:paraId="1E6A9315" w14:textId="77777777" w:rsidTr="00CF2659">
        <w:trPr>
          <w:jc w:val="center"/>
        </w:trPr>
        <w:tc>
          <w:tcPr>
            <w:tcW w:w="0" w:type="auto"/>
            <w:vAlign w:val="center"/>
          </w:tcPr>
          <w:p w14:paraId="7D4C1F72" w14:textId="0AFE1242" w:rsidR="00CF2659" w:rsidRPr="00CF2659" w:rsidRDefault="00CF2659" w:rsidP="00AD1D6B">
            <w:pPr>
              <w:jc w:val="center"/>
              <w:rPr>
                <w:sz w:val="24"/>
              </w:rPr>
            </w:pPr>
            <w:r>
              <w:rPr>
                <w:rFonts w:hint="eastAsia"/>
                <w:noProof/>
                <w:sz w:val="28"/>
              </w:rPr>
              <w:drawing>
                <wp:inline distT="0" distB="0" distL="0" distR="0" wp14:anchorId="500F342F" wp14:editId="54B97C85">
                  <wp:extent cx="2520000" cy="1139241"/>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139241"/>
                          </a:xfrm>
                          <a:prstGeom prst="rect">
                            <a:avLst/>
                          </a:prstGeom>
                          <a:noFill/>
                          <a:ln>
                            <a:noFill/>
                          </a:ln>
                        </pic:spPr>
                      </pic:pic>
                    </a:graphicData>
                  </a:graphic>
                </wp:inline>
              </w:drawing>
            </w:r>
          </w:p>
        </w:tc>
        <w:tc>
          <w:tcPr>
            <w:tcW w:w="0" w:type="auto"/>
          </w:tcPr>
          <w:p w14:paraId="6C5F486E" w14:textId="45F112F8" w:rsidR="00CF2659" w:rsidRPr="00CF2659" w:rsidRDefault="00CF2659" w:rsidP="00AD1D6B">
            <w:pPr>
              <w:jc w:val="center"/>
              <w:rPr>
                <w:sz w:val="24"/>
              </w:rPr>
            </w:pPr>
            <w:r>
              <w:rPr>
                <w:rFonts w:hint="eastAsia"/>
                <w:noProof/>
                <w:sz w:val="24"/>
              </w:rPr>
              <w:drawing>
                <wp:inline distT="0" distB="0" distL="0" distR="0" wp14:anchorId="52D9BAE3" wp14:editId="2152EF55">
                  <wp:extent cx="2520000" cy="1139241"/>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139241"/>
                          </a:xfrm>
                          <a:prstGeom prst="rect">
                            <a:avLst/>
                          </a:prstGeom>
                          <a:noFill/>
                          <a:ln>
                            <a:noFill/>
                          </a:ln>
                        </pic:spPr>
                      </pic:pic>
                    </a:graphicData>
                  </a:graphic>
                </wp:inline>
              </w:drawing>
            </w:r>
          </w:p>
        </w:tc>
      </w:tr>
      <w:tr w:rsidR="00CF2659" w:rsidRPr="00CF2659" w14:paraId="6B35CD4D" w14:textId="77777777" w:rsidTr="00CF2659">
        <w:trPr>
          <w:jc w:val="center"/>
        </w:trPr>
        <w:tc>
          <w:tcPr>
            <w:tcW w:w="0" w:type="auto"/>
            <w:vAlign w:val="center"/>
          </w:tcPr>
          <w:p w14:paraId="2B5E0A8C" w14:textId="2CBD17C0" w:rsidR="00CF2659" w:rsidRPr="00CF2659" w:rsidRDefault="00CF2659" w:rsidP="00AD1D6B">
            <w:pPr>
              <w:jc w:val="center"/>
              <w:rPr>
                <w:sz w:val="24"/>
              </w:rPr>
            </w:pPr>
            <w:r>
              <w:rPr>
                <w:rFonts w:hint="eastAsia"/>
                <w:sz w:val="24"/>
              </w:rPr>
              <w:t>大河北村</w:t>
            </w:r>
          </w:p>
        </w:tc>
        <w:tc>
          <w:tcPr>
            <w:tcW w:w="0" w:type="auto"/>
          </w:tcPr>
          <w:p w14:paraId="51C7708E" w14:textId="11DD34AD" w:rsidR="00CF2659" w:rsidRPr="00CF2659" w:rsidRDefault="00CF2659" w:rsidP="00AD1D6B">
            <w:pPr>
              <w:jc w:val="center"/>
              <w:rPr>
                <w:sz w:val="24"/>
              </w:rPr>
            </w:pPr>
            <w:r>
              <w:rPr>
                <w:rFonts w:hint="eastAsia"/>
                <w:sz w:val="24"/>
              </w:rPr>
              <w:t>大河北小学</w:t>
            </w:r>
          </w:p>
        </w:tc>
      </w:tr>
      <w:tr w:rsidR="00CF2659" w:rsidRPr="00CF2659" w14:paraId="783EBBA9" w14:textId="77777777" w:rsidTr="00CF2659">
        <w:trPr>
          <w:jc w:val="center"/>
        </w:trPr>
        <w:tc>
          <w:tcPr>
            <w:tcW w:w="0" w:type="auto"/>
            <w:vAlign w:val="center"/>
          </w:tcPr>
          <w:p w14:paraId="702ACB43" w14:textId="2F8ED0B5" w:rsidR="00CF2659" w:rsidRPr="00CF2659" w:rsidRDefault="00CF2659" w:rsidP="00AD1D6B">
            <w:pPr>
              <w:jc w:val="center"/>
              <w:rPr>
                <w:sz w:val="24"/>
              </w:rPr>
            </w:pPr>
            <w:r>
              <w:rPr>
                <w:rFonts w:hint="eastAsia"/>
                <w:noProof/>
                <w:sz w:val="24"/>
              </w:rPr>
              <w:drawing>
                <wp:inline distT="0" distB="0" distL="0" distR="0" wp14:anchorId="14E97391" wp14:editId="00D43161">
                  <wp:extent cx="2520000" cy="1139241"/>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139241"/>
                          </a:xfrm>
                          <a:prstGeom prst="rect">
                            <a:avLst/>
                          </a:prstGeom>
                          <a:noFill/>
                          <a:ln>
                            <a:noFill/>
                          </a:ln>
                        </pic:spPr>
                      </pic:pic>
                    </a:graphicData>
                  </a:graphic>
                </wp:inline>
              </w:drawing>
            </w:r>
          </w:p>
        </w:tc>
        <w:tc>
          <w:tcPr>
            <w:tcW w:w="0" w:type="auto"/>
          </w:tcPr>
          <w:p w14:paraId="34C4AD72" w14:textId="5294DEA2" w:rsidR="00CF2659" w:rsidRPr="00CF2659" w:rsidRDefault="00CF2659" w:rsidP="00AD1D6B">
            <w:pPr>
              <w:jc w:val="center"/>
              <w:rPr>
                <w:sz w:val="24"/>
              </w:rPr>
            </w:pPr>
            <w:r>
              <w:rPr>
                <w:rFonts w:hint="eastAsia"/>
                <w:noProof/>
                <w:sz w:val="24"/>
              </w:rPr>
              <w:drawing>
                <wp:inline distT="0" distB="0" distL="0" distR="0" wp14:anchorId="342DBE26" wp14:editId="07A4BCF1">
                  <wp:extent cx="2520000" cy="1139241"/>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139241"/>
                          </a:xfrm>
                          <a:prstGeom prst="rect">
                            <a:avLst/>
                          </a:prstGeom>
                          <a:noFill/>
                          <a:ln>
                            <a:noFill/>
                          </a:ln>
                        </pic:spPr>
                      </pic:pic>
                    </a:graphicData>
                  </a:graphic>
                </wp:inline>
              </w:drawing>
            </w:r>
          </w:p>
        </w:tc>
      </w:tr>
      <w:tr w:rsidR="00CF2659" w:rsidRPr="00CF2659" w14:paraId="07422DC2" w14:textId="77777777" w:rsidTr="00CF2659">
        <w:trPr>
          <w:jc w:val="center"/>
        </w:trPr>
        <w:tc>
          <w:tcPr>
            <w:tcW w:w="0" w:type="auto"/>
            <w:vAlign w:val="center"/>
          </w:tcPr>
          <w:p w14:paraId="3E24CC9D" w14:textId="42572181" w:rsidR="00CF2659" w:rsidRPr="00CF2659" w:rsidRDefault="00CF2659" w:rsidP="00AD1D6B">
            <w:pPr>
              <w:jc w:val="center"/>
              <w:rPr>
                <w:sz w:val="24"/>
              </w:rPr>
            </w:pPr>
            <w:r w:rsidRPr="00CF2659">
              <w:rPr>
                <w:rFonts w:hint="eastAsia"/>
                <w:sz w:val="24"/>
              </w:rPr>
              <w:t>岗子村（自然村，属于大河北村）</w:t>
            </w:r>
          </w:p>
        </w:tc>
        <w:tc>
          <w:tcPr>
            <w:tcW w:w="0" w:type="auto"/>
          </w:tcPr>
          <w:p w14:paraId="24CA7DA0" w14:textId="2B6DD3BC" w:rsidR="00CF2659" w:rsidRPr="00CF2659" w:rsidRDefault="00CF2659" w:rsidP="00AD1D6B">
            <w:pPr>
              <w:jc w:val="center"/>
              <w:rPr>
                <w:sz w:val="24"/>
              </w:rPr>
            </w:pPr>
            <w:r w:rsidRPr="00CF2659">
              <w:rPr>
                <w:rFonts w:hint="eastAsia"/>
                <w:sz w:val="24"/>
              </w:rPr>
              <w:t>西红旗村（自然村，属于西营坊村）</w:t>
            </w:r>
          </w:p>
        </w:tc>
      </w:tr>
      <w:tr w:rsidR="00CF2659" w:rsidRPr="00CF2659" w14:paraId="1835DA83" w14:textId="77777777" w:rsidTr="00CF2659">
        <w:trPr>
          <w:jc w:val="center"/>
        </w:trPr>
        <w:tc>
          <w:tcPr>
            <w:tcW w:w="0" w:type="auto"/>
            <w:gridSpan w:val="2"/>
            <w:vAlign w:val="center"/>
          </w:tcPr>
          <w:p w14:paraId="365FE736" w14:textId="0A31BEA7" w:rsidR="00CF2659" w:rsidRPr="00CF2659" w:rsidRDefault="00CF2659" w:rsidP="00AD1D6B">
            <w:pPr>
              <w:jc w:val="center"/>
              <w:rPr>
                <w:sz w:val="24"/>
              </w:rPr>
            </w:pPr>
            <w:r>
              <w:rPr>
                <w:rFonts w:hint="eastAsia"/>
                <w:noProof/>
                <w:sz w:val="24"/>
              </w:rPr>
              <w:drawing>
                <wp:inline distT="0" distB="0" distL="0" distR="0" wp14:anchorId="4C23096E" wp14:editId="6F97F409">
                  <wp:extent cx="2520000" cy="1139241"/>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139241"/>
                          </a:xfrm>
                          <a:prstGeom prst="rect">
                            <a:avLst/>
                          </a:prstGeom>
                          <a:noFill/>
                          <a:ln>
                            <a:noFill/>
                          </a:ln>
                        </pic:spPr>
                      </pic:pic>
                    </a:graphicData>
                  </a:graphic>
                </wp:inline>
              </w:drawing>
            </w:r>
          </w:p>
        </w:tc>
      </w:tr>
      <w:tr w:rsidR="00CF2659" w:rsidRPr="00CF2659" w14:paraId="13D32BCA" w14:textId="77777777" w:rsidTr="00CF2659">
        <w:trPr>
          <w:jc w:val="center"/>
        </w:trPr>
        <w:tc>
          <w:tcPr>
            <w:tcW w:w="0" w:type="auto"/>
            <w:gridSpan w:val="2"/>
            <w:vAlign w:val="center"/>
          </w:tcPr>
          <w:p w14:paraId="2F5CBD33" w14:textId="7E9A0804" w:rsidR="00CF2659" w:rsidRPr="00CF2659" w:rsidRDefault="00CF2659" w:rsidP="00AD1D6B">
            <w:pPr>
              <w:jc w:val="center"/>
              <w:rPr>
                <w:sz w:val="24"/>
              </w:rPr>
            </w:pPr>
            <w:r w:rsidRPr="00CF2659">
              <w:rPr>
                <w:rFonts w:hint="eastAsia"/>
                <w:sz w:val="24"/>
              </w:rPr>
              <w:t>西营坊村</w:t>
            </w:r>
          </w:p>
        </w:tc>
      </w:tr>
    </w:tbl>
    <w:p w14:paraId="4CD8BDA8" w14:textId="77777777" w:rsidR="004E23F6" w:rsidRPr="00110EA3" w:rsidRDefault="004E23F6" w:rsidP="004E23F6">
      <w:pPr>
        <w:spacing w:line="500" w:lineRule="exact"/>
        <w:jc w:val="center"/>
        <w:rPr>
          <w:rFonts w:eastAsia="黑体"/>
          <w:kern w:val="0"/>
          <w:sz w:val="28"/>
        </w:rPr>
      </w:pPr>
      <w:r w:rsidRPr="00110EA3">
        <w:rPr>
          <w:rFonts w:eastAsia="黑体"/>
          <w:kern w:val="0"/>
          <w:sz w:val="28"/>
        </w:rPr>
        <w:t>图</w:t>
      </w:r>
      <w:r w:rsidR="001E4F85" w:rsidRPr="00110EA3">
        <w:rPr>
          <w:rFonts w:eastAsia="黑体" w:hint="eastAsia"/>
          <w:kern w:val="0"/>
          <w:sz w:val="28"/>
        </w:rPr>
        <w:t>4</w:t>
      </w:r>
      <w:r w:rsidRPr="00110EA3">
        <w:rPr>
          <w:rFonts w:eastAsia="黑体"/>
          <w:kern w:val="0"/>
          <w:sz w:val="28"/>
        </w:rPr>
        <w:t xml:space="preserve">  </w:t>
      </w:r>
      <w:r w:rsidRPr="00110EA3">
        <w:rPr>
          <w:rFonts w:eastAsia="黑体"/>
          <w:kern w:val="0"/>
          <w:sz w:val="28"/>
        </w:rPr>
        <w:t>第二次</w:t>
      </w:r>
      <w:r w:rsidR="00D03E7D" w:rsidRPr="00110EA3">
        <w:rPr>
          <w:rFonts w:eastAsia="黑体" w:hint="eastAsia"/>
          <w:kern w:val="0"/>
          <w:sz w:val="28"/>
        </w:rPr>
        <w:t>张贴</w:t>
      </w:r>
      <w:r w:rsidRPr="00110EA3">
        <w:rPr>
          <w:rFonts w:eastAsia="黑体"/>
          <w:kern w:val="0"/>
          <w:sz w:val="28"/>
        </w:rPr>
        <w:t>公示照片</w:t>
      </w:r>
    </w:p>
    <w:p w14:paraId="31F0A6BB" w14:textId="6BE42C00" w:rsidR="00FE380D" w:rsidRPr="00110EA3" w:rsidRDefault="00FE380D" w:rsidP="00FE380D">
      <w:pPr>
        <w:spacing w:line="500" w:lineRule="exact"/>
        <w:ind w:firstLine="585"/>
        <w:rPr>
          <w:sz w:val="28"/>
        </w:rPr>
      </w:pPr>
      <w:r w:rsidRPr="00110EA3">
        <w:rPr>
          <w:rFonts w:hint="eastAsia"/>
          <w:sz w:val="28"/>
        </w:rPr>
        <w:t>张贴告示区域位于项目评价范围内，符合《环境影响评价公众参与办法》要求。</w:t>
      </w:r>
    </w:p>
    <w:p w14:paraId="78391F75" w14:textId="77777777" w:rsidR="007156D7" w:rsidRPr="00693120" w:rsidRDefault="007156D7" w:rsidP="007156D7">
      <w:pPr>
        <w:pStyle w:val="3"/>
        <w:rPr>
          <w:b w:val="0"/>
          <w:lang w:eastAsia="zh-CN"/>
        </w:rPr>
      </w:pPr>
      <w:r>
        <w:rPr>
          <w:b w:val="0"/>
          <w:lang w:eastAsia="zh-CN"/>
        </w:rPr>
        <w:t>3</w:t>
      </w:r>
      <w:r w:rsidRPr="00693120">
        <w:rPr>
          <w:rFonts w:hint="eastAsia"/>
          <w:b w:val="0"/>
          <w:lang w:eastAsia="zh-CN"/>
        </w:rPr>
        <w:t>.2.</w:t>
      </w:r>
      <w:r>
        <w:rPr>
          <w:b w:val="0"/>
          <w:lang w:eastAsia="zh-CN"/>
        </w:rPr>
        <w:t>4</w:t>
      </w:r>
      <w:r>
        <w:rPr>
          <w:rFonts w:hint="eastAsia"/>
          <w:b w:val="0"/>
          <w:lang w:eastAsia="zh-CN"/>
        </w:rPr>
        <w:t>其他</w:t>
      </w:r>
    </w:p>
    <w:p w14:paraId="4278CF4E" w14:textId="77777777" w:rsidR="007156D7" w:rsidRPr="007156D7" w:rsidRDefault="007156D7" w:rsidP="007156D7">
      <w:pPr>
        <w:spacing w:line="500" w:lineRule="exact"/>
        <w:ind w:firstLine="585"/>
        <w:rPr>
          <w:sz w:val="28"/>
          <w:lang w:val="x-none"/>
        </w:rPr>
      </w:pPr>
      <w:r w:rsidRPr="007156D7">
        <w:rPr>
          <w:rFonts w:hint="eastAsia"/>
          <w:sz w:val="28"/>
          <w:lang w:val="x-none"/>
        </w:rPr>
        <w:t>建设单位未开展其他形式的</w:t>
      </w:r>
      <w:r>
        <w:rPr>
          <w:rFonts w:hint="eastAsia"/>
          <w:sz w:val="28"/>
          <w:lang w:val="x-none"/>
        </w:rPr>
        <w:t>征求意见稿</w:t>
      </w:r>
      <w:r w:rsidRPr="007156D7">
        <w:rPr>
          <w:sz w:val="28"/>
          <w:lang w:val="x-none"/>
        </w:rPr>
        <w:t>公示</w:t>
      </w:r>
      <w:r w:rsidRPr="007156D7">
        <w:rPr>
          <w:rFonts w:hint="eastAsia"/>
          <w:sz w:val="28"/>
          <w:lang w:val="x-none"/>
        </w:rPr>
        <w:t>。</w:t>
      </w:r>
    </w:p>
    <w:p w14:paraId="2FB5AA4B" w14:textId="77777777" w:rsidR="00FE380D" w:rsidRPr="007156D7" w:rsidRDefault="007156D7" w:rsidP="007156D7">
      <w:pPr>
        <w:pStyle w:val="2"/>
        <w:keepNext w:val="0"/>
        <w:keepLines w:val="0"/>
        <w:widowControl/>
        <w:spacing w:before="0" w:after="0" w:line="540" w:lineRule="exact"/>
        <w:rPr>
          <w:rFonts w:ascii="Times New Roman" w:hAnsi="Times New Roman"/>
          <w:kern w:val="0"/>
          <w:szCs w:val="32"/>
          <w:lang w:eastAsia="zh-CN"/>
        </w:rPr>
      </w:pPr>
      <w:bookmarkStart w:id="37" w:name="_Toc198710334"/>
      <w:r w:rsidRPr="007156D7">
        <w:rPr>
          <w:rFonts w:ascii="Times New Roman" w:hAnsi="Times New Roman"/>
          <w:kern w:val="0"/>
          <w:szCs w:val="32"/>
          <w:lang w:eastAsia="zh-CN"/>
        </w:rPr>
        <w:t>3</w:t>
      </w:r>
      <w:r w:rsidR="009B7793" w:rsidRPr="007156D7">
        <w:rPr>
          <w:rFonts w:ascii="Times New Roman" w:hAnsi="Times New Roman" w:hint="eastAsia"/>
          <w:kern w:val="0"/>
          <w:szCs w:val="32"/>
          <w:lang w:eastAsia="zh-CN"/>
        </w:rPr>
        <w:t>.</w:t>
      </w:r>
      <w:r>
        <w:rPr>
          <w:rFonts w:ascii="Times New Roman" w:hAnsi="Times New Roman"/>
          <w:kern w:val="0"/>
          <w:szCs w:val="32"/>
          <w:lang w:eastAsia="zh-CN"/>
        </w:rPr>
        <w:t>3</w:t>
      </w:r>
      <w:r w:rsidR="00FE380D" w:rsidRPr="007156D7">
        <w:rPr>
          <w:rFonts w:ascii="Times New Roman" w:hAnsi="Times New Roman" w:hint="eastAsia"/>
          <w:kern w:val="0"/>
          <w:szCs w:val="32"/>
          <w:lang w:eastAsia="zh-CN"/>
        </w:rPr>
        <w:t>查阅情况</w:t>
      </w:r>
      <w:bookmarkEnd w:id="37"/>
    </w:p>
    <w:p w14:paraId="6752D99C" w14:textId="77777777" w:rsidR="00464B8B" w:rsidRDefault="00F967BF" w:rsidP="009B7793">
      <w:pPr>
        <w:spacing w:line="500" w:lineRule="exact"/>
        <w:ind w:firstLine="585"/>
        <w:rPr>
          <w:sz w:val="28"/>
        </w:rPr>
      </w:pPr>
      <w:r>
        <w:rPr>
          <w:rFonts w:hint="eastAsia"/>
          <w:sz w:val="28"/>
        </w:rPr>
        <w:t>建设单位</w:t>
      </w:r>
      <w:r w:rsidR="00FE380D" w:rsidRPr="00693120">
        <w:rPr>
          <w:rFonts w:hint="eastAsia"/>
          <w:sz w:val="28"/>
        </w:rPr>
        <w:t>在</w:t>
      </w:r>
      <w:r w:rsidR="0083117B">
        <w:rPr>
          <w:rFonts w:hint="eastAsia"/>
          <w:sz w:val="28"/>
        </w:rPr>
        <w:t>项目</w:t>
      </w:r>
      <w:r w:rsidR="00FE380D" w:rsidRPr="00693120">
        <w:rPr>
          <w:rFonts w:hint="eastAsia"/>
          <w:sz w:val="28"/>
        </w:rPr>
        <w:t>所在地设置征求意见稿查阅场所并提供纸质版环境影响报告书征求意见稿。无</w:t>
      </w:r>
      <w:r>
        <w:rPr>
          <w:rFonts w:hint="eastAsia"/>
          <w:sz w:val="28"/>
        </w:rPr>
        <w:t>反馈意见</w:t>
      </w:r>
      <w:r w:rsidR="00FE380D" w:rsidRPr="00693120">
        <w:rPr>
          <w:rFonts w:hint="eastAsia"/>
          <w:sz w:val="28"/>
        </w:rPr>
        <w:t>。</w:t>
      </w:r>
    </w:p>
    <w:p w14:paraId="707311C2" w14:textId="77777777" w:rsidR="00FE380D" w:rsidRPr="00693120" w:rsidRDefault="006C7D1C" w:rsidP="00FE380D">
      <w:pPr>
        <w:pStyle w:val="2"/>
        <w:keepNext w:val="0"/>
        <w:keepLines w:val="0"/>
        <w:widowControl/>
        <w:spacing w:before="0" w:after="0" w:line="540" w:lineRule="exact"/>
        <w:rPr>
          <w:rFonts w:ascii="Times New Roman" w:hAnsi="Times New Roman"/>
          <w:szCs w:val="20"/>
        </w:rPr>
      </w:pPr>
      <w:bookmarkStart w:id="38" w:name="_Toc534727972"/>
      <w:bookmarkStart w:id="39" w:name="_Toc198710335"/>
      <w:r>
        <w:rPr>
          <w:rFonts w:ascii="Times New Roman" w:hAnsi="Times New Roman"/>
          <w:szCs w:val="20"/>
          <w:lang w:eastAsia="zh-CN"/>
        </w:rPr>
        <w:t>3</w:t>
      </w:r>
      <w:r w:rsidR="00FE380D" w:rsidRPr="00693120">
        <w:rPr>
          <w:rFonts w:ascii="Times New Roman" w:hAnsi="Times New Roman" w:hint="eastAsia"/>
          <w:szCs w:val="20"/>
        </w:rPr>
        <w:t>.</w:t>
      </w:r>
      <w:r w:rsidR="0005336F">
        <w:rPr>
          <w:rFonts w:ascii="Times New Roman" w:hAnsi="Times New Roman" w:hint="eastAsia"/>
          <w:szCs w:val="20"/>
          <w:lang w:eastAsia="zh-CN"/>
        </w:rPr>
        <w:t>4</w:t>
      </w:r>
      <w:r w:rsidR="00FE380D" w:rsidRPr="00693120">
        <w:rPr>
          <w:rFonts w:ascii="Times New Roman" w:hAnsi="Times New Roman" w:hint="eastAsia"/>
          <w:szCs w:val="20"/>
        </w:rPr>
        <w:t>公众提出意见情况</w:t>
      </w:r>
      <w:bookmarkEnd w:id="38"/>
      <w:bookmarkEnd w:id="39"/>
    </w:p>
    <w:p w14:paraId="097D2263" w14:textId="77777777" w:rsidR="00FE380D" w:rsidRPr="00693120" w:rsidRDefault="00FE380D" w:rsidP="009B7793">
      <w:pPr>
        <w:spacing w:line="500" w:lineRule="exact"/>
        <w:ind w:firstLine="585"/>
        <w:rPr>
          <w:sz w:val="28"/>
        </w:rPr>
      </w:pPr>
      <w:r w:rsidRPr="00693120">
        <w:rPr>
          <w:rFonts w:hint="eastAsia"/>
          <w:sz w:val="28"/>
        </w:rPr>
        <w:lastRenderedPageBreak/>
        <w:t>征求意见稿公示期间，公示信息处于公开状态，公示公开期间未收到公众提出的意见。</w:t>
      </w:r>
    </w:p>
    <w:p w14:paraId="209CDA74" w14:textId="77777777" w:rsidR="00FE380D" w:rsidRPr="006C7D1C" w:rsidRDefault="006C7D1C" w:rsidP="006C7D1C">
      <w:pPr>
        <w:pStyle w:val="10"/>
        <w:keepNext w:val="0"/>
        <w:keepLines w:val="0"/>
        <w:pageBreakBefore/>
        <w:widowControl/>
        <w:tabs>
          <w:tab w:val="left" w:pos="2340"/>
        </w:tabs>
        <w:spacing w:before="0" w:after="0" w:line="540" w:lineRule="exact"/>
        <w:textAlignment w:val="baseline"/>
        <w:rPr>
          <w:rFonts w:eastAsia="黑体"/>
          <w:kern w:val="2"/>
          <w:sz w:val="32"/>
        </w:rPr>
      </w:pPr>
      <w:bookmarkStart w:id="40" w:name="_Toc534727973"/>
      <w:bookmarkStart w:id="41" w:name="_Toc198710336"/>
      <w:r>
        <w:rPr>
          <w:rFonts w:eastAsia="黑体"/>
          <w:kern w:val="2"/>
          <w:sz w:val="32"/>
        </w:rPr>
        <w:lastRenderedPageBreak/>
        <w:t>4</w:t>
      </w:r>
      <w:r w:rsidR="00FE380D" w:rsidRPr="006C7D1C">
        <w:rPr>
          <w:rFonts w:eastAsia="黑体" w:hint="eastAsia"/>
          <w:kern w:val="2"/>
          <w:sz w:val="32"/>
        </w:rPr>
        <w:t>其他公众参与情况</w:t>
      </w:r>
      <w:bookmarkEnd w:id="40"/>
      <w:bookmarkEnd w:id="41"/>
    </w:p>
    <w:p w14:paraId="3C75473E" w14:textId="77777777" w:rsidR="00FE380D" w:rsidRPr="00693120" w:rsidRDefault="00FE380D" w:rsidP="009B7793">
      <w:pPr>
        <w:spacing w:line="500" w:lineRule="exact"/>
        <w:ind w:firstLine="585"/>
        <w:rPr>
          <w:sz w:val="28"/>
        </w:rPr>
      </w:pPr>
      <w:r w:rsidRPr="00693120">
        <w:rPr>
          <w:rFonts w:hint="eastAsia"/>
          <w:sz w:val="28"/>
        </w:rPr>
        <w:t>本项目未收到公众对环境影响方面提出的质疑性意见，未开展深度公众参与。</w:t>
      </w:r>
    </w:p>
    <w:p w14:paraId="7A3AEAB7" w14:textId="77777777" w:rsidR="00FE380D" w:rsidRPr="006C7D1C" w:rsidRDefault="006C7D1C" w:rsidP="006C7D1C">
      <w:pPr>
        <w:pStyle w:val="2"/>
        <w:keepNext w:val="0"/>
        <w:keepLines w:val="0"/>
        <w:widowControl/>
        <w:spacing w:before="0" w:after="0" w:line="540" w:lineRule="exact"/>
        <w:rPr>
          <w:rFonts w:ascii="Times New Roman" w:hAnsi="Times New Roman"/>
          <w:kern w:val="0"/>
          <w:szCs w:val="32"/>
          <w:lang w:eastAsia="zh-CN"/>
        </w:rPr>
      </w:pPr>
      <w:bookmarkStart w:id="42" w:name="_Toc534727974"/>
      <w:bookmarkStart w:id="43" w:name="_Toc198710337"/>
      <w:r>
        <w:rPr>
          <w:rFonts w:ascii="Times New Roman" w:hAnsi="Times New Roman"/>
          <w:kern w:val="0"/>
          <w:szCs w:val="32"/>
          <w:lang w:eastAsia="zh-CN"/>
        </w:rPr>
        <w:t>4</w:t>
      </w:r>
      <w:r w:rsidR="00CA1C91" w:rsidRPr="006C7D1C">
        <w:rPr>
          <w:rFonts w:ascii="Times New Roman" w:hAnsi="Times New Roman" w:hint="eastAsia"/>
          <w:kern w:val="0"/>
          <w:szCs w:val="32"/>
          <w:lang w:eastAsia="zh-CN"/>
        </w:rPr>
        <w:t>.1</w:t>
      </w:r>
      <w:r w:rsidR="00FE380D" w:rsidRPr="006C7D1C">
        <w:rPr>
          <w:rFonts w:ascii="Times New Roman" w:hAnsi="Times New Roman" w:hint="eastAsia"/>
          <w:kern w:val="0"/>
          <w:szCs w:val="32"/>
          <w:lang w:eastAsia="zh-CN"/>
        </w:rPr>
        <w:t>公众座谈会、听证会、专家论证会等情况</w:t>
      </w:r>
      <w:bookmarkEnd w:id="42"/>
      <w:bookmarkEnd w:id="43"/>
    </w:p>
    <w:p w14:paraId="414B5C7A" w14:textId="77777777" w:rsidR="00FE380D" w:rsidRPr="00693120" w:rsidRDefault="00FE380D" w:rsidP="009B7793">
      <w:pPr>
        <w:spacing w:line="500" w:lineRule="exact"/>
        <w:ind w:firstLine="585"/>
        <w:rPr>
          <w:sz w:val="28"/>
        </w:rPr>
      </w:pPr>
      <w:bookmarkStart w:id="44" w:name="OLE_LINK90"/>
      <w:r w:rsidRPr="00693120">
        <w:rPr>
          <w:rFonts w:hint="eastAsia"/>
          <w:sz w:val="28"/>
        </w:rPr>
        <w:t>建设单位未组织</w:t>
      </w:r>
      <w:bookmarkEnd w:id="44"/>
      <w:r w:rsidRPr="00693120">
        <w:rPr>
          <w:rFonts w:hint="eastAsia"/>
          <w:sz w:val="28"/>
        </w:rPr>
        <w:t>开展公众座谈会、听证会、专家论证会等深度公众参与。</w:t>
      </w:r>
    </w:p>
    <w:p w14:paraId="032780AD" w14:textId="77777777" w:rsidR="00FE380D" w:rsidRPr="006C7D1C" w:rsidRDefault="006C7D1C" w:rsidP="006C7D1C">
      <w:pPr>
        <w:pStyle w:val="2"/>
        <w:keepNext w:val="0"/>
        <w:keepLines w:val="0"/>
        <w:widowControl/>
        <w:spacing w:before="0" w:after="0" w:line="540" w:lineRule="exact"/>
        <w:rPr>
          <w:rFonts w:ascii="Times New Roman" w:hAnsi="Times New Roman"/>
          <w:kern w:val="0"/>
          <w:szCs w:val="32"/>
          <w:lang w:eastAsia="zh-CN"/>
        </w:rPr>
      </w:pPr>
      <w:bookmarkStart w:id="45" w:name="_Toc534727975"/>
      <w:bookmarkStart w:id="46" w:name="_Toc198710338"/>
      <w:r>
        <w:rPr>
          <w:rFonts w:ascii="Times New Roman" w:hAnsi="Times New Roman"/>
          <w:kern w:val="0"/>
          <w:szCs w:val="32"/>
          <w:lang w:eastAsia="zh-CN"/>
        </w:rPr>
        <w:t>4</w:t>
      </w:r>
      <w:r w:rsidR="00CA1C91" w:rsidRPr="006C7D1C">
        <w:rPr>
          <w:rFonts w:ascii="Times New Roman" w:hAnsi="Times New Roman" w:hint="eastAsia"/>
          <w:kern w:val="0"/>
          <w:szCs w:val="32"/>
          <w:lang w:eastAsia="zh-CN"/>
        </w:rPr>
        <w:t>.2</w:t>
      </w:r>
      <w:r w:rsidR="00FE380D" w:rsidRPr="006C7D1C">
        <w:rPr>
          <w:rFonts w:ascii="Times New Roman" w:hAnsi="Times New Roman" w:hint="eastAsia"/>
          <w:kern w:val="0"/>
          <w:szCs w:val="32"/>
          <w:lang w:eastAsia="zh-CN"/>
        </w:rPr>
        <w:t>其他公众参与情况</w:t>
      </w:r>
      <w:bookmarkEnd w:id="45"/>
      <w:bookmarkEnd w:id="46"/>
    </w:p>
    <w:p w14:paraId="1D8023D9" w14:textId="77777777" w:rsidR="00FE380D" w:rsidRPr="00693120" w:rsidRDefault="00FE380D" w:rsidP="009B7793">
      <w:pPr>
        <w:spacing w:line="500" w:lineRule="exact"/>
        <w:ind w:firstLine="585"/>
        <w:rPr>
          <w:sz w:val="28"/>
        </w:rPr>
      </w:pPr>
      <w:bookmarkStart w:id="47" w:name="OLE_LINK91"/>
      <w:bookmarkStart w:id="48" w:name="OLE_LINK92"/>
      <w:r w:rsidRPr="00693120">
        <w:rPr>
          <w:rFonts w:hint="eastAsia"/>
          <w:sz w:val="28"/>
        </w:rPr>
        <w:t>建设单位未开展其他形式的公众参与调查。</w:t>
      </w:r>
    </w:p>
    <w:p w14:paraId="57EBFBBF" w14:textId="77777777" w:rsidR="00FE380D" w:rsidRPr="006C7D1C" w:rsidRDefault="006C7D1C" w:rsidP="006C7D1C">
      <w:pPr>
        <w:pStyle w:val="2"/>
        <w:keepNext w:val="0"/>
        <w:keepLines w:val="0"/>
        <w:widowControl/>
        <w:spacing w:before="0" w:after="0" w:line="540" w:lineRule="exact"/>
        <w:rPr>
          <w:rFonts w:ascii="Times New Roman" w:hAnsi="Times New Roman"/>
          <w:kern w:val="0"/>
          <w:szCs w:val="32"/>
          <w:lang w:eastAsia="zh-CN"/>
        </w:rPr>
      </w:pPr>
      <w:bookmarkStart w:id="49" w:name="_Toc534727976"/>
      <w:bookmarkStart w:id="50" w:name="_Toc198710339"/>
      <w:bookmarkEnd w:id="47"/>
      <w:bookmarkEnd w:id="48"/>
      <w:r>
        <w:rPr>
          <w:rFonts w:ascii="Times New Roman" w:hAnsi="Times New Roman"/>
          <w:kern w:val="0"/>
          <w:szCs w:val="32"/>
          <w:lang w:eastAsia="zh-CN"/>
        </w:rPr>
        <w:t>4</w:t>
      </w:r>
      <w:r w:rsidR="00CA1C91" w:rsidRPr="006C7D1C">
        <w:rPr>
          <w:rFonts w:ascii="Times New Roman" w:hAnsi="Times New Roman" w:hint="eastAsia"/>
          <w:kern w:val="0"/>
          <w:szCs w:val="32"/>
          <w:lang w:eastAsia="zh-CN"/>
        </w:rPr>
        <w:t>.3</w:t>
      </w:r>
      <w:r w:rsidR="00FE380D" w:rsidRPr="006C7D1C">
        <w:rPr>
          <w:rFonts w:ascii="Times New Roman" w:hAnsi="Times New Roman" w:hint="eastAsia"/>
          <w:kern w:val="0"/>
          <w:szCs w:val="32"/>
          <w:lang w:eastAsia="zh-CN"/>
        </w:rPr>
        <w:t>宣传科普情况</w:t>
      </w:r>
      <w:bookmarkEnd w:id="49"/>
      <w:bookmarkEnd w:id="50"/>
    </w:p>
    <w:p w14:paraId="1325BCE9" w14:textId="77777777" w:rsidR="00FE380D" w:rsidRPr="00693120" w:rsidRDefault="00FE380D" w:rsidP="009B7793">
      <w:pPr>
        <w:spacing w:line="500" w:lineRule="exact"/>
        <w:ind w:firstLine="585"/>
        <w:rPr>
          <w:sz w:val="28"/>
        </w:rPr>
      </w:pPr>
      <w:r w:rsidRPr="00693120">
        <w:rPr>
          <w:rFonts w:hint="eastAsia"/>
          <w:sz w:val="28"/>
        </w:rPr>
        <w:t>建设单位在</w:t>
      </w:r>
      <w:r w:rsidR="006C7D1C">
        <w:rPr>
          <w:rFonts w:hint="eastAsia"/>
          <w:sz w:val="28"/>
        </w:rPr>
        <w:t>征求意见稿</w:t>
      </w:r>
      <w:r w:rsidR="006C7D1C">
        <w:rPr>
          <w:sz w:val="28"/>
        </w:rPr>
        <w:t>公示期间</w:t>
      </w:r>
      <w:r w:rsidRPr="00693120">
        <w:rPr>
          <w:rFonts w:hint="eastAsia"/>
          <w:sz w:val="28"/>
        </w:rPr>
        <w:t>向调查区域内的群众科普并宣传</w:t>
      </w:r>
      <w:r w:rsidR="006C7D1C">
        <w:rPr>
          <w:rFonts w:hint="eastAsia"/>
          <w:sz w:val="28"/>
        </w:rPr>
        <w:t>了</w:t>
      </w:r>
      <w:r w:rsidRPr="00693120">
        <w:rPr>
          <w:rFonts w:hint="eastAsia"/>
          <w:sz w:val="28"/>
        </w:rPr>
        <w:t>环境保护相关知识及本项目相关的环境保护措施及环境保护影响。</w:t>
      </w:r>
    </w:p>
    <w:p w14:paraId="29CCE70D" w14:textId="77777777" w:rsidR="00FE380D" w:rsidRPr="00693120" w:rsidRDefault="006C7D1C" w:rsidP="009B7793">
      <w:pPr>
        <w:pStyle w:val="10"/>
        <w:keepNext w:val="0"/>
        <w:keepLines w:val="0"/>
        <w:pageBreakBefore/>
        <w:widowControl/>
        <w:tabs>
          <w:tab w:val="left" w:pos="2340"/>
        </w:tabs>
        <w:spacing w:before="0" w:after="0" w:line="540" w:lineRule="exact"/>
        <w:textAlignment w:val="baseline"/>
        <w:rPr>
          <w:rFonts w:eastAsia="黑体"/>
          <w:kern w:val="2"/>
          <w:sz w:val="32"/>
        </w:rPr>
      </w:pPr>
      <w:bookmarkStart w:id="51" w:name="_Toc534727977"/>
      <w:bookmarkStart w:id="52" w:name="_Toc198710340"/>
      <w:r>
        <w:rPr>
          <w:rFonts w:eastAsia="黑体"/>
          <w:kern w:val="2"/>
          <w:sz w:val="32"/>
        </w:rPr>
        <w:lastRenderedPageBreak/>
        <w:t>5</w:t>
      </w:r>
      <w:r w:rsidR="00FE380D" w:rsidRPr="00693120">
        <w:rPr>
          <w:rFonts w:eastAsia="黑体" w:hint="eastAsia"/>
          <w:kern w:val="2"/>
          <w:sz w:val="32"/>
        </w:rPr>
        <w:t>公众意见处理情况</w:t>
      </w:r>
      <w:bookmarkEnd w:id="51"/>
      <w:bookmarkEnd w:id="52"/>
    </w:p>
    <w:p w14:paraId="4027455D" w14:textId="77777777" w:rsidR="0054418D" w:rsidRDefault="00FE380D" w:rsidP="00580D88">
      <w:pPr>
        <w:spacing w:line="500" w:lineRule="exact"/>
        <w:ind w:firstLine="585"/>
        <w:rPr>
          <w:sz w:val="28"/>
        </w:rPr>
        <w:sectPr w:rsidR="0054418D" w:rsidSect="00092804">
          <w:headerReference w:type="even" r:id="rId23"/>
          <w:headerReference w:type="default" r:id="rId24"/>
          <w:footerReference w:type="even" r:id="rId25"/>
          <w:footerReference w:type="default" r:id="rId26"/>
          <w:pgSz w:w="11906" w:h="16838"/>
          <w:pgMar w:top="1440" w:right="1800" w:bottom="1440" w:left="1800" w:header="1418" w:footer="1276" w:gutter="0"/>
          <w:pgNumType w:start="1"/>
          <w:cols w:space="720"/>
          <w:docGrid w:type="linesAndChars" w:linePitch="312"/>
        </w:sectPr>
      </w:pPr>
      <w:r w:rsidRPr="00693120">
        <w:rPr>
          <w:rFonts w:hint="eastAsia"/>
          <w:sz w:val="28"/>
        </w:rPr>
        <w:t>未收到公众</w:t>
      </w:r>
      <w:r w:rsidR="00F967BF">
        <w:rPr>
          <w:rFonts w:hint="eastAsia"/>
          <w:sz w:val="28"/>
        </w:rPr>
        <w:t>反馈</w:t>
      </w:r>
      <w:r w:rsidRPr="00693120">
        <w:rPr>
          <w:rFonts w:hint="eastAsia"/>
          <w:sz w:val="28"/>
        </w:rPr>
        <w:t>意见。</w:t>
      </w:r>
    </w:p>
    <w:p w14:paraId="28F2043F" w14:textId="2B6202D8" w:rsidR="0054418D" w:rsidRPr="006C7D1C" w:rsidRDefault="0054418D" w:rsidP="0054418D">
      <w:pPr>
        <w:pStyle w:val="10"/>
        <w:keepNext w:val="0"/>
        <w:keepLines w:val="0"/>
        <w:pageBreakBefore/>
        <w:widowControl/>
        <w:tabs>
          <w:tab w:val="left" w:pos="2340"/>
        </w:tabs>
        <w:spacing w:before="0" w:after="0" w:line="540" w:lineRule="exact"/>
        <w:textAlignment w:val="baseline"/>
        <w:rPr>
          <w:rFonts w:eastAsia="黑体"/>
          <w:kern w:val="2"/>
          <w:sz w:val="32"/>
        </w:rPr>
      </w:pPr>
      <w:bookmarkStart w:id="53" w:name="_Toc198710341"/>
      <w:r>
        <w:rPr>
          <w:rFonts w:eastAsia="黑体"/>
          <w:kern w:val="2"/>
          <w:sz w:val="32"/>
        </w:rPr>
        <w:lastRenderedPageBreak/>
        <w:t>6</w:t>
      </w:r>
      <w:bookmarkStart w:id="54" w:name="_Toc130810396"/>
      <w:bookmarkStart w:id="55" w:name="_Toc168502340"/>
      <w:bookmarkStart w:id="56" w:name="_Toc180856694"/>
      <w:r>
        <w:rPr>
          <w:rFonts w:eastAsia="黑体" w:hint="eastAsia"/>
          <w:kern w:val="2"/>
          <w:sz w:val="32"/>
        </w:rPr>
        <w:t>报批前</w:t>
      </w:r>
      <w:r>
        <w:rPr>
          <w:rFonts w:eastAsia="黑体"/>
          <w:kern w:val="2"/>
          <w:sz w:val="32"/>
        </w:rPr>
        <w:t>公开</w:t>
      </w:r>
      <w:r w:rsidRPr="006C7D1C">
        <w:rPr>
          <w:rFonts w:eastAsia="黑体" w:hint="eastAsia"/>
          <w:kern w:val="2"/>
          <w:sz w:val="32"/>
        </w:rPr>
        <w:t>情况</w:t>
      </w:r>
      <w:bookmarkEnd w:id="53"/>
      <w:bookmarkEnd w:id="54"/>
      <w:bookmarkEnd w:id="55"/>
      <w:bookmarkEnd w:id="56"/>
    </w:p>
    <w:p w14:paraId="6799BAD4" w14:textId="77777777" w:rsidR="0054418D" w:rsidRPr="006C7D1C" w:rsidRDefault="0054418D" w:rsidP="0054418D">
      <w:pPr>
        <w:pStyle w:val="2"/>
        <w:keepNext w:val="0"/>
        <w:keepLines w:val="0"/>
        <w:widowControl/>
        <w:spacing w:before="0" w:after="0" w:line="540" w:lineRule="exact"/>
        <w:rPr>
          <w:rFonts w:ascii="Times New Roman" w:hAnsi="Times New Roman"/>
          <w:kern w:val="0"/>
          <w:szCs w:val="32"/>
          <w:lang w:eastAsia="zh-CN"/>
        </w:rPr>
      </w:pPr>
      <w:bookmarkStart w:id="57" w:name="_Toc130810397"/>
      <w:bookmarkStart w:id="58" w:name="_Toc168502341"/>
      <w:bookmarkStart w:id="59" w:name="_Toc180856695"/>
      <w:bookmarkStart w:id="60" w:name="_Toc198710342"/>
      <w:r>
        <w:rPr>
          <w:rFonts w:ascii="Times New Roman" w:hAnsi="Times New Roman"/>
          <w:kern w:val="0"/>
          <w:szCs w:val="32"/>
          <w:lang w:eastAsia="zh-CN"/>
        </w:rPr>
        <w:t>6</w:t>
      </w:r>
      <w:r w:rsidRPr="006C7D1C">
        <w:rPr>
          <w:rFonts w:ascii="Times New Roman" w:hAnsi="Times New Roman" w:hint="eastAsia"/>
          <w:kern w:val="0"/>
          <w:szCs w:val="32"/>
          <w:lang w:eastAsia="zh-CN"/>
        </w:rPr>
        <w:t>.1</w:t>
      </w:r>
      <w:r>
        <w:rPr>
          <w:rFonts w:ascii="Times New Roman" w:hAnsi="Times New Roman" w:hint="eastAsia"/>
          <w:kern w:val="0"/>
          <w:szCs w:val="32"/>
          <w:lang w:eastAsia="zh-CN"/>
        </w:rPr>
        <w:t>公开内容</w:t>
      </w:r>
      <w:r>
        <w:rPr>
          <w:rFonts w:ascii="Times New Roman" w:hAnsi="Times New Roman"/>
          <w:kern w:val="0"/>
          <w:szCs w:val="32"/>
          <w:lang w:eastAsia="zh-CN"/>
        </w:rPr>
        <w:t>及日期</w:t>
      </w:r>
      <w:bookmarkEnd w:id="57"/>
      <w:bookmarkEnd w:id="58"/>
      <w:bookmarkEnd w:id="59"/>
      <w:bookmarkEnd w:id="60"/>
    </w:p>
    <w:p w14:paraId="0FA13DF8" w14:textId="306DC197" w:rsidR="0054418D" w:rsidRPr="002D1E5B" w:rsidRDefault="0054418D" w:rsidP="0054418D">
      <w:pPr>
        <w:spacing w:line="500" w:lineRule="exact"/>
        <w:ind w:firstLine="585"/>
        <w:rPr>
          <w:sz w:val="28"/>
        </w:rPr>
      </w:pPr>
      <w:r w:rsidRPr="002D1E5B">
        <w:rPr>
          <w:rFonts w:hint="eastAsia"/>
          <w:sz w:val="28"/>
        </w:rPr>
        <w:t>报批前公开内容：拟报批的《</w:t>
      </w:r>
      <w:r w:rsidRPr="0054418D">
        <w:rPr>
          <w:rFonts w:hint="eastAsia"/>
          <w:sz w:val="28"/>
        </w:rPr>
        <w:t>滦平县潮河干流河道水质改善与生态修复工程</w:t>
      </w:r>
      <w:r>
        <w:rPr>
          <w:rFonts w:hint="eastAsia"/>
          <w:sz w:val="28"/>
        </w:rPr>
        <w:t>环境影响报告书</w:t>
      </w:r>
      <w:r w:rsidRPr="002D1E5B">
        <w:rPr>
          <w:rFonts w:hint="eastAsia"/>
          <w:sz w:val="28"/>
        </w:rPr>
        <w:t>》和《</w:t>
      </w:r>
      <w:r w:rsidRPr="0054418D">
        <w:rPr>
          <w:rFonts w:hint="eastAsia"/>
          <w:sz w:val="28"/>
        </w:rPr>
        <w:t>滦平县潮河干流河道水质改善与生态修复工程公众参与说明</w:t>
      </w:r>
      <w:r w:rsidRPr="002D1E5B">
        <w:rPr>
          <w:rFonts w:hint="eastAsia"/>
          <w:sz w:val="28"/>
        </w:rPr>
        <w:t>》。</w:t>
      </w:r>
    </w:p>
    <w:p w14:paraId="37D31C99" w14:textId="0940FFD9" w:rsidR="0054418D" w:rsidRPr="00693120" w:rsidRDefault="0054418D" w:rsidP="0054418D">
      <w:pPr>
        <w:spacing w:line="500" w:lineRule="exact"/>
        <w:ind w:firstLine="585"/>
        <w:rPr>
          <w:sz w:val="28"/>
        </w:rPr>
      </w:pPr>
      <w:r w:rsidRPr="002D1E5B">
        <w:rPr>
          <w:rFonts w:hint="eastAsia"/>
          <w:sz w:val="28"/>
        </w:rPr>
        <w:t>其中拟报批版环境影响报告书中未包含国家秘密、商业秘密、个人隐私等依法不应公开内容，符合《环境影响评价公众参与办法》要求。公开日期：</w:t>
      </w:r>
      <w:r w:rsidRPr="002D1E5B">
        <w:rPr>
          <w:rFonts w:hint="eastAsia"/>
          <w:sz w:val="28"/>
        </w:rPr>
        <w:t>202</w:t>
      </w:r>
      <w:r>
        <w:rPr>
          <w:sz w:val="28"/>
        </w:rPr>
        <w:t>5</w:t>
      </w:r>
      <w:r w:rsidRPr="002D1E5B">
        <w:rPr>
          <w:rFonts w:hint="eastAsia"/>
          <w:sz w:val="28"/>
        </w:rPr>
        <w:t>年</w:t>
      </w:r>
      <w:r>
        <w:rPr>
          <w:sz w:val="28"/>
        </w:rPr>
        <w:t>5</w:t>
      </w:r>
      <w:r w:rsidRPr="002D1E5B">
        <w:rPr>
          <w:rFonts w:hint="eastAsia"/>
          <w:sz w:val="28"/>
        </w:rPr>
        <w:t>月</w:t>
      </w:r>
      <w:r>
        <w:rPr>
          <w:sz w:val="28"/>
        </w:rPr>
        <w:t>21</w:t>
      </w:r>
      <w:r w:rsidRPr="002D1E5B">
        <w:rPr>
          <w:rFonts w:hint="eastAsia"/>
          <w:sz w:val="28"/>
        </w:rPr>
        <w:t>日。</w:t>
      </w:r>
    </w:p>
    <w:p w14:paraId="38FCFAB1" w14:textId="77777777" w:rsidR="0054418D" w:rsidRPr="006C7D1C" w:rsidRDefault="0054418D" w:rsidP="0054418D">
      <w:pPr>
        <w:pStyle w:val="2"/>
        <w:keepNext w:val="0"/>
        <w:keepLines w:val="0"/>
        <w:widowControl/>
        <w:spacing w:before="0" w:after="0" w:line="540" w:lineRule="exact"/>
        <w:rPr>
          <w:rFonts w:ascii="Times New Roman" w:hAnsi="Times New Roman"/>
          <w:kern w:val="0"/>
          <w:szCs w:val="32"/>
          <w:lang w:eastAsia="zh-CN"/>
        </w:rPr>
      </w:pPr>
      <w:bookmarkStart w:id="61" w:name="_Toc130810398"/>
      <w:bookmarkStart w:id="62" w:name="_Toc168502342"/>
      <w:bookmarkStart w:id="63" w:name="_Toc180856696"/>
      <w:bookmarkStart w:id="64" w:name="_Toc198710343"/>
      <w:r>
        <w:rPr>
          <w:rFonts w:ascii="Times New Roman" w:hAnsi="Times New Roman"/>
          <w:kern w:val="0"/>
          <w:szCs w:val="32"/>
          <w:lang w:eastAsia="zh-CN"/>
        </w:rPr>
        <w:t>6</w:t>
      </w:r>
      <w:r>
        <w:rPr>
          <w:rFonts w:ascii="Times New Roman" w:hAnsi="Times New Roman" w:hint="eastAsia"/>
          <w:kern w:val="0"/>
          <w:szCs w:val="32"/>
          <w:lang w:eastAsia="zh-CN"/>
        </w:rPr>
        <w:t>.2</w:t>
      </w:r>
      <w:r>
        <w:rPr>
          <w:rFonts w:ascii="Times New Roman" w:hAnsi="Times New Roman" w:hint="eastAsia"/>
          <w:kern w:val="0"/>
          <w:szCs w:val="32"/>
          <w:lang w:eastAsia="zh-CN"/>
        </w:rPr>
        <w:t>公示方式</w:t>
      </w:r>
      <w:bookmarkEnd w:id="61"/>
      <w:bookmarkEnd w:id="62"/>
      <w:bookmarkEnd w:id="63"/>
      <w:bookmarkEnd w:id="64"/>
    </w:p>
    <w:p w14:paraId="5C2A1B5C" w14:textId="575F14ED" w:rsidR="0054418D" w:rsidRPr="00EB1850" w:rsidRDefault="0054418D" w:rsidP="0054418D">
      <w:pPr>
        <w:spacing w:line="500" w:lineRule="exact"/>
        <w:ind w:firstLineChars="200" w:firstLine="560"/>
        <w:rPr>
          <w:sz w:val="28"/>
        </w:rPr>
      </w:pPr>
      <w:r w:rsidRPr="00EB1850">
        <w:rPr>
          <w:rFonts w:hint="eastAsia"/>
          <w:sz w:val="28"/>
        </w:rPr>
        <w:t>建设单位于</w:t>
      </w:r>
      <w:r w:rsidRPr="00EB1850">
        <w:rPr>
          <w:sz w:val="28"/>
        </w:rPr>
        <w:t>2025</w:t>
      </w:r>
      <w:r w:rsidRPr="00EB1850">
        <w:rPr>
          <w:sz w:val="28"/>
        </w:rPr>
        <w:t>年</w:t>
      </w:r>
      <w:r w:rsidRPr="00EB1850">
        <w:rPr>
          <w:sz w:val="28"/>
        </w:rPr>
        <w:t>5</w:t>
      </w:r>
      <w:r w:rsidRPr="00EB1850">
        <w:rPr>
          <w:sz w:val="28"/>
        </w:rPr>
        <w:t>月</w:t>
      </w:r>
      <w:r w:rsidRPr="00EB1850">
        <w:rPr>
          <w:sz w:val="28"/>
        </w:rPr>
        <w:t>21</w:t>
      </w:r>
      <w:r w:rsidRPr="00EB1850">
        <w:rPr>
          <w:sz w:val="28"/>
        </w:rPr>
        <w:t>日</w:t>
      </w:r>
      <w:r w:rsidRPr="00EB1850">
        <w:rPr>
          <w:rFonts w:hint="eastAsia"/>
          <w:sz w:val="28"/>
        </w:rPr>
        <w:t>在</w:t>
      </w:r>
      <w:r w:rsidRPr="00EB1850">
        <w:rPr>
          <w:rFonts w:hint="eastAsia"/>
          <w:kern w:val="0"/>
          <w:sz w:val="28"/>
        </w:rPr>
        <w:t>和合承德网（</w:t>
      </w:r>
      <w:r w:rsidRPr="00EB1850">
        <w:rPr>
          <w:kern w:val="0"/>
          <w:sz w:val="28"/>
        </w:rPr>
        <w:t>https://www.hehechengde.cn/index.html</w:t>
      </w:r>
      <w:r w:rsidRPr="00EB1850">
        <w:rPr>
          <w:rFonts w:hint="eastAsia"/>
          <w:kern w:val="0"/>
          <w:sz w:val="28"/>
        </w:rPr>
        <w:t>）上进行公示，公示</w:t>
      </w:r>
      <w:r w:rsidRPr="00EB1850">
        <w:rPr>
          <w:kern w:val="0"/>
          <w:sz w:val="28"/>
        </w:rPr>
        <w:t>链接：</w:t>
      </w:r>
      <w:r w:rsidR="00EB1850" w:rsidRPr="00EB1850">
        <w:rPr>
          <w:kern w:val="0"/>
          <w:sz w:val="28"/>
        </w:rPr>
        <w:t>https://www.hehechengde.cn/news/txy/2025-05-21/243385.html</w:t>
      </w:r>
      <w:r w:rsidRPr="00EB1850">
        <w:rPr>
          <w:rFonts w:hint="eastAsia"/>
          <w:kern w:val="0"/>
          <w:sz w:val="28"/>
        </w:rPr>
        <w:t>，公示内容见截图。</w:t>
      </w:r>
    </w:p>
    <w:p w14:paraId="56688810" w14:textId="6B69EDEC" w:rsidR="0054418D" w:rsidRPr="009F4C76" w:rsidRDefault="0054418D" w:rsidP="0054418D">
      <w:pPr>
        <w:spacing w:line="500" w:lineRule="exact"/>
        <w:ind w:firstLine="585"/>
        <w:rPr>
          <w:sz w:val="28"/>
          <w:lang w:val="x-none"/>
        </w:rPr>
      </w:pPr>
      <w:r w:rsidRPr="0054418D">
        <w:rPr>
          <w:rFonts w:hint="eastAsia"/>
          <w:sz w:val="28"/>
          <w:lang w:val="x-none"/>
        </w:rPr>
        <w:t>和合承德网是建设项目当地公共媒体网站，载体选择符合《环境影响评价公众参与办法》要求。</w:t>
      </w:r>
    </w:p>
    <w:p w14:paraId="0338C062" w14:textId="77777777" w:rsidR="0054418D" w:rsidRPr="002D1E5B" w:rsidRDefault="0054418D" w:rsidP="0054418D">
      <w:pPr>
        <w:spacing w:line="500" w:lineRule="exact"/>
        <w:ind w:firstLine="585"/>
        <w:rPr>
          <w:sz w:val="28"/>
        </w:rPr>
      </w:pPr>
      <w:r>
        <w:rPr>
          <w:rFonts w:hint="eastAsia"/>
          <w:sz w:val="28"/>
        </w:rPr>
        <w:t>网络</w:t>
      </w:r>
      <w:r>
        <w:rPr>
          <w:sz w:val="28"/>
        </w:rPr>
        <w:t>公示截图见</w:t>
      </w:r>
      <w:r>
        <w:rPr>
          <w:rFonts w:hint="eastAsia"/>
          <w:sz w:val="28"/>
        </w:rPr>
        <w:t>下图</w:t>
      </w:r>
      <w:r>
        <w:rPr>
          <w:sz w:val="28"/>
        </w:rPr>
        <w:t>。</w:t>
      </w:r>
    </w:p>
    <w:p w14:paraId="333918AA" w14:textId="6D2B5198" w:rsidR="0054418D" w:rsidRDefault="00EB1850" w:rsidP="0054418D">
      <w:pPr>
        <w:jc w:val="center"/>
        <w:rPr>
          <w:sz w:val="28"/>
        </w:rPr>
      </w:pPr>
      <w:r>
        <w:rPr>
          <w:rFonts w:eastAsia="黑体" w:hint="eastAsia"/>
          <w:noProof/>
          <w:color w:val="FF0000"/>
          <w:kern w:val="0"/>
          <w:sz w:val="28"/>
        </w:rPr>
        <w:drawing>
          <wp:inline distT="0" distB="0" distL="0" distR="0" wp14:anchorId="31E62D74" wp14:editId="03B4E024">
            <wp:extent cx="4320000" cy="310914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3109140"/>
                    </a:xfrm>
                    <a:prstGeom prst="rect">
                      <a:avLst/>
                    </a:prstGeom>
                    <a:noFill/>
                    <a:ln>
                      <a:noFill/>
                    </a:ln>
                  </pic:spPr>
                </pic:pic>
              </a:graphicData>
            </a:graphic>
          </wp:inline>
        </w:drawing>
      </w:r>
    </w:p>
    <w:p w14:paraId="3073F9EB" w14:textId="29F2EC9D" w:rsidR="0054418D" w:rsidRPr="00EB1850" w:rsidRDefault="0054418D" w:rsidP="00EB1850">
      <w:pPr>
        <w:ind w:firstLine="584"/>
        <w:jc w:val="center"/>
        <w:rPr>
          <w:sz w:val="28"/>
        </w:rPr>
      </w:pPr>
      <w:r w:rsidRPr="00EB1850">
        <w:rPr>
          <w:rFonts w:eastAsia="黑体"/>
          <w:kern w:val="0"/>
          <w:sz w:val="28"/>
        </w:rPr>
        <w:t>图</w:t>
      </w:r>
      <w:r w:rsidRPr="00EB1850">
        <w:rPr>
          <w:rFonts w:eastAsia="黑体" w:hint="eastAsia"/>
          <w:kern w:val="0"/>
          <w:sz w:val="28"/>
        </w:rPr>
        <w:t>5</w:t>
      </w:r>
      <w:r w:rsidRPr="00EB1850">
        <w:rPr>
          <w:rFonts w:eastAsia="黑体"/>
          <w:kern w:val="0"/>
          <w:sz w:val="28"/>
        </w:rPr>
        <w:t xml:space="preserve">  </w:t>
      </w:r>
      <w:r w:rsidRPr="00EB1850">
        <w:rPr>
          <w:rFonts w:eastAsia="黑体" w:hint="eastAsia"/>
          <w:kern w:val="0"/>
          <w:sz w:val="28"/>
        </w:rPr>
        <w:t>报批</w:t>
      </w:r>
      <w:proofErr w:type="gramStart"/>
      <w:r w:rsidRPr="00EB1850">
        <w:rPr>
          <w:rFonts w:eastAsia="黑体" w:hint="eastAsia"/>
          <w:kern w:val="0"/>
          <w:sz w:val="28"/>
        </w:rPr>
        <w:t>前网络</w:t>
      </w:r>
      <w:proofErr w:type="gramEnd"/>
      <w:r w:rsidRPr="00EB1850">
        <w:rPr>
          <w:rFonts w:eastAsia="黑体"/>
          <w:kern w:val="0"/>
          <w:sz w:val="28"/>
        </w:rPr>
        <w:t>公示截图</w:t>
      </w:r>
    </w:p>
    <w:p w14:paraId="0F6B4CB3" w14:textId="6C4773C6" w:rsidR="00E70EEC" w:rsidRPr="00693120" w:rsidRDefault="0054418D" w:rsidP="0054418D">
      <w:pPr>
        <w:pStyle w:val="10"/>
        <w:keepNext w:val="0"/>
        <w:keepLines w:val="0"/>
        <w:pageBreakBefore/>
        <w:widowControl/>
        <w:tabs>
          <w:tab w:val="left" w:pos="2340"/>
        </w:tabs>
        <w:spacing w:before="0" w:after="0" w:line="540" w:lineRule="exact"/>
        <w:textAlignment w:val="baseline"/>
        <w:rPr>
          <w:rFonts w:eastAsia="黑体"/>
          <w:kern w:val="2"/>
          <w:sz w:val="32"/>
        </w:rPr>
      </w:pPr>
      <w:bookmarkStart w:id="65" w:name="_Toc198710344"/>
      <w:r>
        <w:rPr>
          <w:rFonts w:eastAsia="黑体"/>
          <w:kern w:val="2"/>
          <w:sz w:val="32"/>
        </w:rPr>
        <w:lastRenderedPageBreak/>
        <w:t>7</w:t>
      </w:r>
      <w:r w:rsidR="006C7D1C">
        <w:rPr>
          <w:rFonts w:eastAsia="黑体" w:hint="eastAsia"/>
          <w:kern w:val="2"/>
          <w:sz w:val="32"/>
        </w:rPr>
        <w:t>诚信承诺</w:t>
      </w:r>
      <w:bookmarkEnd w:id="65"/>
    </w:p>
    <w:p w14:paraId="226A2DE5" w14:textId="7F4FA0AD" w:rsidR="006C7D1C" w:rsidRPr="006C7D1C" w:rsidRDefault="006C7D1C" w:rsidP="006C7D1C">
      <w:pPr>
        <w:spacing w:line="500" w:lineRule="exact"/>
        <w:ind w:firstLineChars="200" w:firstLine="560"/>
        <w:rPr>
          <w:kern w:val="0"/>
          <w:sz w:val="28"/>
          <w:lang w:val="en"/>
        </w:rPr>
      </w:pPr>
      <w:r w:rsidRPr="006C7D1C">
        <w:rPr>
          <w:rFonts w:hint="eastAsia"/>
          <w:kern w:val="0"/>
          <w:sz w:val="28"/>
          <w:lang w:val="en"/>
        </w:rPr>
        <w:t>我单位已按照《环境影响评价公众参与办法》要求，在</w:t>
      </w:r>
      <w:r w:rsidR="00CF2659" w:rsidRPr="00CF2659">
        <w:rPr>
          <w:rFonts w:hint="eastAsia"/>
          <w:kern w:val="0"/>
          <w:sz w:val="28"/>
          <w:lang w:val="en"/>
        </w:rPr>
        <w:t>滦平县潮河干流河道水质改善与生态修复工程</w:t>
      </w:r>
      <w:r w:rsidR="00F967BF" w:rsidRPr="00F967BF">
        <w:rPr>
          <w:rFonts w:hint="eastAsia"/>
          <w:kern w:val="0"/>
          <w:sz w:val="28"/>
          <w:lang w:val="en"/>
        </w:rPr>
        <w:t>环境影响报告书</w:t>
      </w:r>
      <w:r w:rsidRPr="006C7D1C">
        <w:rPr>
          <w:rFonts w:hint="eastAsia"/>
          <w:kern w:val="0"/>
          <w:sz w:val="28"/>
          <w:lang w:val="en"/>
        </w:rPr>
        <w:t>编制阶段开展了公众参与工作，</w:t>
      </w:r>
      <w:r>
        <w:rPr>
          <w:rFonts w:hint="eastAsia"/>
          <w:kern w:val="0"/>
          <w:sz w:val="28"/>
          <w:lang w:val="en"/>
        </w:rPr>
        <w:t>期间</w:t>
      </w:r>
      <w:r w:rsidRPr="006C7D1C">
        <w:rPr>
          <w:rFonts w:hint="eastAsia"/>
          <w:kern w:val="0"/>
          <w:sz w:val="28"/>
        </w:rPr>
        <w:t>未收到公众</w:t>
      </w:r>
      <w:r w:rsidR="00F967BF">
        <w:rPr>
          <w:rFonts w:hint="eastAsia"/>
          <w:kern w:val="0"/>
          <w:sz w:val="28"/>
        </w:rPr>
        <w:t>反馈</w:t>
      </w:r>
      <w:r w:rsidRPr="006C7D1C">
        <w:rPr>
          <w:rFonts w:hint="eastAsia"/>
          <w:kern w:val="0"/>
          <w:sz w:val="28"/>
        </w:rPr>
        <w:t>意见。</w:t>
      </w:r>
    </w:p>
    <w:p w14:paraId="5E6F6CE0" w14:textId="75262D69" w:rsidR="006C7D1C" w:rsidRDefault="006C7D1C" w:rsidP="006C7D1C">
      <w:pPr>
        <w:spacing w:line="500" w:lineRule="exact"/>
        <w:ind w:firstLineChars="200" w:firstLine="560"/>
        <w:rPr>
          <w:kern w:val="0"/>
          <w:sz w:val="28"/>
          <w:lang w:val="en"/>
        </w:rPr>
      </w:pPr>
      <w:r w:rsidRPr="006C7D1C">
        <w:rPr>
          <w:rFonts w:hint="eastAsia"/>
          <w:kern w:val="0"/>
          <w:sz w:val="28"/>
          <w:lang w:val="en"/>
        </w:rPr>
        <w:t>我单位承诺，本次提交的《</w:t>
      </w:r>
      <w:r w:rsidR="00CF2659" w:rsidRPr="00CF2659">
        <w:rPr>
          <w:rFonts w:hint="eastAsia"/>
          <w:kern w:val="0"/>
          <w:sz w:val="28"/>
          <w:lang w:val="en"/>
        </w:rPr>
        <w:t>滦平县潮河干流河道水质改善与生态修复工程</w:t>
      </w:r>
      <w:r w:rsidRPr="006C7D1C">
        <w:rPr>
          <w:rFonts w:hint="eastAsia"/>
          <w:kern w:val="0"/>
          <w:sz w:val="28"/>
          <w:lang w:val="en"/>
        </w:rPr>
        <w:t>环境影响评价公众参与说明》内容客观、真实，未包含依法不得公开的国家秘密、商业秘密、个人隐私。如存在弄虚作假、隐瞒欺骗等情况及由此导致的一切后果由</w:t>
      </w:r>
      <w:r w:rsidR="00CF2659" w:rsidRPr="00CF2659">
        <w:rPr>
          <w:rFonts w:hint="eastAsia"/>
          <w:kern w:val="0"/>
          <w:sz w:val="28"/>
          <w:lang w:val="en"/>
        </w:rPr>
        <w:t>滦平县水务局</w:t>
      </w:r>
      <w:r w:rsidRPr="006C7D1C">
        <w:rPr>
          <w:rFonts w:hint="eastAsia"/>
          <w:kern w:val="0"/>
          <w:sz w:val="28"/>
          <w:lang w:val="en"/>
        </w:rPr>
        <w:t>承担全部责任。</w:t>
      </w:r>
    </w:p>
    <w:p w14:paraId="73B0C089" w14:textId="77777777" w:rsidR="006C7D1C" w:rsidRDefault="006C7D1C" w:rsidP="006C7D1C">
      <w:pPr>
        <w:spacing w:line="500" w:lineRule="exact"/>
        <w:ind w:firstLineChars="200" w:firstLine="560"/>
        <w:rPr>
          <w:kern w:val="0"/>
          <w:sz w:val="28"/>
          <w:lang w:val="en"/>
        </w:rPr>
      </w:pPr>
    </w:p>
    <w:p w14:paraId="5ED74EF0" w14:textId="75F33A9E" w:rsidR="006C7D1C" w:rsidRDefault="006C7D1C" w:rsidP="006C7D1C">
      <w:pPr>
        <w:spacing w:line="500" w:lineRule="exact"/>
        <w:ind w:firstLineChars="200" w:firstLine="560"/>
        <w:rPr>
          <w:kern w:val="0"/>
          <w:sz w:val="28"/>
          <w:lang w:val="en"/>
        </w:rPr>
      </w:pPr>
    </w:p>
    <w:p w14:paraId="0F1CC3BA" w14:textId="5D8D61A7" w:rsidR="001107F7" w:rsidRDefault="001107F7" w:rsidP="006C7D1C">
      <w:pPr>
        <w:spacing w:line="500" w:lineRule="exact"/>
        <w:ind w:firstLineChars="200" w:firstLine="560"/>
        <w:rPr>
          <w:kern w:val="0"/>
          <w:sz w:val="28"/>
          <w:lang w:val="en"/>
        </w:rPr>
      </w:pPr>
    </w:p>
    <w:p w14:paraId="13E82E85" w14:textId="4D4D588A" w:rsidR="001107F7" w:rsidRDefault="001107F7" w:rsidP="006C7D1C">
      <w:pPr>
        <w:spacing w:line="500" w:lineRule="exact"/>
        <w:ind w:firstLineChars="200" w:firstLine="560"/>
        <w:rPr>
          <w:kern w:val="0"/>
          <w:sz w:val="28"/>
          <w:lang w:val="en"/>
        </w:rPr>
      </w:pPr>
    </w:p>
    <w:p w14:paraId="2B4A9720" w14:textId="67947D2A" w:rsidR="001107F7" w:rsidRDefault="001107F7" w:rsidP="006C7D1C">
      <w:pPr>
        <w:spacing w:line="500" w:lineRule="exact"/>
        <w:ind w:firstLineChars="200" w:firstLine="560"/>
        <w:rPr>
          <w:kern w:val="0"/>
          <w:sz w:val="28"/>
          <w:lang w:val="en"/>
        </w:rPr>
      </w:pPr>
    </w:p>
    <w:p w14:paraId="4692AC98" w14:textId="77777777" w:rsidR="001107F7" w:rsidRPr="006C7D1C" w:rsidRDefault="001107F7" w:rsidP="006C7D1C">
      <w:pPr>
        <w:spacing w:line="500" w:lineRule="exact"/>
        <w:ind w:firstLineChars="200" w:firstLine="560"/>
        <w:rPr>
          <w:kern w:val="0"/>
          <w:sz w:val="28"/>
          <w:lang w:val="en"/>
        </w:rPr>
      </w:pPr>
    </w:p>
    <w:p w14:paraId="04FC411B" w14:textId="24C1AC7F" w:rsidR="006C7D1C" w:rsidRPr="006C7D1C" w:rsidRDefault="006C7D1C" w:rsidP="006C7D1C">
      <w:pPr>
        <w:spacing w:line="500" w:lineRule="exact"/>
        <w:ind w:firstLineChars="200" w:firstLine="560"/>
        <w:rPr>
          <w:kern w:val="0"/>
          <w:sz w:val="28"/>
          <w:lang w:val="en"/>
        </w:rPr>
      </w:pPr>
      <w:r w:rsidRPr="006C7D1C">
        <w:rPr>
          <w:rFonts w:hint="eastAsia"/>
          <w:kern w:val="0"/>
          <w:sz w:val="28"/>
          <w:lang w:val="en"/>
        </w:rPr>
        <w:t>承诺单位：</w:t>
      </w:r>
      <w:r w:rsidR="00CF2659" w:rsidRPr="00CF2659">
        <w:rPr>
          <w:rFonts w:hint="eastAsia"/>
          <w:kern w:val="0"/>
          <w:sz w:val="28"/>
          <w:lang w:val="en"/>
        </w:rPr>
        <w:t>滦平县水务局</w:t>
      </w:r>
      <w:r>
        <w:rPr>
          <w:rFonts w:hint="eastAsia"/>
          <w:kern w:val="0"/>
          <w:sz w:val="28"/>
          <w:lang w:val="en"/>
        </w:rPr>
        <w:t>（盖章）</w:t>
      </w:r>
    </w:p>
    <w:p w14:paraId="5C5A5C35" w14:textId="7B54AFF3" w:rsidR="007721AA" w:rsidRPr="00693120" w:rsidRDefault="006C7D1C" w:rsidP="00E70EEC">
      <w:pPr>
        <w:spacing w:line="500" w:lineRule="exact"/>
        <w:ind w:firstLineChars="200" w:firstLine="560"/>
        <w:rPr>
          <w:kern w:val="0"/>
          <w:sz w:val="28"/>
        </w:rPr>
      </w:pPr>
      <w:r w:rsidRPr="006C7D1C">
        <w:rPr>
          <w:rFonts w:hint="eastAsia"/>
          <w:kern w:val="0"/>
          <w:sz w:val="28"/>
          <w:lang w:val="en"/>
        </w:rPr>
        <w:t>承诺时间：</w:t>
      </w:r>
      <w:r>
        <w:rPr>
          <w:kern w:val="0"/>
          <w:sz w:val="28"/>
          <w:lang w:val="en"/>
        </w:rPr>
        <w:t>202</w:t>
      </w:r>
      <w:r w:rsidR="00CF2659">
        <w:rPr>
          <w:kern w:val="0"/>
          <w:sz w:val="28"/>
          <w:lang w:val="en"/>
        </w:rPr>
        <w:t>5</w:t>
      </w:r>
      <w:r w:rsidRPr="006C7D1C">
        <w:rPr>
          <w:rFonts w:hint="eastAsia"/>
          <w:kern w:val="0"/>
          <w:sz w:val="28"/>
          <w:lang w:val="en"/>
        </w:rPr>
        <w:t>年</w:t>
      </w:r>
      <w:r w:rsidR="00CF2659">
        <w:rPr>
          <w:kern w:val="0"/>
          <w:sz w:val="28"/>
          <w:lang w:val="en"/>
        </w:rPr>
        <w:t>5</w:t>
      </w:r>
      <w:r w:rsidRPr="006C7D1C">
        <w:rPr>
          <w:rFonts w:hint="eastAsia"/>
          <w:kern w:val="0"/>
          <w:sz w:val="28"/>
          <w:lang w:val="en"/>
        </w:rPr>
        <w:t>月</w:t>
      </w:r>
      <w:r w:rsidR="00E70EEC" w:rsidRPr="00693120">
        <w:rPr>
          <w:rFonts w:hint="eastAsia"/>
          <w:kern w:val="0"/>
          <w:sz w:val="28"/>
        </w:rPr>
        <w:t>。</w:t>
      </w:r>
      <w:bookmarkEnd w:id="6"/>
      <w:bookmarkEnd w:id="7"/>
      <w:bookmarkEnd w:id="8"/>
      <w:bookmarkEnd w:id="9"/>
      <w:bookmarkEnd w:id="10"/>
      <w:bookmarkEnd w:id="11"/>
      <w:bookmarkEnd w:id="12"/>
      <w:bookmarkEnd w:id="13"/>
      <w:bookmarkEnd w:id="14"/>
      <w:bookmarkEnd w:id="15"/>
      <w:bookmarkEnd w:id="16"/>
      <w:bookmarkEnd w:id="17"/>
      <w:bookmarkEnd w:id="18"/>
      <w:bookmarkEnd w:id="22"/>
    </w:p>
    <w:p w14:paraId="11904E53" w14:textId="77777777" w:rsidR="003839CE" w:rsidRPr="00056AB1" w:rsidRDefault="003839CE" w:rsidP="00F967BF">
      <w:pPr>
        <w:adjustRightInd w:val="0"/>
        <w:snapToGrid w:val="0"/>
        <w:rPr>
          <w:kern w:val="0"/>
          <w:sz w:val="24"/>
          <w:lang w:val="en"/>
        </w:rPr>
      </w:pPr>
    </w:p>
    <w:sectPr w:rsidR="003839CE" w:rsidRPr="00056AB1" w:rsidSect="0054418D">
      <w:pgSz w:w="11906" w:h="16838"/>
      <w:pgMar w:top="1440" w:right="1800" w:bottom="1440" w:left="1800" w:header="1418" w:footer="1276"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05821" w14:textId="77777777" w:rsidR="00D332BA" w:rsidRDefault="00D332BA">
      <w:r>
        <w:separator/>
      </w:r>
    </w:p>
  </w:endnote>
  <w:endnote w:type="continuationSeparator" w:id="0">
    <w:p w14:paraId="555FA485" w14:textId="77777777" w:rsidR="00D332BA" w:rsidRDefault="00D3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幼圆鸃">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体">
    <w:altName w:val="宋体"/>
    <w:charset w:val="86"/>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AA99" w14:textId="77777777" w:rsidR="00766FAF" w:rsidRDefault="00766FAF">
    <w:pPr>
      <w:pStyle w:val="af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7D5F" w14:textId="77777777" w:rsidR="00766FAF" w:rsidRDefault="00766F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45CA" w14:textId="77777777" w:rsidR="00766FAF" w:rsidRDefault="00766FAF">
    <w:pPr>
      <w:pStyle w:val="aff9"/>
      <w:framePr w:wrap="around" w:vAnchor="text" w:hAnchor="margin" w:xAlign="center" w:y="1"/>
      <w:rPr>
        <w:rStyle w:val="af2"/>
      </w:rPr>
    </w:pPr>
    <w:r>
      <w:fldChar w:fldCharType="begin"/>
    </w:r>
    <w:r>
      <w:rPr>
        <w:rStyle w:val="af2"/>
      </w:rPr>
      <w:instrText xml:space="preserve">PAGE  </w:instrText>
    </w:r>
    <w:r>
      <w:fldChar w:fldCharType="separate"/>
    </w:r>
    <w:r w:rsidR="0032392D">
      <w:rPr>
        <w:rStyle w:val="af2"/>
        <w:noProof/>
      </w:rPr>
      <w:t>2</w:t>
    </w:r>
    <w:r>
      <w:fldChar w:fldCharType="end"/>
    </w:r>
  </w:p>
  <w:p w14:paraId="06341E8B" w14:textId="77777777" w:rsidR="00766FAF" w:rsidRDefault="00766FAF">
    <w:pPr>
      <w:pStyle w:val="aff9"/>
      <w:ind w:firstLine="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E06F" w14:textId="77777777" w:rsidR="00766FAF" w:rsidRDefault="00766FAF">
    <w:pPr>
      <w:pStyle w:val="aff9"/>
      <w:framePr w:wrap="around" w:vAnchor="text" w:hAnchor="margin" w:xAlign="center" w:y="1"/>
      <w:rPr>
        <w:rStyle w:val="af2"/>
      </w:rPr>
    </w:pPr>
    <w:r>
      <w:fldChar w:fldCharType="begin"/>
    </w:r>
    <w:r>
      <w:rPr>
        <w:rStyle w:val="af2"/>
      </w:rPr>
      <w:instrText xml:space="preserve">PAGE  </w:instrText>
    </w:r>
    <w:r>
      <w:fldChar w:fldCharType="separate"/>
    </w:r>
    <w:r w:rsidR="0032392D">
      <w:rPr>
        <w:rStyle w:val="af2"/>
        <w:noProof/>
      </w:rPr>
      <w:t>1</w:t>
    </w:r>
    <w:r>
      <w:fldChar w:fldCharType="end"/>
    </w:r>
  </w:p>
  <w:p w14:paraId="1B7FC4DD" w14:textId="77777777" w:rsidR="00766FAF" w:rsidRDefault="00766FAF">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A8FA8" w14:textId="77777777" w:rsidR="00D332BA" w:rsidRDefault="00D332BA">
      <w:r>
        <w:separator/>
      </w:r>
    </w:p>
  </w:footnote>
  <w:footnote w:type="continuationSeparator" w:id="0">
    <w:p w14:paraId="1B31587C" w14:textId="77777777" w:rsidR="00D332BA" w:rsidRDefault="00D33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783" w14:textId="77777777" w:rsidR="00766FAF" w:rsidRDefault="00766FAF">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F817" w14:textId="77777777" w:rsidR="00766FAF" w:rsidRDefault="00766FAF">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DBDD1" w14:textId="77777777" w:rsidR="00766FAF" w:rsidRPr="00F967BF" w:rsidRDefault="00766FAF" w:rsidP="00F967BF">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5C30" w14:textId="77777777" w:rsidR="00766FAF" w:rsidRPr="004515EF" w:rsidRDefault="00766FAF" w:rsidP="004515EF">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DF40AC"/>
    <w:multiLevelType w:val="multilevel"/>
    <w:tmpl w:val="54DF40AC"/>
    <w:lvl w:ilvl="0">
      <w:start w:val="1"/>
      <w:numFmt w:val="decimal"/>
      <w:lvlText w:val="%1"/>
      <w:lvlJc w:val="left"/>
      <w:pPr>
        <w:tabs>
          <w:tab w:val="num" w:pos="425"/>
        </w:tabs>
        <w:ind w:left="425" w:hanging="425"/>
      </w:pPr>
      <w:rPr>
        <w:rFonts w:hint="eastAsia"/>
      </w:rPr>
    </w:lvl>
    <w:lvl w:ilvl="1">
      <w:start w:val="1"/>
      <w:numFmt w:val="decimal"/>
      <w:pStyle w:val="221121122CharHeading2211"/>
      <w:isLgl/>
      <w:lvlText w:val="%12.%2"/>
      <w:lvlJc w:val="left"/>
      <w:pPr>
        <w:tabs>
          <w:tab w:val="num" w:pos="6"/>
        </w:tabs>
        <w:ind w:left="6" w:firstLine="0"/>
      </w:pPr>
      <w:rPr>
        <w:rFonts w:hint="eastAsia"/>
      </w:rPr>
    </w:lvl>
    <w:lvl w:ilvl="2">
      <w:start w:val="1"/>
      <w:numFmt w:val="decimal"/>
      <w:pStyle w:val="331113CharChar3Char311111"/>
      <w:isLgl/>
      <w:lvlText w:val="%12.1.%3"/>
      <w:lvlJc w:val="left"/>
      <w:pPr>
        <w:tabs>
          <w:tab w:val="num" w:pos="0"/>
        </w:tabs>
        <w:ind w:left="0" w:firstLine="0"/>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63946DFA"/>
    <w:multiLevelType w:val="multilevel"/>
    <w:tmpl w:val="63946DFA"/>
    <w:lvl w:ilvl="0">
      <w:start w:val="1"/>
      <w:numFmt w:val="bullet"/>
      <w:pStyle w:val="a"/>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 w15:restartNumberingAfterBreak="0">
    <w:nsid w:val="657D3FBC"/>
    <w:multiLevelType w:val="multilevel"/>
    <w:tmpl w:val="657D3FBC"/>
    <w:lvl w:ilvl="0">
      <w:start w:val="1"/>
      <w:numFmt w:val="upperLetter"/>
      <w:pStyle w:val="a0"/>
      <w:suff w:val="nothing"/>
      <w:lvlText w:val="附　录　%1"/>
      <w:lvlJc w:val="left"/>
      <w:pPr>
        <w:ind w:left="0" w:firstLine="0"/>
      </w:pPr>
      <w:rPr>
        <w:rFonts w:ascii="黑体" w:eastAsia="黑体" w:hAnsi="Times New Roman" w:hint="eastAsia"/>
        <w:b w:val="0"/>
        <w:i w:val="0"/>
        <w:sz w:val="21"/>
      </w:rPr>
    </w:lvl>
    <w:lvl w:ilvl="1">
      <w:start w:val="1"/>
      <w:numFmt w:val="decimal"/>
      <w:pStyle w:val="a1"/>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15:restartNumberingAfterBreak="0">
    <w:nsid w:val="716D4255"/>
    <w:multiLevelType w:val="multilevel"/>
    <w:tmpl w:val="716D4255"/>
    <w:lvl w:ilvl="0">
      <w:start w:val="1"/>
      <w:numFmt w:val="decimal"/>
      <w:pStyle w:val="CharChar"/>
      <w:lvlText w:val="（%1）"/>
      <w:lvlJc w:val="left"/>
      <w:pPr>
        <w:tabs>
          <w:tab w:val="num" w:pos="1455"/>
        </w:tabs>
        <w:ind w:left="1455"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28C3A17"/>
    <w:multiLevelType w:val="multilevel"/>
    <w:tmpl w:val="728C3A17"/>
    <w:lvl w:ilvl="0">
      <w:start w:val="1"/>
      <w:numFmt w:val="upperRoman"/>
      <w:pStyle w:val="1"/>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v:stroke endarrow="block" endarrowwidth="narrow" endarrowlength="long"/>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A30"/>
    <w:rsid w:val="00000246"/>
    <w:rsid w:val="00000857"/>
    <w:rsid w:val="00000CD2"/>
    <w:rsid w:val="00001409"/>
    <w:rsid w:val="0000144F"/>
    <w:rsid w:val="0000146C"/>
    <w:rsid w:val="00001D0F"/>
    <w:rsid w:val="00001EB3"/>
    <w:rsid w:val="000024D0"/>
    <w:rsid w:val="000027DF"/>
    <w:rsid w:val="0000298A"/>
    <w:rsid w:val="00002B78"/>
    <w:rsid w:val="00002FC2"/>
    <w:rsid w:val="000036E4"/>
    <w:rsid w:val="000037D9"/>
    <w:rsid w:val="000038C1"/>
    <w:rsid w:val="00003A64"/>
    <w:rsid w:val="00003ACF"/>
    <w:rsid w:val="00003D5F"/>
    <w:rsid w:val="00003E7B"/>
    <w:rsid w:val="00003EDA"/>
    <w:rsid w:val="00004660"/>
    <w:rsid w:val="0000491A"/>
    <w:rsid w:val="00004954"/>
    <w:rsid w:val="000052C1"/>
    <w:rsid w:val="00005947"/>
    <w:rsid w:val="00005AB5"/>
    <w:rsid w:val="00005DEF"/>
    <w:rsid w:val="00005F7D"/>
    <w:rsid w:val="0000627D"/>
    <w:rsid w:val="00006577"/>
    <w:rsid w:val="00006728"/>
    <w:rsid w:val="00006983"/>
    <w:rsid w:val="00006AC8"/>
    <w:rsid w:val="00007021"/>
    <w:rsid w:val="000070C8"/>
    <w:rsid w:val="0000721F"/>
    <w:rsid w:val="000074EF"/>
    <w:rsid w:val="00007C04"/>
    <w:rsid w:val="00007D6C"/>
    <w:rsid w:val="00010A8F"/>
    <w:rsid w:val="00010BEE"/>
    <w:rsid w:val="00010DB8"/>
    <w:rsid w:val="00010E3F"/>
    <w:rsid w:val="00010EC5"/>
    <w:rsid w:val="0001120F"/>
    <w:rsid w:val="00011416"/>
    <w:rsid w:val="00011524"/>
    <w:rsid w:val="0001157D"/>
    <w:rsid w:val="00011C0A"/>
    <w:rsid w:val="000126A2"/>
    <w:rsid w:val="000126D1"/>
    <w:rsid w:val="0001282C"/>
    <w:rsid w:val="00012928"/>
    <w:rsid w:val="00012C93"/>
    <w:rsid w:val="00012CAE"/>
    <w:rsid w:val="00012F1F"/>
    <w:rsid w:val="00012FC3"/>
    <w:rsid w:val="00013110"/>
    <w:rsid w:val="000134E0"/>
    <w:rsid w:val="00013856"/>
    <w:rsid w:val="0001385F"/>
    <w:rsid w:val="000138E2"/>
    <w:rsid w:val="0001399F"/>
    <w:rsid w:val="00013B67"/>
    <w:rsid w:val="00013B7E"/>
    <w:rsid w:val="00013E81"/>
    <w:rsid w:val="00013F4A"/>
    <w:rsid w:val="0001492C"/>
    <w:rsid w:val="0001495C"/>
    <w:rsid w:val="00014985"/>
    <w:rsid w:val="00014A70"/>
    <w:rsid w:val="0001516A"/>
    <w:rsid w:val="0001523B"/>
    <w:rsid w:val="00016495"/>
    <w:rsid w:val="000168A4"/>
    <w:rsid w:val="00016909"/>
    <w:rsid w:val="0001727C"/>
    <w:rsid w:val="000174EC"/>
    <w:rsid w:val="000178C8"/>
    <w:rsid w:val="0001790D"/>
    <w:rsid w:val="00017AE1"/>
    <w:rsid w:val="00017D72"/>
    <w:rsid w:val="00017D8A"/>
    <w:rsid w:val="0002003C"/>
    <w:rsid w:val="0002027F"/>
    <w:rsid w:val="00020366"/>
    <w:rsid w:val="00020519"/>
    <w:rsid w:val="0002052C"/>
    <w:rsid w:val="0002076A"/>
    <w:rsid w:val="00020B11"/>
    <w:rsid w:val="00020B17"/>
    <w:rsid w:val="00020D95"/>
    <w:rsid w:val="00020E2A"/>
    <w:rsid w:val="00020E78"/>
    <w:rsid w:val="00021776"/>
    <w:rsid w:val="0002191D"/>
    <w:rsid w:val="00022ABE"/>
    <w:rsid w:val="00022E6A"/>
    <w:rsid w:val="00022E9C"/>
    <w:rsid w:val="00022F89"/>
    <w:rsid w:val="00022FF0"/>
    <w:rsid w:val="000231DC"/>
    <w:rsid w:val="000232F4"/>
    <w:rsid w:val="000235EE"/>
    <w:rsid w:val="0002383B"/>
    <w:rsid w:val="00023BBC"/>
    <w:rsid w:val="0002402E"/>
    <w:rsid w:val="000240BF"/>
    <w:rsid w:val="00024A63"/>
    <w:rsid w:val="00024F82"/>
    <w:rsid w:val="0002506F"/>
    <w:rsid w:val="00025205"/>
    <w:rsid w:val="00025235"/>
    <w:rsid w:val="00025331"/>
    <w:rsid w:val="00025480"/>
    <w:rsid w:val="000256B1"/>
    <w:rsid w:val="000258DF"/>
    <w:rsid w:val="00025A58"/>
    <w:rsid w:val="00025B0A"/>
    <w:rsid w:val="00025B55"/>
    <w:rsid w:val="00025E60"/>
    <w:rsid w:val="00025EB9"/>
    <w:rsid w:val="0002607F"/>
    <w:rsid w:val="000262BD"/>
    <w:rsid w:val="0002645C"/>
    <w:rsid w:val="00026551"/>
    <w:rsid w:val="00026821"/>
    <w:rsid w:val="00026890"/>
    <w:rsid w:val="00026971"/>
    <w:rsid w:val="00026F2F"/>
    <w:rsid w:val="000274EB"/>
    <w:rsid w:val="000275B9"/>
    <w:rsid w:val="000276CF"/>
    <w:rsid w:val="000279E4"/>
    <w:rsid w:val="00027EF8"/>
    <w:rsid w:val="00027F1F"/>
    <w:rsid w:val="00027FEF"/>
    <w:rsid w:val="0003007D"/>
    <w:rsid w:val="00030139"/>
    <w:rsid w:val="00030339"/>
    <w:rsid w:val="000304C4"/>
    <w:rsid w:val="0003067E"/>
    <w:rsid w:val="00030B2F"/>
    <w:rsid w:val="00030CAC"/>
    <w:rsid w:val="00030EAC"/>
    <w:rsid w:val="000312FE"/>
    <w:rsid w:val="000316B8"/>
    <w:rsid w:val="0003203D"/>
    <w:rsid w:val="00032338"/>
    <w:rsid w:val="000323D2"/>
    <w:rsid w:val="000324D6"/>
    <w:rsid w:val="00032C88"/>
    <w:rsid w:val="00032E7F"/>
    <w:rsid w:val="00032FAA"/>
    <w:rsid w:val="0003359E"/>
    <w:rsid w:val="00033626"/>
    <w:rsid w:val="00033705"/>
    <w:rsid w:val="000339BB"/>
    <w:rsid w:val="00034352"/>
    <w:rsid w:val="00034578"/>
    <w:rsid w:val="000346E8"/>
    <w:rsid w:val="0003483B"/>
    <w:rsid w:val="00034EC0"/>
    <w:rsid w:val="00034F96"/>
    <w:rsid w:val="000350B6"/>
    <w:rsid w:val="0003525C"/>
    <w:rsid w:val="000352E3"/>
    <w:rsid w:val="000354DA"/>
    <w:rsid w:val="00035870"/>
    <w:rsid w:val="00035A26"/>
    <w:rsid w:val="00035E1F"/>
    <w:rsid w:val="00035E38"/>
    <w:rsid w:val="00035FE4"/>
    <w:rsid w:val="00036040"/>
    <w:rsid w:val="00036146"/>
    <w:rsid w:val="0003646A"/>
    <w:rsid w:val="0003654C"/>
    <w:rsid w:val="00036676"/>
    <w:rsid w:val="00036694"/>
    <w:rsid w:val="0003672C"/>
    <w:rsid w:val="00036D30"/>
    <w:rsid w:val="0003710F"/>
    <w:rsid w:val="0003745B"/>
    <w:rsid w:val="000374DE"/>
    <w:rsid w:val="00037737"/>
    <w:rsid w:val="00037E12"/>
    <w:rsid w:val="00037F6F"/>
    <w:rsid w:val="0004025C"/>
    <w:rsid w:val="00040E4B"/>
    <w:rsid w:val="00040F03"/>
    <w:rsid w:val="000410BD"/>
    <w:rsid w:val="00041280"/>
    <w:rsid w:val="000413AA"/>
    <w:rsid w:val="0004153C"/>
    <w:rsid w:val="00041688"/>
    <w:rsid w:val="000417E2"/>
    <w:rsid w:val="00041D9D"/>
    <w:rsid w:val="00041F9F"/>
    <w:rsid w:val="00042041"/>
    <w:rsid w:val="000420B6"/>
    <w:rsid w:val="000427C0"/>
    <w:rsid w:val="00042A02"/>
    <w:rsid w:val="00042C0B"/>
    <w:rsid w:val="00042DA5"/>
    <w:rsid w:val="00042E5E"/>
    <w:rsid w:val="00042EAE"/>
    <w:rsid w:val="000439A3"/>
    <w:rsid w:val="00043CEB"/>
    <w:rsid w:val="00043D83"/>
    <w:rsid w:val="00043E30"/>
    <w:rsid w:val="00044589"/>
    <w:rsid w:val="000449CD"/>
    <w:rsid w:val="000450B9"/>
    <w:rsid w:val="00045233"/>
    <w:rsid w:val="000458A8"/>
    <w:rsid w:val="00045BB3"/>
    <w:rsid w:val="000466D6"/>
    <w:rsid w:val="00046CA3"/>
    <w:rsid w:val="00046EF2"/>
    <w:rsid w:val="00046F78"/>
    <w:rsid w:val="00047216"/>
    <w:rsid w:val="00047428"/>
    <w:rsid w:val="0004749A"/>
    <w:rsid w:val="000477A2"/>
    <w:rsid w:val="0005050D"/>
    <w:rsid w:val="00050564"/>
    <w:rsid w:val="00050592"/>
    <w:rsid w:val="00050605"/>
    <w:rsid w:val="000508A0"/>
    <w:rsid w:val="00050A49"/>
    <w:rsid w:val="00050D23"/>
    <w:rsid w:val="00050E19"/>
    <w:rsid w:val="00050FCF"/>
    <w:rsid w:val="0005107F"/>
    <w:rsid w:val="000510DA"/>
    <w:rsid w:val="000514ED"/>
    <w:rsid w:val="00051D58"/>
    <w:rsid w:val="00051E50"/>
    <w:rsid w:val="00051EEF"/>
    <w:rsid w:val="000523A5"/>
    <w:rsid w:val="000525C5"/>
    <w:rsid w:val="00052EB3"/>
    <w:rsid w:val="0005336F"/>
    <w:rsid w:val="00053720"/>
    <w:rsid w:val="000537E0"/>
    <w:rsid w:val="00053807"/>
    <w:rsid w:val="0005391B"/>
    <w:rsid w:val="000539CA"/>
    <w:rsid w:val="00053E86"/>
    <w:rsid w:val="00053F5C"/>
    <w:rsid w:val="0005408F"/>
    <w:rsid w:val="00054829"/>
    <w:rsid w:val="00054B63"/>
    <w:rsid w:val="00054CC8"/>
    <w:rsid w:val="00055013"/>
    <w:rsid w:val="000553B4"/>
    <w:rsid w:val="00055466"/>
    <w:rsid w:val="00055EAD"/>
    <w:rsid w:val="00055EF0"/>
    <w:rsid w:val="00055F17"/>
    <w:rsid w:val="00056035"/>
    <w:rsid w:val="00056897"/>
    <w:rsid w:val="00056F4B"/>
    <w:rsid w:val="0005700B"/>
    <w:rsid w:val="00057167"/>
    <w:rsid w:val="000571D4"/>
    <w:rsid w:val="00057D41"/>
    <w:rsid w:val="00057F6F"/>
    <w:rsid w:val="00060443"/>
    <w:rsid w:val="00060445"/>
    <w:rsid w:val="000607F0"/>
    <w:rsid w:val="00060836"/>
    <w:rsid w:val="00060F5B"/>
    <w:rsid w:val="00061154"/>
    <w:rsid w:val="000613FC"/>
    <w:rsid w:val="0006170D"/>
    <w:rsid w:val="000618FB"/>
    <w:rsid w:val="000625BD"/>
    <w:rsid w:val="000626F8"/>
    <w:rsid w:val="00062757"/>
    <w:rsid w:val="00062B64"/>
    <w:rsid w:val="0006344E"/>
    <w:rsid w:val="00063792"/>
    <w:rsid w:val="0006402C"/>
    <w:rsid w:val="00064192"/>
    <w:rsid w:val="000641DE"/>
    <w:rsid w:val="000642A9"/>
    <w:rsid w:val="00064515"/>
    <w:rsid w:val="00064736"/>
    <w:rsid w:val="000648CA"/>
    <w:rsid w:val="00064E0F"/>
    <w:rsid w:val="00064F24"/>
    <w:rsid w:val="00065275"/>
    <w:rsid w:val="0006540C"/>
    <w:rsid w:val="00065477"/>
    <w:rsid w:val="00065712"/>
    <w:rsid w:val="000657B9"/>
    <w:rsid w:val="00065C24"/>
    <w:rsid w:val="00065ED4"/>
    <w:rsid w:val="00066153"/>
    <w:rsid w:val="0006620A"/>
    <w:rsid w:val="00066403"/>
    <w:rsid w:val="000665D2"/>
    <w:rsid w:val="0006676B"/>
    <w:rsid w:val="0006695B"/>
    <w:rsid w:val="00066DBD"/>
    <w:rsid w:val="00066F0F"/>
    <w:rsid w:val="00067129"/>
    <w:rsid w:val="00067392"/>
    <w:rsid w:val="000673F6"/>
    <w:rsid w:val="0006748D"/>
    <w:rsid w:val="000674FA"/>
    <w:rsid w:val="00067D3E"/>
    <w:rsid w:val="00067E5F"/>
    <w:rsid w:val="00067EEC"/>
    <w:rsid w:val="00070055"/>
    <w:rsid w:val="000700A4"/>
    <w:rsid w:val="0007049D"/>
    <w:rsid w:val="00070A82"/>
    <w:rsid w:val="00070B94"/>
    <w:rsid w:val="0007140F"/>
    <w:rsid w:val="0007152B"/>
    <w:rsid w:val="000718DE"/>
    <w:rsid w:val="000719AA"/>
    <w:rsid w:val="0007217B"/>
    <w:rsid w:val="000728BF"/>
    <w:rsid w:val="000729AB"/>
    <w:rsid w:val="00072B90"/>
    <w:rsid w:val="00072C77"/>
    <w:rsid w:val="00072E5C"/>
    <w:rsid w:val="00072E85"/>
    <w:rsid w:val="0007349D"/>
    <w:rsid w:val="000735C0"/>
    <w:rsid w:val="00073705"/>
    <w:rsid w:val="00073716"/>
    <w:rsid w:val="000738F3"/>
    <w:rsid w:val="00073A7F"/>
    <w:rsid w:val="00073DF9"/>
    <w:rsid w:val="00074084"/>
    <w:rsid w:val="00074180"/>
    <w:rsid w:val="000744EA"/>
    <w:rsid w:val="00074950"/>
    <w:rsid w:val="00074F28"/>
    <w:rsid w:val="0007503F"/>
    <w:rsid w:val="0007506C"/>
    <w:rsid w:val="000750C2"/>
    <w:rsid w:val="0007540A"/>
    <w:rsid w:val="00075444"/>
    <w:rsid w:val="00075661"/>
    <w:rsid w:val="00076341"/>
    <w:rsid w:val="00076B43"/>
    <w:rsid w:val="00076F54"/>
    <w:rsid w:val="000771A3"/>
    <w:rsid w:val="0007738D"/>
    <w:rsid w:val="00077525"/>
    <w:rsid w:val="00077B1D"/>
    <w:rsid w:val="00077C12"/>
    <w:rsid w:val="00077D5F"/>
    <w:rsid w:val="000801D7"/>
    <w:rsid w:val="000801E6"/>
    <w:rsid w:val="00080340"/>
    <w:rsid w:val="000805A3"/>
    <w:rsid w:val="00080D72"/>
    <w:rsid w:val="00080DE6"/>
    <w:rsid w:val="00080F0D"/>
    <w:rsid w:val="00081373"/>
    <w:rsid w:val="00081B69"/>
    <w:rsid w:val="000826FC"/>
    <w:rsid w:val="0008276C"/>
    <w:rsid w:val="00082A04"/>
    <w:rsid w:val="00082B22"/>
    <w:rsid w:val="00082DE7"/>
    <w:rsid w:val="00082E25"/>
    <w:rsid w:val="00082F70"/>
    <w:rsid w:val="00083264"/>
    <w:rsid w:val="00083513"/>
    <w:rsid w:val="00083CA5"/>
    <w:rsid w:val="00083D30"/>
    <w:rsid w:val="00083DAA"/>
    <w:rsid w:val="00084220"/>
    <w:rsid w:val="0008422C"/>
    <w:rsid w:val="00084341"/>
    <w:rsid w:val="0008442D"/>
    <w:rsid w:val="00084693"/>
    <w:rsid w:val="000847D3"/>
    <w:rsid w:val="00084882"/>
    <w:rsid w:val="00084B1D"/>
    <w:rsid w:val="00084C47"/>
    <w:rsid w:val="00084F7F"/>
    <w:rsid w:val="0008530C"/>
    <w:rsid w:val="00085356"/>
    <w:rsid w:val="000858BC"/>
    <w:rsid w:val="000858EF"/>
    <w:rsid w:val="000858F5"/>
    <w:rsid w:val="00085D71"/>
    <w:rsid w:val="00085FDA"/>
    <w:rsid w:val="000866D8"/>
    <w:rsid w:val="00086B83"/>
    <w:rsid w:val="00086D17"/>
    <w:rsid w:val="00086E03"/>
    <w:rsid w:val="000870FF"/>
    <w:rsid w:val="0008781E"/>
    <w:rsid w:val="0008791A"/>
    <w:rsid w:val="00087925"/>
    <w:rsid w:val="0008794D"/>
    <w:rsid w:val="0008795B"/>
    <w:rsid w:val="00087F79"/>
    <w:rsid w:val="00090289"/>
    <w:rsid w:val="0009054F"/>
    <w:rsid w:val="000908FC"/>
    <w:rsid w:val="00090DE0"/>
    <w:rsid w:val="00090EB2"/>
    <w:rsid w:val="000910ED"/>
    <w:rsid w:val="00091665"/>
    <w:rsid w:val="00091869"/>
    <w:rsid w:val="00091BD7"/>
    <w:rsid w:val="00091D9C"/>
    <w:rsid w:val="00091E93"/>
    <w:rsid w:val="0009211E"/>
    <w:rsid w:val="00092187"/>
    <w:rsid w:val="00092804"/>
    <w:rsid w:val="00092D39"/>
    <w:rsid w:val="00092D55"/>
    <w:rsid w:val="00093056"/>
    <w:rsid w:val="00093296"/>
    <w:rsid w:val="00093976"/>
    <w:rsid w:val="00093ED4"/>
    <w:rsid w:val="00093F96"/>
    <w:rsid w:val="000940C7"/>
    <w:rsid w:val="0009415F"/>
    <w:rsid w:val="0009419F"/>
    <w:rsid w:val="00094304"/>
    <w:rsid w:val="0009443C"/>
    <w:rsid w:val="00094DA5"/>
    <w:rsid w:val="00094F71"/>
    <w:rsid w:val="0009519A"/>
    <w:rsid w:val="00095806"/>
    <w:rsid w:val="00095DF7"/>
    <w:rsid w:val="00095E74"/>
    <w:rsid w:val="00096187"/>
    <w:rsid w:val="00096309"/>
    <w:rsid w:val="00096A25"/>
    <w:rsid w:val="00096D0B"/>
    <w:rsid w:val="00096E38"/>
    <w:rsid w:val="000973CA"/>
    <w:rsid w:val="000975DC"/>
    <w:rsid w:val="00097B22"/>
    <w:rsid w:val="00097CEE"/>
    <w:rsid w:val="00097DBE"/>
    <w:rsid w:val="000A0354"/>
    <w:rsid w:val="000A0526"/>
    <w:rsid w:val="000A05F0"/>
    <w:rsid w:val="000A07D5"/>
    <w:rsid w:val="000A085D"/>
    <w:rsid w:val="000A094C"/>
    <w:rsid w:val="000A0B86"/>
    <w:rsid w:val="000A0EDD"/>
    <w:rsid w:val="000A1125"/>
    <w:rsid w:val="000A11A2"/>
    <w:rsid w:val="000A1254"/>
    <w:rsid w:val="000A1272"/>
    <w:rsid w:val="000A12CD"/>
    <w:rsid w:val="000A1BF7"/>
    <w:rsid w:val="000A20F0"/>
    <w:rsid w:val="000A2143"/>
    <w:rsid w:val="000A2994"/>
    <w:rsid w:val="000A2AC7"/>
    <w:rsid w:val="000A2B0D"/>
    <w:rsid w:val="000A321C"/>
    <w:rsid w:val="000A3456"/>
    <w:rsid w:val="000A3773"/>
    <w:rsid w:val="000A3E69"/>
    <w:rsid w:val="000A4026"/>
    <w:rsid w:val="000A41CA"/>
    <w:rsid w:val="000A458C"/>
    <w:rsid w:val="000A4590"/>
    <w:rsid w:val="000A4777"/>
    <w:rsid w:val="000A477D"/>
    <w:rsid w:val="000A4A8F"/>
    <w:rsid w:val="000A4D2B"/>
    <w:rsid w:val="000A5344"/>
    <w:rsid w:val="000A5397"/>
    <w:rsid w:val="000A53CC"/>
    <w:rsid w:val="000A550F"/>
    <w:rsid w:val="000A5C7E"/>
    <w:rsid w:val="000A6A92"/>
    <w:rsid w:val="000A7A1B"/>
    <w:rsid w:val="000A7BF8"/>
    <w:rsid w:val="000A7C6F"/>
    <w:rsid w:val="000A7D3C"/>
    <w:rsid w:val="000B0015"/>
    <w:rsid w:val="000B0338"/>
    <w:rsid w:val="000B0400"/>
    <w:rsid w:val="000B0611"/>
    <w:rsid w:val="000B061B"/>
    <w:rsid w:val="000B0702"/>
    <w:rsid w:val="000B081E"/>
    <w:rsid w:val="000B0BCE"/>
    <w:rsid w:val="000B126A"/>
    <w:rsid w:val="000B153A"/>
    <w:rsid w:val="000B1F54"/>
    <w:rsid w:val="000B2581"/>
    <w:rsid w:val="000B25C5"/>
    <w:rsid w:val="000B2E24"/>
    <w:rsid w:val="000B3185"/>
    <w:rsid w:val="000B359C"/>
    <w:rsid w:val="000B41C2"/>
    <w:rsid w:val="000B41F8"/>
    <w:rsid w:val="000B440D"/>
    <w:rsid w:val="000B4434"/>
    <w:rsid w:val="000B4516"/>
    <w:rsid w:val="000B4747"/>
    <w:rsid w:val="000B47A7"/>
    <w:rsid w:val="000B49F9"/>
    <w:rsid w:val="000B5098"/>
    <w:rsid w:val="000B5293"/>
    <w:rsid w:val="000B5454"/>
    <w:rsid w:val="000B5570"/>
    <w:rsid w:val="000B5770"/>
    <w:rsid w:val="000B58AA"/>
    <w:rsid w:val="000B5B95"/>
    <w:rsid w:val="000B61AD"/>
    <w:rsid w:val="000B61C7"/>
    <w:rsid w:val="000B63BD"/>
    <w:rsid w:val="000B6696"/>
    <w:rsid w:val="000B6978"/>
    <w:rsid w:val="000B6EFC"/>
    <w:rsid w:val="000B755A"/>
    <w:rsid w:val="000B77B6"/>
    <w:rsid w:val="000B79BF"/>
    <w:rsid w:val="000B7A09"/>
    <w:rsid w:val="000B7C9A"/>
    <w:rsid w:val="000B7E2C"/>
    <w:rsid w:val="000C0080"/>
    <w:rsid w:val="000C0C68"/>
    <w:rsid w:val="000C0FE7"/>
    <w:rsid w:val="000C101E"/>
    <w:rsid w:val="000C107E"/>
    <w:rsid w:val="000C111B"/>
    <w:rsid w:val="000C13E9"/>
    <w:rsid w:val="000C15D8"/>
    <w:rsid w:val="000C1761"/>
    <w:rsid w:val="000C187C"/>
    <w:rsid w:val="000C19D8"/>
    <w:rsid w:val="000C2904"/>
    <w:rsid w:val="000C30CB"/>
    <w:rsid w:val="000C3DE6"/>
    <w:rsid w:val="000C3F2F"/>
    <w:rsid w:val="000C3F53"/>
    <w:rsid w:val="000C400C"/>
    <w:rsid w:val="000C4431"/>
    <w:rsid w:val="000C4469"/>
    <w:rsid w:val="000C4CBF"/>
    <w:rsid w:val="000C4E0A"/>
    <w:rsid w:val="000C52B0"/>
    <w:rsid w:val="000C57CD"/>
    <w:rsid w:val="000C5B45"/>
    <w:rsid w:val="000C5EE1"/>
    <w:rsid w:val="000C5EFC"/>
    <w:rsid w:val="000C612E"/>
    <w:rsid w:val="000C61A9"/>
    <w:rsid w:val="000C660B"/>
    <w:rsid w:val="000C6CB6"/>
    <w:rsid w:val="000C7152"/>
    <w:rsid w:val="000C73D1"/>
    <w:rsid w:val="000C755F"/>
    <w:rsid w:val="000C7578"/>
    <w:rsid w:val="000C7DE6"/>
    <w:rsid w:val="000C7E06"/>
    <w:rsid w:val="000D0C38"/>
    <w:rsid w:val="000D0FE7"/>
    <w:rsid w:val="000D11FC"/>
    <w:rsid w:val="000D13D1"/>
    <w:rsid w:val="000D18CB"/>
    <w:rsid w:val="000D1D0E"/>
    <w:rsid w:val="000D1D77"/>
    <w:rsid w:val="000D21EA"/>
    <w:rsid w:val="000D2250"/>
    <w:rsid w:val="000D2256"/>
    <w:rsid w:val="000D298E"/>
    <w:rsid w:val="000D2B71"/>
    <w:rsid w:val="000D2C7B"/>
    <w:rsid w:val="000D2DFF"/>
    <w:rsid w:val="000D375E"/>
    <w:rsid w:val="000D379E"/>
    <w:rsid w:val="000D3B48"/>
    <w:rsid w:val="000D3E0C"/>
    <w:rsid w:val="000D40DC"/>
    <w:rsid w:val="000D4253"/>
    <w:rsid w:val="000D439F"/>
    <w:rsid w:val="000D478D"/>
    <w:rsid w:val="000D4878"/>
    <w:rsid w:val="000D4880"/>
    <w:rsid w:val="000D4994"/>
    <w:rsid w:val="000D4C6E"/>
    <w:rsid w:val="000D4FFC"/>
    <w:rsid w:val="000D5084"/>
    <w:rsid w:val="000D51C1"/>
    <w:rsid w:val="000D5543"/>
    <w:rsid w:val="000D55BD"/>
    <w:rsid w:val="000D59C4"/>
    <w:rsid w:val="000D5A2E"/>
    <w:rsid w:val="000D5B54"/>
    <w:rsid w:val="000D5FDF"/>
    <w:rsid w:val="000D6188"/>
    <w:rsid w:val="000D668F"/>
    <w:rsid w:val="000D6A54"/>
    <w:rsid w:val="000D6B7D"/>
    <w:rsid w:val="000D6F2C"/>
    <w:rsid w:val="000D722F"/>
    <w:rsid w:val="000D72DB"/>
    <w:rsid w:val="000D7700"/>
    <w:rsid w:val="000D7EFE"/>
    <w:rsid w:val="000D7F50"/>
    <w:rsid w:val="000E00DF"/>
    <w:rsid w:val="000E03C3"/>
    <w:rsid w:val="000E03D3"/>
    <w:rsid w:val="000E0C4B"/>
    <w:rsid w:val="000E15C5"/>
    <w:rsid w:val="000E1A2A"/>
    <w:rsid w:val="000E247E"/>
    <w:rsid w:val="000E2566"/>
    <w:rsid w:val="000E25ED"/>
    <w:rsid w:val="000E26B1"/>
    <w:rsid w:val="000E2743"/>
    <w:rsid w:val="000E2784"/>
    <w:rsid w:val="000E2836"/>
    <w:rsid w:val="000E2850"/>
    <w:rsid w:val="000E2B96"/>
    <w:rsid w:val="000E2EE4"/>
    <w:rsid w:val="000E35E4"/>
    <w:rsid w:val="000E370F"/>
    <w:rsid w:val="000E390C"/>
    <w:rsid w:val="000E3A14"/>
    <w:rsid w:val="000E3AEE"/>
    <w:rsid w:val="000E3C31"/>
    <w:rsid w:val="000E3DE8"/>
    <w:rsid w:val="000E401D"/>
    <w:rsid w:val="000E442C"/>
    <w:rsid w:val="000E45B5"/>
    <w:rsid w:val="000E45EE"/>
    <w:rsid w:val="000E4C6C"/>
    <w:rsid w:val="000E5163"/>
    <w:rsid w:val="000E571B"/>
    <w:rsid w:val="000E5AFE"/>
    <w:rsid w:val="000E5B11"/>
    <w:rsid w:val="000E5BC1"/>
    <w:rsid w:val="000E5C51"/>
    <w:rsid w:val="000E5C64"/>
    <w:rsid w:val="000E5CF5"/>
    <w:rsid w:val="000E61CC"/>
    <w:rsid w:val="000E63B1"/>
    <w:rsid w:val="000E6474"/>
    <w:rsid w:val="000E6864"/>
    <w:rsid w:val="000E736B"/>
    <w:rsid w:val="000E7CF9"/>
    <w:rsid w:val="000E7E85"/>
    <w:rsid w:val="000E7F10"/>
    <w:rsid w:val="000F002A"/>
    <w:rsid w:val="000F02A5"/>
    <w:rsid w:val="000F0303"/>
    <w:rsid w:val="000F042B"/>
    <w:rsid w:val="000F06EB"/>
    <w:rsid w:val="000F07C0"/>
    <w:rsid w:val="000F0933"/>
    <w:rsid w:val="000F0FE7"/>
    <w:rsid w:val="000F1037"/>
    <w:rsid w:val="000F12B4"/>
    <w:rsid w:val="000F1576"/>
    <w:rsid w:val="000F1ABE"/>
    <w:rsid w:val="000F1D0F"/>
    <w:rsid w:val="000F2020"/>
    <w:rsid w:val="000F2725"/>
    <w:rsid w:val="000F2AD0"/>
    <w:rsid w:val="000F2D87"/>
    <w:rsid w:val="000F2FC1"/>
    <w:rsid w:val="000F30BA"/>
    <w:rsid w:val="000F30CB"/>
    <w:rsid w:val="000F34DB"/>
    <w:rsid w:val="000F378B"/>
    <w:rsid w:val="000F3993"/>
    <w:rsid w:val="000F39C9"/>
    <w:rsid w:val="000F3AF9"/>
    <w:rsid w:val="000F3BD8"/>
    <w:rsid w:val="000F3CAE"/>
    <w:rsid w:val="000F3D2E"/>
    <w:rsid w:val="000F4017"/>
    <w:rsid w:val="000F402F"/>
    <w:rsid w:val="000F42DB"/>
    <w:rsid w:val="000F434B"/>
    <w:rsid w:val="000F4405"/>
    <w:rsid w:val="000F4992"/>
    <w:rsid w:val="000F4A45"/>
    <w:rsid w:val="000F4A89"/>
    <w:rsid w:val="000F4F65"/>
    <w:rsid w:val="000F4FBB"/>
    <w:rsid w:val="000F53F8"/>
    <w:rsid w:val="000F5653"/>
    <w:rsid w:val="000F579B"/>
    <w:rsid w:val="000F585C"/>
    <w:rsid w:val="000F5D42"/>
    <w:rsid w:val="000F5EEF"/>
    <w:rsid w:val="000F6092"/>
    <w:rsid w:val="000F6146"/>
    <w:rsid w:val="000F63F0"/>
    <w:rsid w:val="000F6793"/>
    <w:rsid w:val="000F687C"/>
    <w:rsid w:val="000F6A25"/>
    <w:rsid w:val="000F6A26"/>
    <w:rsid w:val="000F6B82"/>
    <w:rsid w:val="000F6E38"/>
    <w:rsid w:val="000F707F"/>
    <w:rsid w:val="000F74A1"/>
    <w:rsid w:val="000F7DB4"/>
    <w:rsid w:val="00100157"/>
    <w:rsid w:val="0010096B"/>
    <w:rsid w:val="001011A9"/>
    <w:rsid w:val="00101387"/>
    <w:rsid w:val="0010160F"/>
    <w:rsid w:val="00101617"/>
    <w:rsid w:val="00101643"/>
    <w:rsid w:val="0010164F"/>
    <w:rsid w:val="001019B3"/>
    <w:rsid w:val="001019CE"/>
    <w:rsid w:val="00101A24"/>
    <w:rsid w:val="00101A29"/>
    <w:rsid w:val="00101BE6"/>
    <w:rsid w:val="00101C91"/>
    <w:rsid w:val="00102362"/>
    <w:rsid w:val="0010303C"/>
    <w:rsid w:val="00103399"/>
    <w:rsid w:val="001033AF"/>
    <w:rsid w:val="00103443"/>
    <w:rsid w:val="00103680"/>
    <w:rsid w:val="00103A30"/>
    <w:rsid w:val="00104220"/>
    <w:rsid w:val="001047D3"/>
    <w:rsid w:val="0010499B"/>
    <w:rsid w:val="00104BC3"/>
    <w:rsid w:val="00105078"/>
    <w:rsid w:val="001051BC"/>
    <w:rsid w:val="001052BD"/>
    <w:rsid w:val="001052DA"/>
    <w:rsid w:val="00105598"/>
    <w:rsid w:val="00105609"/>
    <w:rsid w:val="00105855"/>
    <w:rsid w:val="00105C4E"/>
    <w:rsid w:val="00105EB8"/>
    <w:rsid w:val="00105F0F"/>
    <w:rsid w:val="00105FEB"/>
    <w:rsid w:val="001062F7"/>
    <w:rsid w:val="0010632A"/>
    <w:rsid w:val="00106509"/>
    <w:rsid w:val="00106585"/>
    <w:rsid w:val="00106678"/>
    <w:rsid w:val="00106A00"/>
    <w:rsid w:val="00106A77"/>
    <w:rsid w:val="00106C6E"/>
    <w:rsid w:val="00106C82"/>
    <w:rsid w:val="00106CE8"/>
    <w:rsid w:val="00107039"/>
    <w:rsid w:val="00107061"/>
    <w:rsid w:val="001070EA"/>
    <w:rsid w:val="00107198"/>
    <w:rsid w:val="00107553"/>
    <w:rsid w:val="001101F0"/>
    <w:rsid w:val="001107F7"/>
    <w:rsid w:val="0011084A"/>
    <w:rsid w:val="0011093B"/>
    <w:rsid w:val="00110AC2"/>
    <w:rsid w:val="00110EA3"/>
    <w:rsid w:val="001119FE"/>
    <w:rsid w:val="00111F2A"/>
    <w:rsid w:val="00111F56"/>
    <w:rsid w:val="0011207D"/>
    <w:rsid w:val="00112106"/>
    <w:rsid w:val="001122DC"/>
    <w:rsid w:val="001128C5"/>
    <w:rsid w:val="00113103"/>
    <w:rsid w:val="001135C2"/>
    <w:rsid w:val="00113605"/>
    <w:rsid w:val="0011396F"/>
    <w:rsid w:val="0011399B"/>
    <w:rsid w:val="00113A03"/>
    <w:rsid w:val="00113F0F"/>
    <w:rsid w:val="00114180"/>
    <w:rsid w:val="001141C3"/>
    <w:rsid w:val="001143BF"/>
    <w:rsid w:val="001144BC"/>
    <w:rsid w:val="0011463E"/>
    <w:rsid w:val="001148DD"/>
    <w:rsid w:val="00114F99"/>
    <w:rsid w:val="00115586"/>
    <w:rsid w:val="00115602"/>
    <w:rsid w:val="0011566B"/>
    <w:rsid w:val="00115948"/>
    <w:rsid w:val="00115A49"/>
    <w:rsid w:val="00115A9A"/>
    <w:rsid w:val="00116A19"/>
    <w:rsid w:val="00116BAB"/>
    <w:rsid w:val="00116FC4"/>
    <w:rsid w:val="001170F3"/>
    <w:rsid w:val="0011719F"/>
    <w:rsid w:val="00117499"/>
    <w:rsid w:val="001177C0"/>
    <w:rsid w:val="00117806"/>
    <w:rsid w:val="00117F47"/>
    <w:rsid w:val="00120379"/>
    <w:rsid w:val="001206E1"/>
    <w:rsid w:val="00120D01"/>
    <w:rsid w:val="00120E9B"/>
    <w:rsid w:val="00121326"/>
    <w:rsid w:val="00121330"/>
    <w:rsid w:val="001216D4"/>
    <w:rsid w:val="00121B3B"/>
    <w:rsid w:val="00121C0C"/>
    <w:rsid w:val="0012218E"/>
    <w:rsid w:val="001222A0"/>
    <w:rsid w:val="00122819"/>
    <w:rsid w:val="001230EF"/>
    <w:rsid w:val="0012344A"/>
    <w:rsid w:val="001239D4"/>
    <w:rsid w:val="00124214"/>
    <w:rsid w:val="0012423B"/>
    <w:rsid w:val="001243B0"/>
    <w:rsid w:val="0012480C"/>
    <w:rsid w:val="00124B25"/>
    <w:rsid w:val="00124BAF"/>
    <w:rsid w:val="00124E32"/>
    <w:rsid w:val="00124F3D"/>
    <w:rsid w:val="00125765"/>
    <w:rsid w:val="00125F21"/>
    <w:rsid w:val="00126960"/>
    <w:rsid w:val="00126BF7"/>
    <w:rsid w:val="00126D3C"/>
    <w:rsid w:val="00126E2D"/>
    <w:rsid w:val="00127334"/>
    <w:rsid w:val="0012737C"/>
    <w:rsid w:val="00127A70"/>
    <w:rsid w:val="00127ED1"/>
    <w:rsid w:val="001305F0"/>
    <w:rsid w:val="00130C92"/>
    <w:rsid w:val="00130D8F"/>
    <w:rsid w:val="00130E7E"/>
    <w:rsid w:val="00130E86"/>
    <w:rsid w:val="00130F10"/>
    <w:rsid w:val="0013106E"/>
    <w:rsid w:val="001313F4"/>
    <w:rsid w:val="001315E1"/>
    <w:rsid w:val="00131692"/>
    <w:rsid w:val="001316D3"/>
    <w:rsid w:val="00131811"/>
    <w:rsid w:val="001320A1"/>
    <w:rsid w:val="001327E3"/>
    <w:rsid w:val="00132995"/>
    <w:rsid w:val="0013299E"/>
    <w:rsid w:val="001329D0"/>
    <w:rsid w:val="00132A58"/>
    <w:rsid w:val="00132B8D"/>
    <w:rsid w:val="00132BE7"/>
    <w:rsid w:val="00132D9C"/>
    <w:rsid w:val="00133279"/>
    <w:rsid w:val="0013378D"/>
    <w:rsid w:val="00133804"/>
    <w:rsid w:val="00133836"/>
    <w:rsid w:val="00133933"/>
    <w:rsid w:val="00133AEC"/>
    <w:rsid w:val="00133F78"/>
    <w:rsid w:val="0013467D"/>
    <w:rsid w:val="00134925"/>
    <w:rsid w:val="00134A77"/>
    <w:rsid w:val="00134C3E"/>
    <w:rsid w:val="00134D26"/>
    <w:rsid w:val="00134F9C"/>
    <w:rsid w:val="00135007"/>
    <w:rsid w:val="00135158"/>
    <w:rsid w:val="001355A1"/>
    <w:rsid w:val="001355A2"/>
    <w:rsid w:val="001355A5"/>
    <w:rsid w:val="00135BBC"/>
    <w:rsid w:val="00135C02"/>
    <w:rsid w:val="00135F75"/>
    <w:rsid w:val="00136183"/>
    <w:rsid w:val="00136A67"/>
    <w:rsid w:val="00136C5D"/>
    <w:rsid w:val="00136F3E"/>
    <w:rsid w:val="00136FED"/>
    <w:rsid w:val="001370FB"/>
    <w:rsid w:val="00137129"/>
    <w:rsid w:val="0013720A"/>
    <w:rsid w:val="00137398"/>
    <w:rsid w:val="001377AF"/>
    <w:rsid w:val="00137963"/>
    <w:rsid w:val="00137E0A"/>
    <w:rsid w:val="00137E48"/>
    <w:rsid w:val="00137FD0"/>
    <w:rsid w:val="00140994"/>
    <w:rsid w:val="00140DE0"/>
    <w:rsid w:val="00141B6C"/>
    <w:rsid w:val="00141EBD"/>
    <w:rsid w:val="00141F94"/>
    <w:rsid w:val="00142347"/>
    <w:rsid w:val="00142474"/>
    <w:rsid w:val="00142866"/>
    <w:rsid w:val="00142AEE"/>
    <w:rsid w:val="00142B13"/>
    <w:rsid w:val="00142FE0"/>
    <w:rsid w:val="00143167"/>
    <w:rsid w:val="00143170"/>
    <w:rsid w:val="00143394"/>
    <w:rsid w:val="001434F7"/>
    <w:rsid w:val="00143532"/>
    <w:rsid w:val="00143774"/>
    <w:rsid w:val="00143A67"/>
    <w:rsid w:val="00143D0F"/>
    <w:rsid w:val="00143DA4"/>
    <w:rsid w:val="00143FA5"/>
    <w:rsid w:val="001442B1"/>
    <w:rsid w:val="001445DA"/>
    <w:rsid w:val="001446EB"/>
    <w:rsid w:val="001447A1"/>
    <w:rsid w:val="00144A9C"/>
    <w:rsid w:val="00144C4F"/>
    <w:rsid w:val="00144EE8"/>
    <w:rsid w:val="00145187"/>
    <w:rsid w:val="001457A1"/>
    <w:rsid w:val="001459BE"/>
    <w:rsid w:val="00145B17"/>
    <w:rsid w:val="00145B41"/>
    <w:rsid w:val="001460DA"/>
    <w:rsid w:val="0014669E"/>
    <w:rsid w:val="0014687A"/>
    <w:rsid w:val="0014765B"/>
    <w:rsid w:val="00147A4D"/>
    <w:rsid w:val="00150014"/>
    <w:rsid w:val="0015011E"/>
    <w:rsid w:val="00150262"/>
    <w:rsid w:val="00150546"/>
    <w:rsid w:val="0015063E"/>
    <w:rsid w:val="00150903"/>
    <w:rsid w:val="001509BF"/>
    <w:rsid w:val="00150BF2"/>
    <w:rsid w:val="00150EC5"/>
    <w:rsid w:val="00150F63"/>
    <w:rsid w:val="001519A8"/>
    <w:rsid w:val="00151F07"/>
    <w:rsid w:val="00152023"/>
    <w:rsid w:val="00152206"/>
    <w:rsid w:val="00152329"/>
    <w:rsid w:val="00152935"/>
    <w:rsid w:val="00152942"/>
    <w:rsid w:val="00152DDA"/>
    <w:rsid w:val="00153116"/>
    <w:rsid w:val="0015336A"/>
    <w:rsid w:val="00153CBE"/>
    <w:rsid w:val="00153FC9"/>
    <w:rsid w:val="00154524"/>
    <w:rsid w:val="00154526"/>
    <w:rsid w:val="001547B8"/>
    <w:rsid w:val="001548FF"/>
    <w:rsid w:val="00154997"/>
    <w:rsid w:val="00154B99"/>
    <w:rsid w:val="00154C51"/>
    <w:rsid w:val="00154D91"/>
    <w:rsid w:val="00154E03"/>
    <w:rsid w:val="00154F11"/>
    <w:rsid w:val="00155010"/>
    <w:rsid w:val="00155202"/>
    <w:rsid w:val="00155814"/>
    <w:rsid w:val="0015587B"/>
    <w:rsid w:val="00155926"/>
    <w:rsid w:val="00155A5F"/>
    <w:rsid w:val="00155AF0"/>
    <w:rsid w:val="0015662E"/>
    <w:rsid w:val="001568B3"/>
    <w:rsid w:val="001569EF"/>
    <w:rsid w:val="00157274"/>
    <w:rsid w:val="00157466"/>
    <w:rsid w:val="00157975"/>
    <w:rsid w:val="00157A7C"/>
    <w:rsid w:val="00157F83"/>
    <w:rsid w:val="001600AA"/>
    <w:rsid w:val="001600AE"/>
    <w:rsid w:val="001604AB"/>
    <w:rsid w:val="00160558"/>
    <w:rsid w:val="0016058E"/>
    <w:rsid w:val="00160AEB"/>
    <w:rsid w:val="00160B58"/>
    <w:rsid w:val="001619DB"/>
    <w:rsid w:val="00161AF7"/>
    <w:rsid w:val="00161BCC"/>
    <w:rsid w:val="00161D0D"/>
    <w:rsid w:val="00162EE3"/>
    <w:rsid w:val="00163055"/>
    <w:rsid w:val="0016350A"/>
    <w:rsid w:val="00163CB7"/>
    <w:rsid w:val="00163D6D"/>
    <w:rsid w:val="00163FAC"/>
    <w:rsid w:val="001641D6"/>
    <w:rsid w:val="00164312"/>
    <w:rsid w:val="0016452D"/>
    <w:rsid w:val="0016452E"/>
    <w:rsid w:val="00164725"/>
    <w:rsid w:val="001648D7"/>
    <w:rsid w:val="001648E8"/>
    <w:rsid w:val="001649E2"/>
    <w:rsid w:val="00164EFF"/>
    <w:rsid w:val="0016552E"/>
    <w:rsid w:val="0016585A"/>
    <w:rsid w:val="00165C27"/>
    <w:rsid w:val="00165E09"/>
    <w:rsid w:val="0016614F"/>
    <w:rsid w:val="00166568"/>
    <w:rsid w:val="00166653"/>
    <w:rsid w:val="0016681E"/>
    <w:rsid w:val="00166B8A"/>
    <w:rsid w:val="00166BA8"/>
    <w:rsid w:val="00166C23"/>
    <w:rsid w:val="00166CA3"/>
    <w:rsid w:val="001674D5"/>
    <w:rsid w:val="001677FB"/>
    <w:rsid w:val="00167990"/>
    <w:rsid w:val="00167C74"/>
    <w:rsid w:val="00167C7F"/>
    <w:rsid w:val="00167EC7"/>
    <w:rsid w:val="00170132"/>
    <w:rsid w:val="00170421"/>
    <w:rsid w:val="00170452"/>
    <w:rsid w:val="00170996"/>
    <w:rsid w:val="00170D8F"/>
    <w:rsid w:val="001711BE"/>
    <w:rsid w:val="0017129D"/>
    <w:rsid w:val="0017172B"/>
    <w:rsid w:val="00171B61"/>
    <w:rsid w:val="00171D02"/>
    <w:rsid w:val="0017220C"/>
    <w:rsid w:val="001728A3"/>
    <w:rsid w:val="001728AC"/>
    <w:rsid w:val="00172BD9"/>
    <w:rsid w:val="00172CBD"/>
    <w:rsid w:val="00173015"/>
    <w:rsid w:val="00173333"/>
    <w:rsid w:val="001735C5"/>
    <w:rsid w:val="00173688"/>
    <w:rsid w:val="00173780"/>
    <w:rsid w:val="00173E4A"/>
    <w:rsid w:val="00173E61"/>
    <w:rsid w:val="00173F1C"/>
    <w:rsid w:val="00174287"/>
    <w:rsid w:val="00174573"/>
    <w:rsid w:val="001746CA"/>
    <w:rsid w:val="00174786"/>
    <w:rsid w:val="001748E4"/>
    <w:rsid w:val="00174A34"/>
    <w:rsid w:val="00174AC2"/>
    <w:rsid w:val="00174F72"/>
    <w:rsid w:val="001759BD"/>
    <w:rsid w:val="00175EDF"/>
    <w:rsid w:val="0017649D"/>
    <w:rsid w:val="001764A5"/>
    <w:rsid w:val="00176765"/>
    <w:rsid w:val="00176922"/>
    <w:rsid w:val="00177095"/>
    <w:rsid w:val="0017769D"/>
    <w:rsid w:val="001777B7"/>
    <w:rsid w:val="00177A18"/>
    <w:rsid w:val="00177AAF"/>
    <w:rsid w:val="00177BE5"/>
    <w:rsid w:val="001800AA"/>
    <w:rsid w:val="001803CF"/>
    <w:rsid w:val="001807B1"/>
    <w:rsid w:val="00180963"/>
    <w:rsid w:val="00180BAD"/>
    <w:rsid w:val="00180EC0"/>
    <w:rsid w:val="0018139A"/>
    <w:rsid w:val="00181840"/>
    <w:rsid w:val="00181C0B"/>
    <w:rsid w:val="00181EC7"/>
    <w:rsid w:val="001822B0"/>
    <w:rsid w:val="00182451"/>
    <w:rsid w:val="00182C6B"/>
    <w:rsid w:val="00182D14"/>
    <w:rsid w:val="00182DE7"/>
    <w:rsid w:val="00182EBB"/>
    <w:rsid w:val="00182FBE"/>
    <w:rsid w:val="00183542"/>
    <w:rsid w:val="00183A42"/>
    <w:rsid w:val="00184205"/>
    <w:rsid w:val="00184266"/>
    <w:rsid w:val="00184355"/>
    <w:rsid w:val="001844D3"/>
    <w:rsid w:val="00184680"/>
    <w:rsid w:val="00184693"/>
    <w:rsid w:val="0018471E"/>
    <w:rsid w:val="00184E92"/>
    <w:rsid w:val="001850B6"/>
    <w:rsid w:val="001851B7"/>
    <w:rsid w:val="0018557A"/>
    <w:rsid w:val="0018568A"/>
    <w:rsid w:val="00185B6B"/>
    <w:rsid w:val="00185BB8"/>
    <w:rsid w:val="00185CEC"/>
    <w:rsid w:val="00185E40"/>
    <w:rsid w:val="001860E3"/>
    <w:rsid w:val="00186546"/>
    <w:rsid w:val="00186A15"/>
    <w:rsid w:val="00186BA0"/>
    <w:rsid w:val="00186C0A"/>
    <w:rsid w:val="0018728E"/>
    <w:rsid w:val="001872F5"/>
    <w:rsid w:val="00187A9C"/>
    <w:rsid w:val="00187E5C"/>
    <w:rsid w:val="00187F34"/>
    <w:rsid w:val="00190137"/>
    <w:rsid w:val="0019015B"/>
    <w:rsid w:val="0019039B"/>
    <w:rsid w:val="00190419"/>
    <w:rsid w:val="00190B67"/>
    <w:rsid w:val="00190BCF"/>
    <w:rsid w:val="00190F49"/>
    <w:rsid w:val="0019104E"/>
    <w:rsid w:val="00191332"/>
    <w:rsid w:val="0019155D"/>
    <w:rsid w:val="00191892"/>
    <w:rsid w:val="00191D79"/>
    <w:rsid w:val="0019218E"/>
    <w:rsid w:val="00192285"/>
    <w:rsid w:val="001922D8"/>
    <w:rsid w:val="001922F0"/>
    <w:rsid w:val="00192326"/>
    <w:rsid w:val="0019234B"/>
    <w:rsid w:val="001925F6"/>
    <w:rsid w:val="00193003"/>
    <w:rsid w:val="0019336D"/>
    <w:rsid w:val="00193516"/>
    <w:rsid w:val="00193581"/>
    <w:rsid w:val="00193837"/>
    <w:rsid w:val="00193938"/>
    <w:rsid w:val="00193BF9"/>
    <w:rsid w:val="00193D3D"/>
    <w:rsid w:val="00193FB7"/>
    <w:rsid w:val="0019456D"/>
    <w:rsid w:val="001945A7"/>
    <w:rsid w:val="001946CE"/>
    <w:rsid w:val="00194946"/>
    <w:rsid w:val="00194CF2"/>
    <w:rsid w:val="00194DCC"/>
    <w:rsid w:val="0019504F"/>
    <w:rsid w:val="001951FC"/>
    <w:rsid w:val="0019565C"/>
    <w:rsid w:val="00195961"/>
    <w:rsid w:val="00195D31"/>
    <w:rsid w:val="00195DF6"/>
    <w:rsid w:val="001962C0"/>
    <w:rsid w:val="00196397"/>
    <w:rsid w:val="00196467"/>
    <w:rsid w:val="0019655A"/>
    <w:rsid w:val="00196718"/>
    <w:rsid w:val="00196A6A"/>
    <w:rsid w:val="00196C3A"/>
    <w:rsid w:val="00196DC4"/>
    <w:rsid w:val="00196E39"/>
    <w:rsid w:val="0019714C"/>
    <w:rsid w:val="001973D7"/>
    <w:rsid w:val="001976EC"/>
    <w:rsid w:val="0019786A"/>
    <w:rsid w:val="00197E8D"/>
    <w:rsid w:val="001A0308"/>
    <w:rsid w:val="001A04DE"/>
    <w:rsid w:val="001A08ED"/>
    <w:rsid w:val="001A0DC9"/>
    <w:rsid w:val="001A1208"/>
    <w:rsid w:val="001A143F"/>
    <w:rsid w:val="001A15AD"/>
    <w:rsid w:val="001A20C6"/>
    <w:rsid w:val="001A22B2"/>
    <w:rsid w:val="001A241F"/>
    <w:rsid w:val="001A295D"/>
    <w:rsid w:val="001A2B9A"/>
    <w:rsid w:val="001A2CD9"/>
    <w:rsid w:val="001A2DA4"/>
    <w:rsid w:val="001A2E33"/>
    <w:rsid w:val="001A317D"/>
    <w:rsid w:val="001A3254"/>
    <w:rsid w:val="001A39E0"/>
    <w:rsid w:val="001A3DAF"/>
    <w:rsid w:val="001A4C3E"/>
    <w:rsid w:val="001A4FB5"/>
    <w:rsid w:val="001A51EE"/>
    <w:rsid w:val="001A520D"/>
    <w:rsid w:val="001A528A"/>
    <w:rsid w:val="001A54B8"/>
    <w:rsid w:val="001A5633"/>
    <w:rsid w:val="001A5C0B"/>
    <w:rsid w:val="001A5E35"/>
    <w:rsid w:val="001A5F9A"/>
    <w:rsid w:val="001A6222"/>
    <w:rsid w:val="001A7228"/>
    <w:rsid w:val="001A7390"/>
    <w:rsid w:val="001A7A05"/>
    <w:rsid w:val="001A7A17"/>
    <w:rsid w:val="001A7E17"/>
    <w:rsid w:val="001B00D8"/>
    <w:rsid w:val="001B0110"/>
    <w:rsid w:val="001B0163"/>
    <w:rsid w:val="001B0272"/>
    <w:rsid w:val="001B035F"/>
    <w:rsid w:val="001B0496"/>
    <w:rsid w:val="001B066A"/>
    <w:rsid w:val="001B0B74"/>
    <w:rsid w:val="001B0EAE"/>
    <w:rsid w:val="001B0F6D"/>
    <w:rsid w:val="001B0FA8"/>
    <w:rsid w:val="001B1129"/>
    <w:rsid w:val="001B16CB"/>
    <w:rsid w:val="001B1720"/>
    <w:rsid w:val="001B1C8E"/>
    <w:rsid w:val="001B1DB5"/>
    <w:rsid w:val="001B1E2E"/>
    <w:rsid w:val="001B2841"/>
    <w:rsid w:val="001B294A"/>
    <w:rsid w:val="001B31C4"/>
    <w:rsid w:val="001B34F7"/>
    <w:rsid w:val="001B36C2"/>
    <w:rsid w:val="001B3737"/>
    <w:rsid w:val="001B3EE2"/>
    <w:rsid w:val="001B4AB0"/>
    <w:rsid w:val="001B4F2F"/>
    <w:rsid w:val="001B4F66"/>
    <w:rsid w:val="001B5068"/>
    <w:rsid w:val="001B5523"/>
    <w:rsid w:val="001B626F"/>
    <w:rsid w:val="001B6310"/>
    <w:rsid w:val="001B6422"/>
    <w:rsid w:val="001B64CB"/>
    <w:rsid w:val="001B6D1B"/>
    <w:rsid w:val="001B7693"/>
    <w:rsid w:val="001B7B71"/>
    <w:rsid w:val="001B7F71"/>
    <w:rsid w:val="001C0166"/>
    <w:rsid w:val="001C0601"/>
    <w:rsid w:val="001C0D97"/>
    <w:rsid w:val="001C1261"/>
    <w:rsid w:val="001C1498"/>
    <w:rsid w:val="001C157E"/>
    <w:rsid w:val="001C15C4"/>
    <w:rsid w:val="001C17F8"/>
    <w:rsid w:val="001C1857"/>
    <w:rsid w:val="001C1A4A"/>
    <w:rsid w:val="001C1C22"/>
    <w:rsid w:val="001C20D4"/>
    <w:rsid w:val="001C2164"/>
    <w:rsid w:val="001C250F"/>
    <w:rsid w:val="001C2571"/>
    <w:rsid w:val="001C2F60"/>
    <w:rsid w:val="001C3405"/>
    <w:rsid w:val="001C3482"/>
    <w:rsid w:val="001C3679"/>
    <w:rsid w:val="001C391B"/>
    <w:rsid w:val="001C3A2F"/>
    <w:rsid w:val="001C3D18"/>
    <w:rsid w:val="001C41ED"/>
    <w:rsid w:val="001C478A"/>
    <w:rsid w:val="001C4A64"/>
    <w:rsid w:val="001C4A76"/>
    <w:rsid w:val="001C4AF1"/>
    <w:rsid w:val="001C4C51"/>
    <w:rsid w:val="001C4CC4"/>
    <w:rsid w:val="001C57B4"/>
    <w:rsid w:val="001C5DA1"/>
    <w:rsid w:val="001C5E07"/>
    <w:rsid w:val="001C6488"/>
    <w:rsid w:val="001C67FD"/>
    <w:rsid w:val="001C6BBC"/>
    <w:rsid w:val="001C6E81"/>
    <w:rsid w:val="001C6F13"/>
    <w:rsid w:val="001C77AB"/>
    <w:rsid w:val="001C787E"/>
    <w:rsid w:val="001C7FD3"/>
    <w:rsid w:val="001D0260"/>
    <w:rsid w:val="001D0384"/>
    <w:rsid w:val="001D0B90"/>
    <w:rsid w:val="001D123E"/>
    <w:rsid w:val="001D149F"/>
    <w:rsid w:val="001D1C2A"/>
    <w:rsid w:val="001D1F4C"/>
    <w:rsid w:val="001D2283"/>
    <w:rsid w:val="001D2BD3"/>
    <w:rsid w:val="001D2EA7"/>
    <w:rsid w:val="001D2F31"/>
    <w:rsid w:val="001D3194"/>
    <w:rsid w:val="001D36BC"/>
    <w:rsid w:val="001D37D6"/>
    <w:rsid w:val="001D3D31"/>
    <w:rsid w:val="001D40A1"/>
    <w:rsid w:val="001D4330"/>
    <w:rsid w:val="001D4352"/>
    <w:rsid w:val="001D4569"/>
    <w:rsid w:val="001D4618"/>
    <w:rsid w:val="001D47C4"/>
    <w:rsid w:val="001D49A9"/>
    <w:rsid w:val="001D4FCD"/>
    <w:rsid w:val="001D566C"/>
    <w:rsid w:val="001D56CF"/>
    <w:rsid w:val="001D6999"/>
    <w:rsid w:val="001D6A0C"/>
    <w:rsid w:val="001D6A72"/>
    <w:rsid w:val="001D6AB3"/>
    <w:rsid w:val="001D6C1A"/>
    <w:rsid w:val="001D6E58"/>
    <w:rsid w:val="001D707A"/>
    <w:rsid w:val="001D7168"/>
    <w:rsid w:val="001D73B4"/>
    <w:rsid w:val="001D77C9"/>
    <w:rsid w:val="001E003A"/>
    <w:rsid w:val="001E01B8"/>
    <w:rsid w:val="001E07EF"/>
    <w:rsid w:val="001E09C1"/>
    <w:rsid w:val="001E09D6"/>
    <w:rsid w:val="001E1800"/>
    <w:rsid w:val="001E1875"/>
    <w:rsid w:val="001E1916"/>
    <w:rsid w:val="001E19FA"/>
    <w:rsid w:val="001E1B18"/>
    <w:rsid w:val="001E1D34"/>
    <w:rsid w:val="001E2286"/>
    <w:rsid w:val="001E2290"/>
    <w:rsid w:val="001E23DC"/>
    <w:rsid w:val="001E2AF1"/>
    <w:rsid w:val="001E2C21"/>
    <w:rsid w:val="001E2FBE"/>
    <w:rsid w:val="001E3273"/>
    <w:rsid w:val="001E3339"/>
    <w:rsid w:val="001E358D"/>
    <w:rsid w:val="001E3623"/>
    <w:rsid w:val="001E378A"/>
    <w:rsid w:val="001E37AA"/>
    <w:rsid w:val="001E3A51"/>
    <w:rsid w:val="001E3D42"/>
    <w:rsid w:val="001E3F39"/>
    <w:rsid w:val="001E3FEE"/>
    <w:rsid w:val="001E43B5"/>
    <w:rsid w:val="001E4519"/>
    <w:rsid w:val="001E45CE"/>
    <w:rsid w:val="001E4A8A"/>
    <w:rsid w:val="001E4BDB"/>
    <w:rsid w:val="001E4C62"/>
    <w:rsid w:val="001E4F85"/>
    <w:rsid w:val="001E53EB"/>
    <w:rsid w:val="001E57DD"/>
    <w:rsid w:val="001E66C7"/>
    <w:rsid w:val="001E6BC1"/>
    <w:rsid w:val="001E6C5C"/>
    <w:rsid w:val="001E6CF9"/>
    <w:rsid w:val="001E78F8"/>
    <w:rsid w:val="001E7981"/>
    <w:rsid w:val="001F029B"/>
    <w:rsid w:val="001F0458"/>
    <w:rsid w:val="001F0719"/>
    <w:rsid w:val="001F0811"/>
    <w:rsid w:val="001F0C0B"/>
    <w:rsid w:val="001F0E96"/>
    <w:rsid w:val="001F1488"/>
    <w:rsid w:val="001F1E5A"/>
    <w:rsid w:val="001F2117"/>
    <w:rsid w:val="001F2918"/>
    <w:rsid w:val="001F2D65"/>
    <w:rsid w:val="001F314D"/>
    <w:rsid w:val="001F325F"/>
    <w:rsid w:val="001F35C1"/>
    <w:rsid w:val="001F39C3"/>
    <w:rsid w:val="001F3E3A"/>
    <w:rsid w:val="001F408A"/>
    <w:rsid w:val="001F41B4"/>
    <w:rsid w:val="001F4243"/>
    <w:rsid w:val="001F46DC"/>
    <w:rsid w:val="001F4944"/>
    <w:rsid w:val="001F4B65"/>
    <w:rsid w:val="001F54F6"/>
    <w:rsid w:val="001F64B9"/>
    <w:rsid w:val="001F6982"/>
    <w:rsid w:val="001F702B"/>
    <w:rsid w:val="001F75EE"/>
    <w:rsid w:val="001F79A0"/>
    <w:rsid w:val="001F7D9F"/>
    <w:rsid w:val="001F7F1A"/>
    <w:rsid w:val="00200596"/>
    <w:rsid w:val="002006AC"/>
    <w:rsid w:val="002006EC"/>
    <w:rsid w:val="002008B0"/>
    <w:rsid w:val="00200EDA"/>
    <w:rsid w:val="0020103F"/>
    <w:rsid w:val="0020105F"/>
    <w:rsid w:val="00201375"/>
    <w:rsid w:val="002013C1"/>
    <w:rsid w:val="00201962"/>
    <w:rsid w:val="00202061"/>
    <w:rsid w:val="0020216A"/>
    <w:rsid w:val="0020223A"/>
    <w:rsid w:val="002022BA"/>
    <w:rsid w:val="0020232D"/>
    <w:rsid w:val="00202428"/>
    <w:rsid w:val="002024F1"/>
    <w:rsid w:val="00202BBE"/>
    <w:rsid w:val="00202C57"/>
    <w:rsid w:val="00203318"/>
    <w:rsid w:val="00203D08"/>
    <w:rsid w:val="00203D1A"/>
    <w:rsid w:val="00203DDD"/>
    <w:rsid w:val="00203F6F"/>
    <w:rsid w:val="0020401A"/>
    <w:rsid w:val="00204216"/>
    <w:rsid w:val="002044D5"/>
    <w:rsid w:val="002049F5"/>
    <w:rsid w:val="00204BC3"/>
    <w:rsid w:val="00204E1F"/>
    <w:rsid w:val="00204E66"/>
    <w:rsid w:val="00204F9A"/>
    <w:rsid w:val="00204FB1"/>
    <w:rsid w:val="00205085"/>
    <w:rsid w:val="00205586"/>
    <w:rsid w:val="0020595A"/>
    <w:rsid w:val="00205C28"/>
    <w:rsid w:val="00205FCE"/>
    <w:rsid w:val="00206CA6"/>
    <w:rsid w:val="00206F2A"/>
    <w:rsid w:val="00207171"/>
    <w:rsid w:val="002071F7"/>
    <w:rsid w:val="00207348"/>
    <w:rsid w:val="002075B1"/>
    <w:rsid w:val="00207611"/>
    <w:rsid w:val="00207D69"/>
    <w:rsid w:val="00210004"/>
    <w:rsid w:val="0021008A"/>
    <w:rsid w:val="002100BE"/>
    <w:rsid w:val="002101B6"/>
    <w:rsid w:val="0021065A"/>
    <w:rsid w:val="0021065D"/>
    <w:rsid w:val="002107EF"/>
    <w:rsid w:val="00210D29"/>
    <w:rsid w:val="00210E5C"/>
    <w:rsid w:val="002113F0"/>
    <w:rsid w:val="002115C5"/>
    <w:rsid w:val="00211733"/>
    <w:rsid w:val="002118EE"/>
    <w:rsid w:val="00211F1A"/>
    <w:rsid w:val="00212507"/>
    <w:rsid w:val="00212866"/>
    <w:rsid w:val="00212A75"/>
    <w:rsid w:val="0021397B"/>
    <w:rsid w:val="00213D3B"/>
    <w:rsid w:val="00213E58"/>
    <w:rsid w:val="00214112"/>
    <w:rsid w:val="002141D7"/>
    <w:rsid w:val="002143FF"/>
    <w:rsid w:val="00214474"/>
    <w:rsid w:val="0021488D"/>
    <w:rsid w:val="00214B32"/>
    <w:rsid w:val="00214D00"/>
    <w:rsid w:val="00215172"/>
    <w:rsid w:val="002153F2"/>
    <w:rsid w:val="00215758"/>
    <w:rsid w:val="00215C07"/>
    <w:rsid w:val="00216454"/>
    <w:rsid w:val="002166EE"/>
    <w:rsid w:val="00216FC6"/>
    <w:rsid w:val="00217147"/>
    <w:rsid w:val="0021737B"/>
    <w:rsid w:val="002173D8"/>
    <w:rsid w:val="00217438"/>
    <w:rsid w:val="00217473"/>
    <w:rsid w:val="002178E4"/>
    <w:rsid w:val="00217BAF"/>
    <w:rsid w:val="00217DBD"/>
    <w:rsid w:val="00217EA7"/>
    <w:rsid w:val="00217FD3"/>
    <w:rsid w:val="00220268"/>
    <w:rsid w:val="00220616"/>
    <w:rsid w:val="002206E2"/>
    <w:rsid w:val="00220747"/>
    <w:rsid w:val="002207A8"/>
    <w:rsid w:val="00220ADB"/>
    <w:rsid w:val="00220D0A"/>
    <w:rsid w:val="002210E5"/>
    <w:rsid w:val="00221453"/>
    <w:rsid w:val="00221707"/>
    <w:rsid w:val="002217A6"/>
    <w:rsid w:val="00221A03"/>
    <w:rsid w:val="00221A6F"/>
    <w:rsid w:val="00221CB1"/>
    <w:rsid w:val="00221EFB"/>
    <w:rsid w:val="00221F16"/>
    <w:rsid w:val="002221A1"/>
    <w:rsid w:val="00222AB0"/>
    <w:rsid w:val="00222EFF"/>
    <w:rsid w:val="00222F73"/>
    <w:rsid w:val="0022381F"/>
    <w:rsid w:val="00223B71"/>
    <w:rsid w:val="00223B7B"/>
    <w:rsid w:val="00223B8C"/>
    <w:rsid w:val="00223F5C"/>
    <w:rsid w:val="00223FA1"/>
    <w:rsid w:val="00223FCB"/>
    <w:rsid w:val="00223FEE"/>
    <w:rsid w:val="00224446"/>
    <w:rsid w:val="00224454"/>
    <w:rsid w:val="0022484B"/>
    <w:rsid w:val="00224AB0"/>
    <w:rsid w:val="00224CC9"/>
    <w:rsid w:val="00224FF2"/>
    <w:rsid w:val="002256CD"/>
    <w:rsid w:val="002257F2"/>
    <w:rsid w:val="00225BE0"/>
    <w:rsid w:val="00225C06"/>
    <w:rsid w:val="002260AD"/>
    <w:rsid w:val="00226A8B"/>
    <w:rsid w:val="00226D9E"/>
    <w:rsid w:val="00226DD9"/>
    <w:rsid w:val="0022739D"/>
    <w:rsid w:val="0022752C"/>
    <w:rsid w:val="0022780E"/>
    <w:rsid w:val="00227A3C"/>
    <w:rsid w:val="00227C75"/>
    <w:rsid w:val="00227E03"/>
    <w:rsid w:val="00227E48"/>
    <w:rsid w:val="00227EDA"/>
    <w:rsid w:val="00230324"/>
    <w:rsid w:val="0023059C"/>
    <w:rsid w:val="00230786"/>
    <w:rsid w:val="00230991"/>
    <w:rsid w:val="002309E5"/>
    <w:rsid w:val="00230B3E"/>
    <w:rsid w:val="00230D3D"/>
    <w:rsid w:val="00230F26"/>
    <w:rsid w:val="002311C2"/>
    <w:rsid w:val="00231423"/>
    <w:rsid w:val="002314FD"/>
    <w:rsid w:val="00231B23"/>
    <w:rsid w:val="00231ED3"/>
    <w:rsid w:val="0023218B"/>
    <w:rsid w:val="00232381"/>
    <w:rsid w:val="0023273D"/>
    <w:rsid w:val="00232B42"/>
    <w:rsid w:val="00232C12"/>
    <w:rsid w:val="00233473"/>
    <w:rsid w:val="002335FB"/>
    <w:rsid w:val="0023371E"/>
    <w:rsid w:val="00233991"/>
    <w:rsid w:val="00234D36"/>
    <w:rsid w:val="00234D4C"/>
    <w:rsid w:val="00234D95"/>
    <w:rsid w:val="0023501A"/>
    <w:rsid w:val="0023508F"/>
    <w:rsid w:val="0023544A"/>
    <w:rsid w:val="00235696"/>
    <w:rsid w:val="0023569C"/>
    <w:rsid w:val="00235827"/>
    <w:rsid w:val="002359BA"/>
    <w:rsid w:val="00235DEC"/>
    <w:rsid w:val="00235F8E"/>
    <w:rsid w:val="002367D4"/>
    <w:rsid w:val="00236866"/>
    <w:rsid w:val="00236F6E"/>
    <w:rsid w:val="0023703F"/>
    <w:rsid w:val="002370E7"/>
    <w:rsid w:val="002374CB"/>
    <w:rsid w:val="00237665"/>
    <w:rsid w:val="002376D8"/>
    <w:rsid w:val="00237759"/>
    <w:rsid w:val="00237DAA"/>
    <w:rsid w:val="00237E62"/>
    <w:rsid w:val="00240365"/>
    <w:rsid w:val="002405FA"/>
    <w:rsid w:val="00240CDA"/>
    <w:rsid w:val="00240E87"/>
    <w:rsid w:val="00241086"/>
    <w:rsid w:val="00241319"/>
    <w:rsid w:val="002415B5"/>
    <w:rsid w:val="002417DC"/>
    <w:rsid w:val="00241925"/>
    <w:rsid w:val="00241FE0"/>
    <w:rsid w:val="00242274"/>
    <w:rsid w:val="00242CE2"/>
    <w:rsid w:val="002433F1"/>
    <w:rsid w:val="00243617"/>
    <w:rsid w:val="00243823"/>
    <w:rsid w:val="00243CAE"/>
    <w:rsid w:val="00243E9C"/>
    <w:rsid w:val="0024403C"/>
    <w:rsid w:val="00244152"/>
    <w:rsid w:val="0024424B"/>
    <w:rsid w:val="00245256"/>
    <w:rsid w:val="00245A52"/>
    <w:rsid w:val="00245C5C"/>
    <w:rsid w:val="00245F65"/>
    <w:rsid w:val="00246166"/>
    <w:rsid w:val="0024620A"/>
    <w:rsid w:val="002465AF"/>
    <w:rsid w:val="002466F5"/>
    <w:rsid w:val="00246752"/>
    <w:rsid w:val="00246846"/>
    <w:rsid w:val="00246A85"/>
    <w:rsid w:val="00247126"/>
    <w:rsid w:val="002473EA"/>
    <w:rsid w:val="00247460"/>
    <w:rsid w:val="002478DD"/>
    <w:rsid w:val="00247AC8"/>
    <w:rsid w:val="00247AD7"/>
    <w:rsid w:val="00247DA9"/>
    <w:rsid w:val="00247E56"/>
    <w:rsid w:val="00247FEF"/>
    <w:rsid w:val="0025022D"/>
    <w:rsid w:val="00250659"/>
    <w:rsid w:val="002506D3"/>
    <w:rsid w:val="00250883"/>
    <w:rsid w:val="00250C95"/>
    <w:rsid w:val="002510BE"/>
    <w:rsid w:val="00251308"/>
    <w:rsid w:val="0025137A"/>
    <w:rsid w:val="002513BA"/>
    <w:rsid w:val="002513D0"/>
    <w:rsid w:val="002515E2"/>
    <w:rsid w:val="00251861"/>
    <w:rsid w:val="0025191E"/>
    <w:rsid w:val="00251B02"/>
    <w:rsid w:val="00251BDB"/>
    <w:rsid w:val="00251C1E"/>
    <w:rsid w:val="00251F80"/>
    <w:rsid w:val="002520CE"/>
    <w:rsid w:val="00252174"/>
    <w:rsid w:val="00252448"/>
    <w:rsid w:val="00252732"/>
    <w:rsid w:val="002528C0"/>
    <w:rsid w:val="0025294E"/>
    <w:rsid w:val="0025296E"/>
    <w:rsid w:val="002531C4"/>
    <w:rsid w:val="002533C2"/>
    <w:rsid w:val="002539F1"/>
    <w:rsid w:val="00253BC8"/>
    <w:rsid w:val="00253D87"/>
    <w:rsid w:val="00254176"/>
    <w:rsid w:val="002542D6"/>
    <w:rsid w:val="00254503"/>
    <w:rsid w:val="00254915"/>
    <w:rsid w:val="00254A2A"/>
    <w:rsid w:val="0025502B"/>
    <w:rsid w:val="002551A2"/>
    <w:rsid w:val="0025563E"/>
    <w:rsid w:val="002557AE"/>
    <w:rsid w:val="00255F4E"/>
    <w:rsid w:val="00256377"/>
    <w:rsid w:val="002568ED"/>
    <w:rsid w:val="00256E02"/>
    <w:rsid w:val="00256E19"/>
    <w:rsid w:val="00257366"/>
    <w:rsid w:val="002573AD"/>
    <w:rsid w:val="002573ED"/>
    <w:rsid w:val="00257638"/>
    <w:rsid w:val="002576A9"/>
    <w:rsid w:val="00257AFD"/>
    <w:rsid w:val="00257EC4"/>
    <w:rsid w:val="0026037A"/>
    <w:rsid w:val="00260475"/>
    <w:rsid w:val="002608C9"/>
    <w:rsid w:val="00260DAC"/>
    <w:rsid w:val="002610CC"/>
    <w:rsid w:val="00261555"/>
    <w:rsid w:val="002616C7"/>
    <w:rsid w:val="00261C68"/>
    <w:rsid w:val="00261D85"/>
    <w:rsid w:val="00261DAE"/>
    <w:rsid w:val="00262177"/>
    <w:rsid w:val="00262559"/>
    <w:rsid w:val="00262605"/>
    <w:rsid w:val="00262684"/>
    <w:rsid w:val="002627D5"/>
    <w:rsid w:val="00262852"/>
    <w:rsid w:val="00262DAB"/>
    <w:rsid w:val="00263915"/>
    <w:rsid w:val="00263A66"/>
    <w:rsid w:val="00263B22"/>
    <w:rsid w:val="00263E18"/>
    <w:rsid w:val="00264277"/>
    <w:rsid w:val="0026430E"/>
    <w:rsid w:val="00264810"/>
    <w:rsid w:val="00264A08"/>
    <w:rsid w:val="00264FEB"/>
    <w:rsid w:val="00265297"/>
    <w:rsid w:val="0026535B"/>
    <w:rsid w:val="00265703"/>
    <w:rsid w:val="0026588D"/>
    <w:rsid w:val="00265FCE"/>
    <w:rsid w:val="00266661"/>
    <w:rsid w:val="002666AF"/>
    <w:rsid w:val="0026680C"/>
    <w:rsid w:val="00266A40"/>
    <w:rsid w:val="00266EE3"/>
    <w:rsid w:val="00267164"/>
    <w:rsid w:val="00267505"/>
    <w:rsid w:val="00267719"/>
    <w:rsid w:val="002678B7"/>
    <w:rsid w:val="00267A87"/>
    <w:rsid w:val="00267C78"/>
    <w:rsid w:val="00267D8D"/>
    <w:rsid w:val="00267E3B"/>
    <w:rsid w:val="0027022D"/>
    <w:rsid w:val="00270410"/>
    <w:rsid w:val="002706CA"/>
    <w:rsid w:val="00270788"/>
    <w:rsid w:val="002707B6"/>
    <w:rsid w:val="002711F1"/>
    <w:rsid w:val="0027142D"/>
    <w:rsid w:val="00271F4A"/>
    <w:rsid w:val="0027201F"/>
    <w:rsid w:val="002721AA"/>
    <w:rsid w:val="002722F1"/>
    <w:rsid w:val="002726D6"/>
    <w:rsid w:val="0027282D"/>
    <w:rsid w:val="0027298A"/>
    <w:rsid w:val="00272BC7"/>
    <w:rsid w:val="002732B8"/>
    <w:rsid w:val="0027384F"/>
    <w:rsid w:val="00273AA0"/>
    <w:rsid w:val="00273DD9"/>
    <w:rsid w:val="00273DE5"/>
    <w:rsid w:val="00274122"/>
    <w:rsid w:val="002744BB"/>
    <w:rsid w:val="00274561"/>
    <w:rsid w:val="00274802"/>
    <w:rsid w:val="00274E38"/>
    <w:rsid w:val="00274F21"/>
    <w:rsid w:val="00275356"/>
    <w:rsid w:val="002754B3"/>
    <w:rsid w:val="0027554E"/>
    <w:rsid w:val="002757D1"/>
    <w:rsid w:val="002757F9"/>
    <w:rsid w:val="00275C35"/>
    <w:rsid w:val="00275C44"/>
    <w:rsid w:val="0027646E"/>
    <w:rsid w:val="00276E31"/>
    <w:rsid w:val="002776A4"/>
    <w:rsid w:val="00277819"/>
    <w:rsid w:val="00277AF9"/>
    <w:rsid w:val="00277CCA"/>
    <w:rsid w:val="0028051B"/>
    <w:rsid w:val="002814AC"/>
    <w:rsid w:val="002816C7"/>
    <w:rsid w:val="0028177B"/>
    <w:rsid w:val="00281901"/>
    <w:rsid w:val="002819C9"/>
    <w:rsid w:val="00281D2D"/>
    <w:rsid w:val="00281DC4"/>
    <w:rsid w:val="002824FE"/>
    <w:rsid w:val="0028251D"/>
    <w:rsid w:val="002826F6"/>
    <w:rsid w:val="00282799"/>
    <w:rsid w:val="0028297D"/>
    <w:rsid w:val="00282A7C"/>
    <w:rsid w:val="002833BC"/>
    <w:rsid w:val="0028371C"/>
    <w:rsid w:val="00283911"/>
    <w:rsid w:val="00283A33"/>
    <w:rsid w:val="00283ADD"/>
    <w:rsid w:val="00283B12"/>
    <w:rsid w:val="00283C47"/>
    <w:rsid w:val="00283CB2"/>
    <w:rsid w:val="00284008"/>
    <w:rsid w:val="00284496"/>
    <w:rsid w:val="002845EC"/>
    <w:rsid w:val="00284FAB"/>
    <w:rsid w:val="002853F8"/>
    <w:rsid w:val="00285442"/>
    <w:rsid w:val="002854DA"/>
    <w:rsid w:val="00285502"/>
    <w:rsid w:val="00285946"/>
    <w:rsid w:val="00285AC1"/>
    <w:rsid w:val="00285BF5"/>
    <w:rsid w:val="00285CCA"/>
    <w:rsid w:val="00285F3D"/>
    <w:rsid w:val="002863E4"/>
    <w:rsid w:val="00286569"/>
    <w:rsid w:val="00286604"/>
    <w:rsid w:val="002869DC"/>
    <w:rsid w:val="00286EB8"/>
    <w:rsid w:val="002871DD"/>
    <w:rsid w:val="002871E3"/>
    <w:rsid w:val="002875E2"/>
    <w:rsid w:val="002875FD"/>
    <w:rsid w:val="00287DA5"/>
    <w:rsid w:val="002900B2"/>
    <w:rsid w:val="002904A1"/>
    <w:rsid w:val="00290707"/>
    <w:rsid w:val="00290AF3"/>
    <w:rsid w:val="00290C7D"/>
    <w:rsid w:val="00290CC7"/>
    <w:rsid w:val="0029107B"/>
    <w:rsid w:val="002910F7"/>
    <w:rsid w:val="002916F7"/>
    <w:rsid w:val="00291B4E"/>
    <w:rsid w:val="00291CBA"/>
    <w:rsid w:val="00291E77"/>
    <w:rsid w:val="00292AD9"/>
    <w:rsid w:val="00292B39"/>
    <w:rsid w:val="00292D41"/>
    <w:rsid w:val="00292E31"/>
    <w:rsid w:val="00293208"/>
    <w:rsid w:val="002935DA"/>
    <w:rsid w:val="00293825"/>
    <w:rsid w:val="00293982"/>
    <w:rsid w:val="00293BC3"/>
    <w:rsid w:val="00293D67"/>
    <w:rsid w:val="00294713"/>
    <w:rsid w:val="00294B99"/>
    <w:rsid w:val="00294BCE"/>
    <w:rsid w:val="00294C9A"/>
    <w:rsid w:val="0029502D"/>
    <w:rsid w:val="00295508"/>
    <w:rsid w:val="0029577C"/>
    <w:rsid w:val="002958D7"/>
    <w:rsid w:val="00295FDE"/>
    <w:rsid w:val="002961F2"/>
    <w:rsid w:val="0029644B"/>
    <w:rsid w:val="0029644C"/>
    <w:rsid w:val="0029644F"/>
    <w:rsid w:val="00296D31"/>
    <w:rsid w:val="002972B1"/>
    <w:rsid w:val="00297319"/>
    <w:rsid w:val="002975CD"/>
    <w:rsid w:val="00297A7B"/>
    <w:rsid w:val="00297D28"/>
    <w:rsid w:val="002A0158"/>
    <w:rsid w:val="002A0283"/>
    <w:rsid w:val="002A034A"/>
    <w:rsid w:val="002A0681"/>
    <w:rsid w:val="002A0C2E"/>
    <w:rsid w:val="002A0E04"/>
    <w:rsid w:val="002A13C9"/>
    <w:rsid w:val="002A1A85"/>
    <w:rsid w:val="002A1C8A"/>
    <w:rsid w:val="002A200B"/>
    <w:rsid w:val="002A22C5"/>
    <w:rsid w:val="002A26E0"/>
    <w:rsid w:val="002A2A11"/>
    <w:rsid w:val="002A2C07"/>
    <w:rsid w:val="002A2E7A"/>
    <w:rsid w:val="002A30BC"/>
    <w:rsid w:val="002A356A"/>
    <w:rsid w:val="002A391F"/>
    <w:rsid w:val="002A394F"/>
    <w:rsid w:val="002A3EEB"/>
    <w:rsid w:val="002A41C7"/>
    <w:rsid w:val="002A42AC"/>
    <w:rsid w:val="002A43A3"/>
    <w:rsid w:val="002A44A8"/>
    <w:rsid w:val="002A4715"/>
    <w:rsid w:val="002A490E"/>
    <w:rsid w:val="002A49F1"/>
    <w:rsid w:val="002A5050"/>
    <w:rsid w:val="002A5276"/>
    <w:rsid w:val="002A5842"/>
    <w:rsid w:val="002A5DEA"/>
    <w:rsid w:val="002A62BF"/>
    <w:rsid w:val="002A6549"/>
    <w:rsid w:val="002A6A58"/>
    <w:rsid w:val="002A6F2D"/>
    <w:rsid w:val="002A756B"/>
    <w:rsid w:val="002A763E"/>
    <w:rsid w:val="002A7644"/>
    <w:rsid w:val="002A79B7"/>
    <w:rsid w:val="002A7C44"/>
    <w:rsid w:val="002A7DC5"/>
    <w:rsid w:val="002B0F78"/>
    <w:rsid w:val="002B0F8D"/>
    <w:rsid w:val="002B10DE"/>
    <w:rsid w:val="002B166C"/>
    <w:rsid w:val="002B1D9E"/>
    <w:rsid w:val="002B2058"/>
    <w:rsid w:val="002B29C8"/>
    <w:rsid w:val="002B2A34"/>
    <w:rsid w:val="002B2A62"/>
    <w:rsid w:val="002B2A75"/>
    <w:rsid w:val="002B2BF7"/>
    <w:rsid w:val="002B2CCB"/>
    <w:rsid w:val="002B3094"/>
    <w:rsid w:val="002B30AF"/>
    <w:rsid w:val="002B325B"/>
    <w:rsid w:val="002B334A"/>
    <w:rsid w:val="002B3952"/>
    <w:rsid w:val="002B3964"/>
    <w:rsid w:val="002B3BC5"/>
    <w:rsid w:val="002B407D"/>
    <w:rsid w:val="002B4367"/>
    <w:rsid w:val="002B438B"/>
    <w:rsid w:val="002B47D8"/>
    <w:rsid w:val="002B4898"/>
    <w:rsid w:val="002B4C00"/>
    <w:rsid w:val="002B4CEF"/>
    <w:rsid w:val="002B4F02"/>
    <w:rsid w:val="002B508C"/>
    <w:rsid w:val="002B50D2"/>
    <w:rsid w:val="002B5487"/>
    <w:rsid w:val="002B54F3"/>
    <w:rsid w:val="002B57BE"/>
    <w:rsid w:val="002B58FD"/>
    <w:rsid w:val="002B5C6D"/>
    <w:rsid w:val="002B5FF8"/>
    <w:rsid w:val="002B60AC"/>
    <w:rsid w:val="002B6118"/>
    <w:rsid w:val="002B65EA"/>
    <w:rsid w:val="002B68B9"/>
    <w:rsid w:val="002B6CCA"/>
    <w:rsid w:val="002B7018"/>
    <w:rsid w:val="002B758B"/>
    <w:rsid w:val="002B7B48"/>
    <w:rsid w:val="002C0054"/>
    <w:rsid w:val="002C02B8"/>
    <w:rsid w:val="002C02C3"/>
    <w:rsid w:val="002C02CB"/>
    <w:rsid w:val="002C02D6"/>
    <w:rsid w:val="002C047D"/>
    <w:rsid w:val="002C04A1"/>
    <w:rsid w:val="002C059C"/>
    <w:rsid w:val="002C0948"/>
    <w:rsid w:val="002C0F14"/>
    <w:rsid w:val="002C1728"/>
    <w:rsid w:val="002C1898"/>
    <w:rsid w:val="002C244A"/>
    <w:rsid w:val="002C25D0"/>
    <w:rsid w:val="002C270B"/>
    <w:rsid w:val="002C2963"/>
    <w:rsid w:val="002C2B68"/>
    <w:rsid w:val="002C350C"/>
    <w:rsid w:val="002C3565"/>
    <w:rsid w:val="002C420F"/>
    <w:rsid w:val="002C4225"/>
    <w:rsid w:val="002C4C2B"/>
    <w:rsid w:val="002C4E7D"/>
    <w:rsid w:val="002C4E95"/>
    <w:rsid w:val="002C5286"/>
    <w:rsid w:val="002C5A39"/>
    <w:rsid w:val="002C5A9E"/>
    <w:rsid w:val="002C5B7D"/>
    <w:rsid w:val="002C6276"/>
    <w:rsid w:val="002C6477"/>
    <w:rsid w:val="002C6502"/>
    <w:rsid w:val="002C7135"/>
    <w:rsid w:val="002C7608"/>
    <w:rsid w:val="002C7C13"/>
    <w:rsid w:val="002D0271"/>
    <w:rsid w:val="002D07BA"/>
    <w:rsid w:val="002D090A"/>
    <w:rsid w:val="002D0C8C"/>
    <w:rsid w:val="002D0F7B"/>
    <w:rsid w:val="002D1276"/>
    <w:rsid w:val="002D17DD"/>
    <w:rsid w:val="002D195A"/>
    <w:rsid w:val="002D20D8"/>
    <w:rsid w:val="002D21FE"/>
    <w:rsid w:val="002D251B"/>
    <w:rsid w:val="002D25E5"/>
    <w:rsid w:val="002D27E1"/>
    <w:rsid w:val="002D295F"/>
    <w:rsid w:val="002D29D7"/>
    <w:rsid w:val="002D3042"/>
    <w:rsid w:val="002D3051"/>
    <w:rsid w:val="002D3120"/>
    <w:rsid w:val="002D3303"/>
    <w:rsid w:val="002D3348"/>
    <w:rsid w:val="002D38AA"/>
    <w:rsid w:val="002D415E"/>
    <w:rsid w:val="002D488B"/>
    <w:rsid w:val="002D4995"/>
    <w:rsid w:val="002D538B"/>
    <w:rsid w:val="002D5909"/>
    <w:rsid w:val="002D5F55"/>
    <w:rsid w:val="002D69AE"/>
    <w:rsid w:val="002D69C1"/>
    <w:rsid w:val="002D6B7B"/>
    <w:rsid w:val="002D6BA3"/>
    <w:rsid w:val="002D6C10"/>
    <w:rsid w:val="002D6E85"/>
    <w:rsid w:val="002D6F2C"/>
    <w:rsid w:val="002D6FA9"/>
    <w:rsid w:val="002D721A"/>
    <w:rsid w:val="002D73BA"/>
    <w:rsid w:val="002D74D0"/>
    <w:rsid w:val="002D7C43"/>
    <w:rsid w:val="002D7D0D"/>
    <w:rsid w:val="002E02BA"/>
    <w:rsid w:val="002E05CF"/>
    <w:rsid w:val="002E0888"/>
    <w:rsid w:val="002E0A68"/>
    <w:rsid w:val="002E0C5D"/>
    <w:rsid w:val="002E1255"/>
    <w:rsid w:val="002E17D2"/>
    <w:rsid w:val="002E1960"/>
    <w:rsid w:val="002E1A6E"/>
    <w:rsid w:val="002E1C7E"/>
    <w:rsid w:val="002E2287"/>
    <w:rsid w:val="002E26F0"/>
    <w:rsid w:val="002E2C11"/>
    <w:rsid w:val="002E2C92"/>
    <w:rsid w:val="002E3154"/>
    <w:rsid w:val="002E3224"/>
    <w:rsid w:val="002E329E"/>
    <w:rsid w:val="002E3492"/>
    <w:rsid w:val="002E3BD4"/>
    <w:rsid w:val="002E3D44"/>
    <w:rsid w:val="002E41F7"/>
    <w:rsid w:val="002E443F"/>
    <w:rsid w:val="002E4939"/>
    <w:rsid w:val="002E4ED9"/>
    <w:rsid w:val="002E4FE5"/>
    <w:rsid w:val="002E5067"/>
    <w:rsid w:val="002E5323"/>
    <w:rsid w:val="002E54AF"/>
    <w:rsid w:val="002E5698"/>
    <w:rsid w:val="002E570A"/>
    <w:rsid w:val="002E592B"/>
    <w:rsid w:val="002E5C43"/>
    <w:rsid w:val="002E5D7F"/>
    <w:rsid w:val="002E5F86"/>
    <w:rsid w:val="002E6019"/>
    <w:rsid w:val="002E6969"/>
    <w:rsid w:val="002E6AA3"/>
    <w:rsid w:val="002E7029"/>
    <w:rsid w:val="002E7111"/>
    <w:rsid w:val="002E72F3"/>
    <w:rsid w:val="002E7478"/>
    <w:rsid w:val="002E7858"/>
    <w:rsid w:val="002E7925"/>
    <w:rsid w:val="002E7C9A"/>
    <w:rsid w:val="002F0376"/>
    <w:rsid w:val="002F03CD"/>
    <w:rsid w:val="002F06F2"/>
    <w:rsid w:val="002F09BC"/>
    <w:rsid w:val="002F0C9A"/>
    <w:rsid w:val="002F1021"/>
    <w:rsid w:val="002F11B7"/>
    <w:rsid w:val="002F11F8"/>
    <w:rsid w:val="002F1341"/>
    <w:rsid w:val="002F1367"/>
    <w:rsid w:val="002F1536"/>
    <w:rsid w:val="002F157C"/>
    <w:rsid w:val="002F1586"/>
    <w:rsid w:val="002F1B52"/>
    <w:rsid w:val="002F1EB9"/>
    <w:rsid w:val="002F1FC3"/>
    <w:rsid w:val="002F2377"/>
    <w:rsid w:val="002F246C"/>
    <w:rsid w:val="002F2D5A"/>
    <w:rsid w:val="002F2E3A"/>
    <w:rsid w:val="002F2F07"/>
    <w:rsid w:val="002F2F42"/>
    <w:rsid w:val="002F3108"/>
    <w:rsid w:val="002F383D"/>
    <w:rsid w:val="002F3B3F"/>
    <w:rsid w:val="002F3CF1"/>
    <w:rsid w:val="002F3D52"/>
    <w:rsid w:val="002F410C"/>
    <w:rsid w:val="002F488D"/>
    <w:rsid w:val="002F48F5"/>
    <w:rsid w:val="002F4AAE"/>
    <w:rsid w:val="002F4EA7"/>
    <w:rsid w:val="002F4F73"/>
    <w:rsid w:val="002F54E8"/>
    <w:rsid w:val="002F5510"/>
    <w:rsid w:val="002F5554"/>
    <w:rsid w:val="002F55FB"/>
    <w:rsid w:val="002F59F6"/>
    <w:rsid w:val="002F5B51"/>
    <w:rsid w:val="002F5C05"/>
    <w:rsid w:val="002F5D72"/>
    <w:rsid w:val="002F5F3A"/>
    <w:rsid w:val="002F63FE"/>
    <w:rsid w:val="002F65AB"/>
    <w:rsid w:val="002F6606"/>
    <w:rsid w:val="002F668C"/>
    <w:rsid w:val="002F6754"/>
    <w:rsid w:val="002F68AA"/>
    <w:rsid w:val="002F6A37"/>
    <w:rsid w:val="002F6EC7"/>
    <w:rsid w:val="002F6F64"/>
    <w:rsid w:val="002F6FD1"/>
    <w:rsid w:val="002F713D"/>
    <w:rsid w:val="002F7175"/>
    <w:rsid w:val="002F718A"/>
    <w:rsid w:val="002F7384"/>
    <w:rsid w:val="002F79E2"/>
    <w:rsid w:val="002F79E7"/>
    <w:rsid w:val="003001B5"/>
    <w:rsid w:val="0030028A"/>
    <w:rsid w:val="00300780"/>
    <w:rsid w:val="00300B33"/>
    <w:rsid w:val="00300BC4"/>
    <w:rsid w:val="00300CC2"/>
    <w:rsid w:val="00300D03"/>
    <w:rsid w:val="00300FF6"/>
    <w:rsid w:val="003016F7"/>
    <w:rsid w:val="00301B8B"/>
    <w:rsid w:val="00301E7C"/>
    <w:rsid w:val="00302755"/>
    <w:rsid w:val="0030293E"/>
    <w:rsid w:val="00302FEC"/>
    <w:rsid w:val="00303272"/>
    <w:rsid w:val="003033D7"/>
    <w:rsid w:val="00303645"/>
    <w:rsid w:val="00303D6A"/>
    <w:rsid w:val="00303F5D"/>
    <w:rsid w:val="003048F7"/>
    <w:rsid w:val="00304AAC"/>
    <w:rsid w:val="00304AEC"/>
    <w:rsid w:val="00305178"/>
    <w:rsid w:val="00305CF9"/>
    <w:rsid w:val="00305EAD"/>
    <w:rsid w:val="00305EC2"/>
    <w:rsid w:val="0030604A"/>
    <w:rsid w:val="003062FD"/>
    <w:rsid w:val="00306490"/>
    <w:rsid w:val="00306535"/>
    <w:rsid w:val="00306A93"/>
    <w:rsid w:val="0030763A"/>
    <w:rsid w:val="003077CC"/>
    <w:rsid w:val="00307C53"/>
    <w:rsid w:val="00307DB5"/>
    <w:rsid w:val="00307F66"/>
    <w:rsid w:val="003105C0"/>
    <w:rsid w:val="00310B8D"/>
    <w:rsid w:val="00310C8D"/>
    <w:rsid w:val="003110FB"/>
    <w:rsid w:val="00311115"/>
    <w:rsid w:val="00311581"/>
    <w:rsid w:val="00311ADE"/>
    <w:rsid w:val="00311CBE"/>
    <w:rsid w:val="00311EA0"/>
    <w:rsid w:val="003124EE"/>
    <w:rsid w:val="00312874"/>
    <w:rsid w:val="00312DA4"/>
    <w:rsid w:val="0031321F"/>
    <w:rsid w:val="003134B6"/>
    <w:rsid w:val="00313579"/>
    <w:rsid w:val="0031357A"/>
    <w:rsid w:val="00313B50"/>
    <w:rsid w:val="00313C86"/>
    <w:rsid w:val="00313F93"/>
    <w:rsid w:val="003140DA"/>
    <w:rsid w:val="003142F1"/>
    <w:rsid w:val="003144E6"/>
    <w:rsid w:val="00314BFE"/>
    <w:rsid w:val="00314D0B"/>
    <w:rsid w:val="003155BD"/>
    <w:rsid w:val="0031563F"/>
    <w:rsid w:val="003157BD"/>
    <w:rsid w:val="003157E7"/>
    <w:rsid w:val="00315CDE"/>
    <w:rsid w:val="0031634F"/>
    <w:rsid w:val="00316744"/>
    <w:rsid w:val="00316867"/>
    <w:rsid w:val="00316991"/>
    <w:rsid w:val="00316B47"/>
    <w:rsid w:val="00316F96"/>
    <w:rsid w:val="0031700E"/>
    <w:rsid w:val="003173D8"/>
    <w:rsid w:val="003178A7"/>
    <w:rsid w:val="00317984"/>
    <w:rsid w:val="00317998"/>
    <w:rsid w:val="00317A53"/>
    <w:rsid w:val="00317BE4"/>
    <w:rsid w:val="00317F60"/>
    <w:rsid w:val="00317FC7"/>
    <w:rsid w:val="00320179"/>
    <w:rsid w:val="0032045D"/>
    <w:rsid w:val="0032089A"/>
    <w:rsid w:val="003208CA"/>
    <w:rsid w:val="00320CF7"/>
    <w:rsid w:val="00320ECC"/>
    <w:rsid w:val="00321152"/>
    <w:rsid w:val="003211D2"/>
    <w:rsid w:val="003219E8"/>
    <w:rsid w:val="00322206"/>
    <w:rsid w:val="00322219"/>
    <w:rsid w:val="00322337"/>
    <w:rsid w:val="00322390"/>
    <w:rsid w:val="00322551"/>
    <w:rsid w:val="003228AD"/>
    <w:rsid w:val="00322B31"/>
    <w:rsid w:val="00322E4B"/>
    <w:rsid w:val="00322F8B"/>
    <w:rsid w:val="00323007"/>
    <w:rsid w:val="003230BA"/>
    <w:rsid w:val="003232C8"/>
    <w:rsid w:val="003235F5"/>
    <w:rsid w:val="003236FE"/>
    <w:rsid w:val="0032370E"/>
    <w:rsid w:val="00323857"/>
    <w:rsid w:val="00323886"/>
    <w:rsid w:val="0032392D"/>
    <w:rsid w:val="00323B36"/>
    <w:rsid w:val="00323F4C"/>
    <w:rsid w:val="0032423C"/>
    <w:rsid w:val="003247F0"/>
    <w:rsid w:val="003249F2"/>
    <w:rsid w:val="00324AD2"/>
    <w:rsid w:val="003250A4"/>
    <w:rsid w:val="003256E3"/>
    <w:rsid w:val="00325D5A"/>
    <w:rsid w:val="00325FD1"/>
    <w:rsid w:val="00326971"/>
    <w:rsid w:val="00326980"/>
    <w:rsid w:val="003269A4"/>
    <w:rsid w:val="00326ACB"/>
    <w:rsid w:val="00326AE8"/>
    <w:rsid w:val="00326F20"/>
    <w:rsid w:val="00327218"/>
    <w:rsid w:val="0032749F"/>
    <w:rsid w:val="00327CE5"/>
    <w:rsid w:val="00327DFF"/>
    <w:rsid w:val="003301A9"/>
    <w:rsid w:val="003302A6"/>
    <w:rsid w:val="0033034B"/>
    <w:rsid w:val="00330CFC"/>
    <w:rsid w:val="00331499"/>
    <w:rsid w:val="003314D1"/>
    <w:rsid w:val="0033178B"/>
    <w:rsid w:val="00331999"/>
    <w:rsid w:val="00331AC9"/>
    <w:rsid w:val="00331B40"/>
    <w:rsid w:val="00331D40"/>
    <w:rsid w:val="00331F0F"/>
    <w:rsid w:val="00331F71"/>
    <w:rsid w:val="00331F77"/>
    <w:rsid w:val="003320D5"/>
    <w:rsid w:val="003320F8"/>
    <w:rsid w:val="0033220B"/>
    <w:rsid w:val="00332356"/>
    <w:rsid w:val="0033242B"/>
    <w:rsid w:val="00332493"/>
    <w:rsid w:val="0033259D"/>
    <w:rsid w:val="003326BF"/>
    <w:rsid w:val="003328F4"/>
    <w:rsid w:val="00332BA7"/>
    <w:rsid w:val="003333BD"/>
    <w:rsid w:val="0033355E"/>
    <w:rsid w:val="00333770"/>
    <w:rsid w:val="00333E7C"/>
    <w:rsid w:val="00333F1B"/>
    <w:rsid w:val="00333FAF"/>
    <w:rsid w:val="003341C5"/>
    <w:rsid w:val="0033454A"/>
    <w:rsid w:val="003347B1"/>
    <w:rsid w:val="00334D6D"/>
    <w:rsid w:val="00334DF3"/>
    <w:rsid w:val="00335348"/>
    <w:rsid w:val="003356A8"/>
    <w:rsid w:val="00335A08"/>
    <w:rsid w:val="00336914"/>
    <w:rsid w:val="00336A99"/>
    <w:rsid w:val="00336E29"/>
    <w:rsid w:val="00336FD6"/>
    <w:rsid w:val="00337286"/>
    <w:rsid w:val="0033773A"/>
    <w:rsid w:val="00337BE2"/>
    <w:rsid w:val="00337F41"/>
    <w:rsid w:val="0034002C"/>
    <w:rsid w:val="00340079"/>
    <w:rsid w:val="003402AF"/>
    <w:rsid w:val="0034084E"/>
    <w:rsid w:val="0034096E"/>
    <w:rsid w:val="00340DCD"/>
    <w:rsid w:val="0034162F"/>
    <w:rsid w:val="003419AD"/>
    <w:rsid w:val="00341C05"/>
    <w:rsid w:val="00341D44"/>
    <w:rsid w:val="00341DA1"/>
    <w:rsid w:val="00342595"/>
    <w:rsid w:val="00342618"/>
    <w:rsid w:val="00342BA8"/>
    <w:rsid w:val="00343194"/>
    <w:rsid w:val="003431B5"/>
    <w:rsid w:val="0034357A"/>
    <w:rsid w:val="003435CB"/>
    <w:rsid w:val="003437EE"/>
    <w:rsid w:val="00343DBA"/>
    <w:rsid w:val="0034402E"/>
    <w:rsid w:val="003441F4"/>
    <w:rsid w:val="00344481"/>
    <w:rsid w:val="003447F8"/>
    <w:rsid w:val="00344935"/>
    <w:rsid w:val="00344EB9"/>
    <w:rsid w:val="00345291"/>
    <w:rsid w:val="0034553E"/>
    <w:rsid w:val="00345A90"/>
    <w:rsid w:val="0034636B"/>
    <w:rsid w:val="00346A58"/>
    <w:rsid w:val="00346B7F"/>
    <w:rsid w:val="00346BC7"/>
    <w:rsid w:val="00347009"/>
    <w:rsid w:val="00347018"/>
    <w:rsid w:val="00347624"/>
    <w:rsid w:val="00347A1E"/>
    <w:rsid w:val="00347A4A"/>
    <w:rsid w:val="003503EF"/>
    <w:rsid w:val="00350719"/>
    <w:rsid w:val="0035081F"/>
    <w:rsid w:val="00350830"/>
    <w:rsid w:val="0035101E"/>
    <w:rsid w:val="0035103E"/>
    <w:rsid w:val="00351314"/>
    <w:rsid w:val="00351373"/>
    <w:rsid w:val="00351B65"/>
    <w:rsid w:val="00351B68"/>
    <w:rsid w:val="00351C70"/>
    <w:rsid w:val="00351EE4"/>
    <w:rsid w:val="003520A7"/>
    <w:rsid w:val="0035253A"/>
    <w:rsid w:val="00352591"/>
    <w:rsid w:val="00352757"/>
    <w:rsid w:val="00353023"/>
    <w:rsid w:val="0035317B"/>
    <w:rsid w:val="003532C4"/>
    <w:rsid w:val="00353B78"/>
    <w:rsid w:val="00353B98"/>
    <w:rsid w:val="00353BB8"/>
    <w:rsid w:val="00353D55"/>
    <w:rsid w:val="00353E17"/>
    <w:rsid w:val="003544AC"/>
    <w:rsid w:val="0035463F"/>
    <w:rsid w:val="0035474F"/>
    <w:rsid w:val="00354FB7"/>
    <w:rsid w:val="0035554D"/>
    <w:rsid w:val="003556BA"/>
    <w:rsid w:val="003559C2"/>
    <w:rsid w:val="00355AD3"/>
    <w:rsid w:val="00355BDD"/>
    <w:rsid w:val="00355E00"/>
    <w:rsid w:val="00355F5F"/>
    <w:rsid w:val="00356100"/>
    <w:rsid w:val="00356183"/>
    <w:rsid w:val="003563A2"/>
    <w:rsid w:val="00356482"/>
    <w:rsid w:val="00356578"/>
    <w:rsid w:val="00356814"/>
    <w:rsid w:val="00356831"/>
    <w:rsid w:val="00356F70"/>
    <w:rsid w:val="00356FF3"/>
    <w:rsid w:val="003571B2"/>
    <w:rsid w:val="003576BC"/>
    <w:rsid w:val="00357BDB"/>
    <w:rsid w:val="00357FB1"/>
    <w:rsid w:val="00360350"/>
    <w:rsid w:val="003606AB"/>
    <w:rsid w:val="00360964"/>
    <w:rsid w:val="00360B2F"/>
    <w:rsid w:val="00360B40"/>
    <w:rsid w:val="00360B75"/>
    <w:rsid w:val="003610DA"/>
    <w:rsid w:val="00361306"/>
    <w:rsid w:val="003613B3"/>
    <w:rsid w:val="00361616"/>
    <w:rsid w:val="00361846"/>
    <w:rsid w:val="003619B1"/>
    <w:rsid w:val="00361C38"/>
    <w:rsid w:val="00361C87"/>
    <w:rsid w:val="00361EC1"/>
    <w:rsid w:val="00361F97"/>
    <w:rsid w:val="0036230A"/>
    <w:rsid w:val="0036232F"/>
    <w:rsid w:val="00362523"/>
    <w:rsid w:val="003628BD"/>
    <w:rsid w:val="0036291D"/>
    <w:rsid w:val="003629DD"/>
    <w:rsid w:val="00362FA6"/>
    <w:rsid w:val="00362FFA"/>
    <w:rsid w:val="003630BF"/>
    <w:rsid w:val="003635B5"/>
    <w:rsid w:val="003638EE"/>
    <w:rsid w:val="003639CF"/>
    <w:rsid w:val="00363AC2"/>
    <w:rsid w:val="00363B8B"/>
    <w:rsid w:val="00363EFD"/>
    <w:rsid w:val="00364198"/>
    <w:rsid w:val="00364480"/>
    <w:rsid w:val="003646DB"/>
    <w:rsid w:val="00364DE9"/>
    <w:rsid w:val="00364E1E"/>
    <w:rsid w:val="00364E46"/>
    <w:rsid w:val="00364EE7"/>
    <w:rsid w:val="00365304"/>
    <w:rsid w:val="0036585F"/>
    <w:rsid w:val="00365CE5"/>
    <w:rsid w:val="00365D00"/>
    <w:rsid w:val="00365FCA"/>
    <w:rsid w:val="003663A0"/>
    <w:rsid w:val="00366720"/>
    <w:rsid w:val="00366D47"/>
    <w:rsid w:val="00366E71"/>
    <w:rsid w:val="00367013"/>
    <w:rsid w:val="0036706C"/>
    <w:rsid w:val="00367324"/>
    <w:rsid w:val="0036754E"/>
    <w:rsid w:val="00367C4B"/>
    <w:rsid w:val="00370284"/>
    <w:rsid w:val="003702C8"/>
    <w:rsid w:val="003704EB"/>
    <w:rsid w:val="0037055D"/>
    <w:rsid w:val="003707BD"/>
    <w:rsid w:val="00370850"/>
    <w:rsid w:val="00370874"/>
    <w:rsid w:val="00370C50"/>
    <w:rsid w:val="00370FB3"/>
    <w:rsid w:val="003711F8"/>
    <w:rsid w:val="003713AC"/>
    <w:rsid w:val="003715B9"/>
    <w:rsid w:val="003718A6"/>
    <w:rsid w:val="00371E82"/>
    <w:rsid w:val="00371F76"/>
    <w:rsid w:val="00372089"/>
    <w:rsid w:val="0037236E"/>
    <w:rsid w:val="0037265C"/>
    <w:rsid w:val="00372666"/>
    <w:rsid w:val="00372889"/>
    <w:rsid w:val="00372E33"/>
    <w:rsid w:val="00373568"/>
    <w:rsid w:val="00373B30"/>
    <w:rsid w:val="00373B48"/>
    <w:rsid w:val="00373E4A"/>
    <w:rsid w:val="0037432D"/>
    <w:rsid w:val="00374520"/>
    <w:rsid w:val="003748F0"/>
    <w:rsid w:val="00374BED"/>
    <w:rsid w:val="00374CB5"/>
    <w:rsid w:val="00374D06"/>
    <w:rsid w:val="00374F49"/>
    <w:rsid w:val="00375128"/>
    <w:rsid w:val="00375D50"/>
    <w:rsid w:val="003762E8"/>
    <w:rsid w:val="003764D0"/>
    <w:rsid w:val="00376715"/>
    <w:rsid w:val="00376CF9"/>
    <w:rsid w:val="00376DB0"/>
    <w:rsid w:val="0037727A"/>
    <w:rsid w:val="003772DF"/>
    <w:rsid w:val="00380711"/>
    <w:rsid w:val="003809B2"/>
    <w:rsid w:val="00380BC6"/>
    <w:rsid w:val="00380C63"/>
    <w:rsid w:val="00380C95"/>
    <w:rsid w:val="00380F65"/>
    <w:rsid w:val="00381534"/>
    <w:rsid w:val="0038155A"/>
    <w:rsid w:val="00381563"/>
    <w:rsid w:val="00381CAD"/>
    <w:rsid w:val="00381DF1"/>
    <w:rsid w:val="00382238"/>
    <w:rsid w:val="003828B6"/>
    <w:rsid w:val="00382949"/>
    <w:rsid w:val="00382A16"/>
    <w:rsid w:val="00382AE8"/>
    <w:rsid w:val="00382BEE"/>
    <w:rsid w:val="00382ECD"/>
    <w:rsid w:val="00383392"/>
    <w:rsid w:val="003839CE"/>
    <w:rsid w:val="00383A25"/>
    <w:rsid w:val="00383C5D"/>
    <w:rsid w:val="00383DB4"/>
    <w:rsid w:val="00384360"/>
    <w:rsid w:val="00384374"/>
    <w:rsid w:val="0038460D"/>
    <w:rsid w:val="00384BE2"/>
    <w:rsid w:val="00384C79"/>
    <w:rsid w:val="00384F7F"/>
    <w:rsid w:val="00384FF7"/>
    <w:rsid w:val="003856F2"/>
    <w:rsid w:val="00385731"/>
    <w:rsid w:val="00385B44"/>
    <w:rsid w:val="00385E7D"/>
    <w:rsid w:val="00385ECD"/>
    <w:rsid w:val="00385FD7"/>
    <w:rsid w:val="00386302"/>
    <w:rsid w:val="003864B5"/>
    <w:rsid w:val="0038655D"/>
    <w:rsid w:val="0038661C"/>
    <w:rsid w:val="00386814"/>
    <w:rsid w:val="00386816"/>
    <w:rsid w:val="00386B80"/>
    <w:rsid w:val="00386DA0"/>
    <w:rsid w:val="00386FB6"/>
    <w:rsid w:val="003874E8"/>
    <w:rsid w:val="0038756C"/>
    <w:rsid w:val="00387741"/>
    <w:rsid w:val="00387A3A"/>
    <w:rsid w:val="00387B26"/>
    <w:rsid w:val="00387F19"/>
    <w:rsid w:val="003901F5"/>
    <w:rsid w:val="0039075A"/>
    <w:rsid w:val="003907E8"/>
    <w:rsid w:val="0039139F"/>
    <w:rsid w:val="00391F06"/>
    <w:rsid w:val="003924B8"/>
    <w:rsid w:val="00392724"/>
    <w:rsid w:val="00392C92"/>
    <w:rsid w:val="00392DF6"/>
    <w:rsid w:val="00393087"/>
    <w:rsid w:val="0039349B"/>
    <w:rsid w:val="0039359D"/>
    <w:rsid w:val="003935DD"/>
    <w:rsid w:val="0039397B"/>
    <w:rsid w:val="00393C2A"/>
    <w:rsid w:val="003944D7"/>
    <w:rsid w:val="00394729"/>
    <w:rsid w:val="00394C9D"/>
    <w:rsid w:val="00394EBA"/>
    <w:rsid w:val="00394F4C"/>
    <w:rsid w:val="003952DE"/>
    <w:rsid w:val="003957C0"/>
    <w:rsid w:val="00395E99"/>
    <w:rsid w:val="003962A4"/>
    <w:rsid w:val="00396590"/>
    <w:rsid w:val="003965E8"/>
    <w:rsid w:val="00396652"/>
    <w:rsid w:val="00396698"/>
    <w:rsid w:val="00396722"/>
    <w:rsid w:val="00396789"/>
    <w:rsid w:val="003967A4"/>
    <w:rsid w:val="0039691D"/>
    <w:rsid w:val="00396A2D"/>
    <w:rsid w:val="003974A3"/>
    <w:rsid w:val="00397BC2"/>
    <w:rsid w:val="00397D09"/>
    <w:rsid w:val="00397D4F"/>
    <w:rsid w:val="003A011C"/>
    <w:rsid w:val="003A03B1"/>
    <w:rsid w:val="003A05C5"/>
    <w:rsid w:val="003A0720"/>
    <w:rsid w:val="003A0B82"/>
    <w:rsid w:val="003A11C8"/>
    <w:rsid w:val="003A1424"/>
    <w:rsid w:val="003A1444"/>
    <w:rsid w:val="003A145E"/>
    <w:rsid w:val="003A1593"/>
    <w:rsid w:val="003A1C24"/>
    <w:rsid w:val="003A2251"/>
    <w:rsid w:val="003A247D"/>
    <w:rsid w:val="003A2485"/>
    <w:rsid w:val="003A274B"/>
    <w:rsid w:val="003A2B70"/>
    <w:rsid w:val="003A2E66"/>
    <w:rsid w:val="003A307E"/>
    <w:rsid w:val="003A3247"/>
    <w:rsid w:val="003A34BD"/>
    <w:rsid w:val="003A3638"/>
    <w:rsid w:val="003A3675"/>
    <w:rsid w:val="003A38C1"/>
    <w:rsid w:val="003A390D"/>
    <w:rsid w:val="003A3CBC"/>
    <w:rsid w:val="003A3E03"/>
    <w:rsid w:val="003A416E"/>
    <w:rsid w:val="003A42CD"/>
    <w:rsid w:val="003A4793"/>
    <w:rsid w:val="003A4809"/>
    <w:rsid w:val="003A483B"/>
    <w:rsid w:val="003A4921"/>
    <w:rsid w:val="003A4957"/>
    <w:rsid w:val="003A49A9"/>
    <w:rsid w:val="003A502C"/>
    <w:rsid w:val="003A511D"/>
    <w:rsid w:val="003A5164"/>
    <w:rsid w:val="003A51F5"/>
    <w:rsid w:val="003A55FF"/>
    <w:rsid w:val="003A595B"/>
    <w:rsid w:val="003A5EBE"/>
    <w:rsid w:val="003A62F2"/>
    <w:rsid w:val="003A640C"/>
    <w:rsid w:val="003A6601"/>
    <w:rsid w:val="003A6634"/>
    <w:rsid w:val="003A69DF"/>
    <w:rsid w:val="003A79F3"/>
    <w:rsid w:val="003A7CD1"/>
    <w:rsid w:val="003A7D26"/>
    <w:rsid w:val="003A7D43"/>
    <w:rsid w:val="003B0027"/>
    <w:rsid w:val="003B01EE"/>
    <w:rsid w:val="003B0256"/>
    <w:rsid w:val="003B054E"/>
    <w:rsid w:val="003B0FD1"/>
    <w:rsid w:val="003B1197"/>
    <w:rsid w:val="003B1274"/>
    <w:rsid w:val="003B1326"/>
    <w:rsid w:val="003B13F7"/>
    <w:rsid w:val="003B14B8"/>
    <w:rsid w:val="003B1597"/>
    <w:rsid w:val="003B1786"/>
    <w:rsid w:val="003B1871"/>
    <w:rsid w:val="003B188C"/>
    <w:rsid w:val="003B1A4C"/>
    <w:rsid w:val="003B1E3F"/>
    <w:rsid w:val="003B2F39"/>
    <w:rsid w:val="003B3307"/>
    <w:rsid w:val="003B3335"/>
    <w:rsid w:val="003B35CC"/>
    <w:rsid w:val="003B3832"/>
    <w:rsid w:val="003B3923"/>
    <w:rsid w:val="003B39CC"/>
    <w:rsid w:val="003B42BB"/>
    <w:rsid w:val="003B4814"/>
    <w:rsid w:val="003B4C19"/>
    <w:rsid w:val="003B4D62"/>
    <w:rsid w:val="003B5B71"/>
    <w:rsid w:val="003B5C4F"/>
    <w:rsid w:val="003B5EE9"/>
    <w:rsid w:val="003B601D"/>
    <w:rsid w:val="003B6028"/>
    <w:rsid w:val="003B6096"/>
    <w:rsid w:val="003B615C"/>
    <w:rsid w:val="003B6F22"/>
    <w:rsid w:val="003B7089"/>
    <w:rsid w:val="003B70DB"/>
    <w:rsid w:val="003B7453"/>
    <w:rsid w:val="003B751C"/>
    <w:rsid w:val="003B7724"/>
    <w:rsid w:val="003B775F"/>
    <w:rsid w:val="003B78DB"/>
    <w:rsid w:val="003B79D7"/>
    <w:rsid w:val="003C02DD"/>
    <w:rsid w:val="003C04A8"/>
    <w:rsid w:val="003C04DD"/>
    <w:rsid w:val="003C04E3"/>
    <w:rsid w:val="003C05E8"/>
    <w:rsid w:val="003C0663"/>
    <w:rsid w:val="003C08BB"/>
    <w:rsid w:val="003C0E6F"/>
    <w:rsid w:val="003C15CF"/>
    <w:rsid w:val="003C1AA2"/>
    <w:rsid w:val="003C1B64"/>
    <w:rsid w:val="003C1D2E"/>
    <w:rsid w:val="003C1F5C"/>
    <w:rsid w:val="003C1FED"/>
    <w:rsid w:val="003C20B5"/>
    <w:rsid w:val="003C27A0"/>
    <w:rsid w:val="003C280A"/>
    <w:rsid w:val="003C2A80"/>
    <w:rsid w:val="003C2C5E"/>
    <w:rsid w:val="003C2DED"/>
    <w:rsid w:val="003C316B"/>
    <w:rsid w:val="003C31DD"/>
    <w:rsid w:val="003C378A"/>
    <w:rsid w:val="003C3BA1"/>
    <w:rsid w:val="003C3C9A"/>
    <w:rsid w:val="003C4149"/>
    <w:rsid w:val="003C43D4"/>
    <w:rsid w:val="003C4695"/>
    <w:rsid w:val="003C4B48"/>
    <w:rsid w:val="003C4BDE"/>
    <w:rsid w:val="003C5569"/>
    <w:rsid w:val="003C5A88"/>
    <w:rsid w:val="003C5D1D"/>
    <w:rsid w:val="003C62F7"/>
    <w:rsid w:val="003C6685"/>
    <w:rsid w:val="003C6741"/>
    <w:rsid w:val="003C6E57"/>
    <w:rsid w:val="003C6E9A"/>
    <w:rsid w:val="003C71FC"/>
    <w:rsid w:val="003C7631"/>
    <w:rsid w:val="003C79DC"/>
    <w:rsid w:val="003C7A43"/>
    <w:rsid w:val="003C7C0A"/>
    <w:rsid w:val="003C7DC0"/>
    <w:rsid w:val="003C7E6B"/>
    <w:rsid w:val="003C7EFE"/>
    <w:rsid w:val="003C7FCA"/>
    <w:rsid w:val="003D01C0"/>
    <w:rsid w:val="003D0A15"/>
    <w:rsid w:val="003D0B85"/>
    <w:rsid w:val="003D0D13"/>
    <w:rsid w:val="003D0FBA"/>
    <w:rsid w:val="003D0FC0"/>
    <w:rsid w:val="003D1148"/>
    <w:rsid w:val="003D1D17"/>
    <w:rsid w:val="003D1ED5"/>
    <w:rsid w:val="003D2652"/>
    <w:rsid w:val="003D28D9"/>
    <w:rsid w:val="003D2FC1"/>
    <w:rsid w:val="003D309C"/>
    <w:rsid w:val="003D3345"/>
    <w:rsid w:val="003D338D"/>
    <w:rsid w:val="003D33E0"/>
    <w:rsid w:val="003D39AA"/>
    <w:rsid w:val="003D3BA1"/>
    <w:rsid w:val="003D3CAF"/>
    <w:rsid w:val="003D3F55"/>
    <w:rsid w:val="003D42BE"/>
    <w:rsid w:val="003D46F3"/>
    <w:rsid w:val="003D485C"/>
    <w:rsid w:val="003D49FB"/>
    <w:rsid w:val="003D4A0C"/>
    <w:rsid w:val="003D4C6C"/>
    <w:rsid w:val="003D512E"/>
    <w:rsid w:val="003D539C"/>
    <w:rsid w:val="003D53C3"/>
    <w:rsid w:val="003D5504"/>
    <w:rsid w:val="003D56BF"/>
    <w:rsid w:val="003D5801"/>
    <w:rsid w:val="003D5AC4"/>
    <w:rsid w:val="003D5DF9"/>
    <w:rsid w:val="003D6416"/>
    <w:rsid w:val="003D641E"/>
    <w:rsid w:val="003D6766"/>
    <w:rsid w:val="003D6876"/>
    <w:rsid w:val="003D6997"/>
    <w:rsid w:val="003D7A83"/>
    <w:rsid w:val="003D7D7E"/>
    <w:rsid w:val="003E03B7"/>
    <w:rsid w:val="003E07A5"/>
    <w:rsid w:val="003E0F6B"/>
    <w:rsid w:val="003E106F"/>
    <w:rsid w:val="003E12D3"/>
    <w:rsid w:val="003E17DF"/>
    <w:rsid w:val="003E17EB"/>
    <w:rsid w:val="003E1BB0"/>
    <w:rsid w:val="003E233D"/>
    <w:rsid w:val="003E23B9"/>
    <w:rsid w:val="003E242E"/>
    <w:rsid w:val="003E26B2"/>
    <w:rsid w:val="003E27AF"/>
    <w:rsid w:val="003E28ED"/>
    <w:rsid w:val="003E3420"/>
    <w:rsid w:val="003E3494"/>
    <w:rsid w:val="003E34C0"/>
    <w:rsid w:val="003E451C"/>
    <w:rsid w:val="003E4556"/>
    <w:rsid w:val="003E46E7"/>
    <w:rsid w:val="003E488B"/>
    <w:rsid w:val="003E4B2B"/>
    <w:rsid w:val="003E4FBF"/>
    <w:rsid w:val="003E5047"/>
    <w:rsid w:val="003E536F"/>
    <w:rsid w:val="003E5383"/>
    <w:rsid w:val="003E55B7"/>
    <w:rsid w:val="003E5ACA"/>
    <w:rsid w:val="003E5E96"/>
    <w:rsid w:val="003E606F"/>
    <w:rsid w:val="003E655A"/>
    <w:rsid w:val="003E66BE"/>
    <w:rsid w:val="003E66FA"/>
    <w:rsid w:val="003E675F"/>
    <w:rsid w:val="003E6955"/>
    <w:rsid w:val="003E69F7"/>
    <w:rsid w:val="003E6A5A"/>
    <w:rsid w:val="003E6B05"/>
    <w:rsid w:val="003E7197"/>
    <w:rsid w:val="003E77EF"/>
    <w:rsid w:val="003E799F"/>
    <w:rsid w:val="003E7B84"/>
    <w:rsid w:val="003E7D4B"/>
    <w:rsid w:val="003F0653"/>
    <w:rsid w:val="003F0BF7"/>
    <w:rsid w:val="003F0F79"/>
    <w:rsid w:val="003F112C"/>
    <w:rsid w:val="003F12AD"/>
    <w:rsid w:val="003F17E3"/>
    <w:rsid w:val="003F1B8D"/>
    <w:rsid w:val="003F1BE9"/>
    <w:rsid w:val="003F1C04"/>
    <w:rsid w:val="003F1C2F"/>
    <w:rsid w:val="003F1CB9"/>
    <w:rsid w:val="003F210A"/>
    <w:rsid w:val="003F2255"/>
    <w:rsid w:val="003F262F"/>
    <w:rsid w:val="003F26D7"/>
    <w:rsid w:val="003F2700"/>
    <w:rsid w:val="003F2854"/>
    <w:rsid w:val="003F2AB3"/>
    <w:rsid w:val="003F2D5C"/>
    <w:rsid w:val="003F3166"/>
    <w:rsid w:val="003F32D3"/>
    <w:rsid w:val="003F36AE"/>
    <w:rsid w:val="003F3707"/>
    <w:rsid w:val="003F382A"/>
    <w:rsid w:val="003F3956"/>
    <w:rsid w:val="003F3EB6"/>
    <w:rsid w:val="003F3EE4"/>
    <w:rsid w:val="003F4312"/>
    <w:rsid w:val="003F4334"/>
    <w:rsid w:val="003F4643"/>
    <w:rsid w:val="003F4AA1"/>
    <w:rsid w:val="003F4E50"/>
    <w:rsid w:val="003F514A"/>
    <w:rsid w:val="003F5246"/>
    <w:rsid w:val="003F5299"/>
    <w:rsid w:val="003F5335"/>
    <w:rsid w:val="003F5346"/>
    <w:rsid w:val="003F58C8"/>
    <w:rsid w:val="003F5D62"/>
    <w:rsid w:val="003F5E5D"/>
    <w:rsid w:val="003F5F96"/>
    <w:rsid w:val="003F650E"/>
    <w:rsid w:val="003F6924"/>
    <w:rsid w:val="003F6A75"/>
    <w:rsid w:val="003F6D94"/>
    <w:rsid w:val="003F6FF5"/>
    <w:rsid w:val="003F7170"/>
    <w:rsid w:val="003F7351"/>
    <w:rsid w:val="003F76BE"/>
    <w:rsid w:val="003F7908"/>
    <w:rsid w:val="003F7A1D"/>
    <w:rsid w:val="003F7A7C"/>
    <w:rsid w:val="003F7CA1"/>
    <w:rsid w:val="004001C8"/>
    <w:rsid w:val="00400273"/>
    <w:rsid w:val="0040081A"/>
    <w:rsid w:val="00400DBE"/>
    <w:rsid w:val="00400F24"/>
    <w:rsid w:val="00401458"/>
    <w:rsid w:val="00401525"/>
    <w:rsid w:val="0040171A"/>
    <w:rsid w:val="004017C5"/>
    <w:rsid w:val="00401B78"/>
    <w:rsid w:val="00402DDC"/>
    <w:rsid w:val="00403266"/>
    <w:rsid w:val="00403547"/>
    <w:rsid w:val="00403777"/>
    <w:rsid w:val="00403782"/>
    <w:rsid w:val="00403957"/>
    <w:rsid w:val="004039D5"/>
    <w:rsid w:val="00404209"/>
    <w:rsid w:val="004046F3"/>
    <w:rsid w:val="00404871"/>
    <w:rsid w:val="00404874"/>
    <w:rsid w:val="00404DB7"/>
    <w:rsid w:val="00404F61"/>
    <w:rsid w:val="00405163"/>
    <w:rsid w:val="004052C7"/>
    <w:rsid w:val="0040563C"/>
    <w:rsid w:val="004056C2"/>
    <w:rsid w:val="00405C99"/>
    <w:rsid w:val="0040668F"/>
    <w:rsid w:val="00406DAE"/>
    <w:rsid w:val="0040722C"/>
    <w:rsid w:val="0040733C"/>
    <w:rsid w:val="00407499"/>
    <w:rsid w:val="00407B0E"/>
    <w:rsid w:val="00410131"/>
    <w:rsid w:val="004101C2"/>
    <w:rsid w:val="00410234"/>
    <w:rsid w:val="0041053E"/>
    <w:rsid w:val="004109C4"/>
    <w:rsid w:val="004109C6"/>
    <w:rsid w:val="00410F4B"/>
    <w:rsid w:val="00411BAD"/>
    <w:rsid w:val="00411CE2"/>
    <w:rsid w:val="00411E94"/>
    <w:rsid w:val="004125B8"/>
    <w:rsid w:val="00412660"/>
    <w:rsid w:val="00412810"/>
    <w:rsid w:val="00412906"/>
    <w:rsid w:val="00412B5D"/>
    <w:rsid w:val="00412D1D"/>
    <w:rsid w:val="004130F5"/>
    <w:rsid w:val="004131CB"/>
    <w:rsid w:val="00413486"/>
    <w:rsid w:val="00413B05"/>
    <w:rsid w:val="00413C63"/>
    <w:rsid w:val="00413D37"/>
    <w:rsid w:val="00414035"/>
    <w:rsid w:val="00414685"/>
    <w:rsid w:val="00414D36"/>
    <w:rsid w:val="00414D7A"/>
    <w:rsid w:val="00414FE9"/>
    <w:rsid w:val="004151FD"/>
    <w:rsid w:val="004155ED"/>
    <w:rsid w:val="00415840"/>
    <w:rsid w:val="00415A4E"/>
    <w:rsid w:val="004163A8"/>
    <w:rsid w:val="004164C9"/>
    <w:rsid w:val="004166E9"/>
    <w:rsid w:val="00416812"/>
    <w:rsid w:val="004169CD"/>
    <w:rsid w:val="00416B54"/>
    <w:rsid w:val="00416D39"/>
    <w:rsid w:val="00416F9A"/>
    <w:rsid w:val="00416FB0"/>
    <w:rsid w:val="004171EC"/>
    <w:rsid w:val="004176D0"/>
    <w:rsid w:val="004179A0"/>
    <w:rsid w:val="004179F8"/>
    <w:rsid w:val="00417C94"/>
    <w:rsid w:val="00417F30"/>
    <w:rsid w:val="004201A3"/>
    <w:rsid w:val="004207B1"/>
    <w:rsid w:val="00420C83"/>
    <w:rsid w:val="00420D74"/>
    <w:rsid w:val="00420F24"/>
    <w:rsid w:val="00421549"/>
    <w:rsid w:val="00421581"/>
    <w:rsid w:val="004215A8"/>
    <w:rsid w:val="00421A5C"/>
    <w:rsid w:val="00422200"/>
    <w:rsid w:val="004224FC"/>
    <w:rsid w:val="00422845"/>
    <w:rsid w:val="0042390C"/>
    <w:rsid w:val="00423936"/>
    <w:rsid w:val="0042397F"/>
    <w:rsid w:val="00423C3C"/>
    <w:rsid w:val="0042409A"/>
    <w:rsid w:val="0042409B"/>
    <w:rsid w:val="004243FF"/>
    <w:rsid w:val="004245C8"/>
    <w:rsid w:val="00424F41"/>
    <w:rsid w:val="0042550B"/>
    <w:rsid w:val="00425F4D"/>
    <w:rsid w:val="004269D5"/>
    <w:rsid w:val="00426ABB"/>
    <w:rsid w:val="00426B56"/>
    <w:rsid w:val="00426FF7"/>
    <w:rsid w:val="00427573"/>
    <w:rsid w:val="00427CC8"/>
    <w:rsid w:val="00427D03"/>
    <w:rsid w:val="00427F32"/>
    <w:rsid w:val="004300F3"/>
    <w:rsid w:val="004304C2"/>
    <w:rsid w:val="00430607"/>
    <w:rsid w:val="00430754"/>
    <w:rsid w:val="00430DDA"/>
    <w:rsid w:val="00430F7B"/>
    <w:rsid w:val="00431323"/>
    <w:rsid w:val="004314F1"/>
    <w:rsid w:val="0043157F"/>
    <w:rsid w:val="00431A7C"/>
    <w:rsid w:val="00431C75"/>
    <w:rsid w:val="00431EB2"/>
    <w:rsid w:val="004321FE"/>
    <w:rsid w:val="00432312"/>
    <w:rsid w:val="0043309E"/>
    <w:rsid w:val="004332A6"/>
    <w:rsid w:val="004332F7"/>
    <w:rsid w:val="004334DB"/>
    <w:rsid w:val="00433741"/>
    <w:rsid w:val="00433795"/>
    <w:rsid w:val="0043391D"/>
    <w:rsid w:val="00433F4F"/>
    <w:rsid w:val="00434A61"/>
    <w:rsid w:val="00434E1A"/>
    <w:rsid w:val="004357AC"/>
    <w:rsid w:val="0043583A"/>
    <w:rsid w:val="00435C3D"/>
    <w:rsid w:val="00435D1B"/>
    <w:rsid w:val="00436161"/>
    <w:rsid w:val="004361C5"/>
    <w:rsid w:val="004361FF"/>
    <w:rsid w:val="004363AA"/>
    <w:rsid w:val="0043645E"/>
    <w:rsid w:val="004365EA"/>
    <w:rsid w:val="0043672B"/>
    <w:rsid w:val="00436A11"/>
    <w:rsid w:val="00436DE2"/>
    <w:rsid w:val="004371AD"/>
    <w:rsid w:val="00437802"/>
    <w:rsid w:val="00437A8C"/>
    <w:rsid w:val="00437AE4"/>
    <w:rsid w:val="00440589"/>
    <w:rsid w:val="00440633"/>
    <w:rsid w:val="00440822"/>
    <w:rsid w:val="00440A15"/>
    <w:rsid w:val="00440E97"/>
    <w:rsid w:val="004411C1"/>
    <w:rsid w:val="00441228"/>
    <w:rsid w:val="0044131D"/>
    <w:rsid w:val="004413C5"/>
    <w:rsid w:val="004420B3"/>
    <w:rsid w:val="00442230"/>
    <w:rsid w:val="0044232F"/>
    <w:rsid w:val="0044234D"/>
    <w:rsid w:val="00442C65"/>
    <w:rsid w:val="004430CA"/>
    <w:rsid w:val="004430E8"/>
    <w:rsid w:val="0044310A"/>
    <w:rsid w:val="00443E04"/>
    <w:rsid w:val="00443FB5"/>
    <w:rsid w:val="0044425C"/>
    <w:rsid w:val="004442DD"/>
    <w:rsid w:val="00444F40"/>
    <w:rsid w:val="00445E54"/>
    <w:rsid w:val="0044636C"/>
    <w:rsid w:val="004463D2"/>
    <w:rsid w:val="00446674"/>
    <w:rsid w:val="00446703"/>
    <w:rsid w:val="004467D0"/>
    <w:rsid w:val="0044692A"/>
    <w:rsid w:val="00446E73"/>
    <w:rsid w:val="00446F85"/>
    <w:rsid w:val="0044713D"/>
    <w:rsid w:val="00447D27"/>
    <w:rsid w:val="00447DA7"/>
    <w:rsid w:val="00447F3E"/>
    <w:rsid w:val="00447F9E"/>
    <w:rsid w:val="00447FC0"/>
    <w:rsid w:val="004503E3"/>
    <w:rsid w:val="00450D7A"/>
    <w:rsid w:val="004512C4"/>
    <w:rsid w:val="00451404"/>
    <w:rsid w:val="004515EF"/>
    <w:rsid w:val="00451764"/>
    <w:rsid w:val="004519B2"/>
    <w:rsid w:val="00452134"/>
    <w:rsid w:val="00452507"/>
    <w:rsid w:val="00452B64"/>
    <w:rsid w:val="00452D32"/>
    <w:rsid w:val="00453758"/>
    <w:rsid w:val="00453969"/>
    <w:rsid w:val="00453D38"/>
    <w:rsid w:val="00453F27"/>
    <w:rsid w:val="00453FB7"/>
    <w:rsid w:val="004542F4"/>
    <w:rsid w:val="00454429"/>
    <w:rsid w:val="00454544"/>
    <w:rsid w:val="00454606"/>
    <w:rsid w:val="004546BC"/>
    <w:rsid w:val="00454751"/>
    <w:rsid w:val="00454B37"/>
    <w:rsid w:val="00454C46"/>
    <w:rsid w:val="00454D28"/>
    <w:rsid w:val="00454EDB"/>
    <w:rsid w:val="00454F07"/>
    <w:rsid w:val="00454FC0"/>
    <w:rsid w:val="0045513A"/>
    <w:rsid w:val="0045535E"/>
    <w:rsid w:val="00455408"/>
    <w:rsid w:val="0045593E"/>
    <w:rsid w:val="00455CC8"/>
    <w:rsid w:val="00455FFC"/>
    <w:rsid w:val="004564B5"/>
    <w:rsid w:val="0045683C"/>
    <w:rsid w:val="004568D5"/>
    <w:rsid w:val="00457471"/>
    <w:rsid w:val="004577BD"/>
    <w:rsid w:val="00457DE4"/>
    <w:rsid w:val="00457E66"/>
    <w:rsid w:val="00457EA5"/>
    <w:rsid w:val="00457F40"/>
    <w:rsid w:val="00457F54"/>
    <w:rsid w:val="00460531"/>
    <w:rsid w:val="00460765"/>
    <w:rsid w:val="00460CC4"/>
    <w:rsid w:val="00460F73"/>
    <w:rsid w:val="004610AD"/>
    <w:rsid w:val="0046116D"/>
    <w:rsid w:val="00461615"/>
    <w:rsid w:val="00461DBE"/>
    <w:rsid w:val="0046236B"/>
    <w:rsid w:val="004626C6"/>
    <w:rsid w:val="00462846"/>
    <w:rsid w:val="00462D70"/>
    <w:rsid w:val="00463000"/>
    <w:rsid w:val="0046312B"/>
    <w:rsid w:val="004631F0"/>
    <w:rsid w:val="00463359"/>
    <w:rsid w:val="004633AF"/>
    <w:rsid w:val="0046367E"/>
    <w:rsid w:val="004637B3"/>
    <w:rsid w:val="00463CBC"/>
    <w:rsid w:val="00463E40"/>
    <w:rsid w:val="00463E82"/>
    <w:rsid w:val="00463F15"/>
    <w:rsid w:val="004641E6"/>
    <w:rsid w:val="004641ED"/>
    <w:rsid w:val="00464B8B"/>
    <w:rsid w:val="00464CFB"/>
    <w:rsid w:val="00464D45"/>
    <w:rsid w:val="00464F6F"/>
    <w:rsid w:val="004652B2"/>
    <w:rsid w:val="004652CE"/>
    <w:rsid w:val="004655C5"/>
    <w:rsid w:val="004657EB"/>
    <w:rsid w:val="00465C2A"/>
    <w:rsid w:val="00465C8E"/>
    <w:rsid w:val="00465D31"/>
    <w:rsid w:val="00465DAF"/>
    <w:rsid w:val="00465F78"/>
    <w:rsid w:val="00466044"/>
    <w:rsid w:val="0046640F"/>
    <w:rsid w:val="004665AC"/>
    <w:rsid w:val="00466DE2"/>
    <w:rsid w:val="0046773D"/>
    <w:rsid w:val="00467AF3"/>
    <w:rsid w:val="00470111"/>
    <w:rsid w:val="004701F2"/>
    <w:rsid w:val="00470B2D"/>
    <w:rsid w:val="00471127"/>
    <w:rsid w:val="00471792"/>
    <w:rsid w:val="00471A19"/>
    <w:rsid w:val="00471EBC"/>
    <w:rsid w:val="004720BF"/>
    <w:rsid w:val="0047224B"/>
    <w:rsid w:val="00472730"/>
    <w:rsid w:val="00472A56"/>
    <w:rsid w:val="00472B8F"/>
    <w:rsid w:val="00472D1A"/>
    <w:rsid w:val="00472D66"/>
    <w:rsid w:val="00472DF3"/>
    <w:rsid w:val="0047352E"/>
    <w:rsid w:val="0047354E"/>
    <w:rsid w:val="00473551"/>
    <w:rsid w:val="00473585"/>
    <w:rsid w:val="00473747"/>
    <w:rsid w:val="00473B6B"/>
    <w:rsid w:val="00473E01"/>
    <w:rsid w:val="004740E8"/>
    <w:rsid w:val="00474195"/>
    <w:rsid w:val="0047435D"/>
    <w:rsid w:val="0047469A"/>
    <w:rsid w:val="0047471E"/>
    <w:rsid w:val="00474AEA"/>
    <w:rsid w:val="00475115"/>
    <w:rsid w:val="0047524E"/>
    <w:rsid w:val="0047533D"/>
    <w:rsid w:val="004755E3"/>
    <w:rsid w:val="00475F49"/>
    <w:rsid w:val="004761BB"/>
    <w:rsid w:val="0047624B"/>
    <w:rsid w:val="00476D82"/>
    <w:rsid w:val="004771D6"/>
    <w:rsid w:val="004771F4"/>
    <w:rsid w:val="00477320"/>
    <w:rsid w:val="00477528"/>
    <w:rsid w:val="00477A13"/>
    <w:rsid w:val="00477A30"/>
    <w:rsid w:val="00477E03"/>
    <w:rsid w:val="00477E51"/>
    <w:rsid w:val="004801F2"/>
    <w:rsid w:val="00480377"/>
    <w:rsid w:val="0048069C"/>
    <w:rsid w:val="004807C4"/>
    <w:rsid w:val="0048097B"/>
    <w:rsid w:val="00480B07"/>
    <w:rsid w:val="00480E58"/>
    <w:rsid w:val="00480F4E"/>
    <w:rsid w:val="00480F79"/>
    <w:rsid w:val="004811B9"/>
    <w:rsid w:val="00481893"/>
    <w:rsid w:val="004819D8"/>
    <w:rsid w:val="00481F76"/>
    <w:rsid w:val="0048206F"/>
    <w:rsid w:val="00482758"/>
    <w:rsid w:val="004827D4"/>
    <w:rsid w:val="00482E85"/>
    <w:rsid w:val="004830D5"/>
    <w:rsid w:val="0048335C"/>
    <w:rsid w:val="0048345D"/>
    <w:rsid w:val="00483837"/>
    <w:rsid w:val="00483A97"/>
    <w:rsid w:val="00483D29"/>
    <w:rsid w:val="00484397"/>
    <w:rsid w:val="00484443"/>
    <w:rsid w:val="00484565"/>
    <w:rsid w:val="004847CA"/>
    <w:rsid w:val="00484C07"/>
    <w:rsid w:val="00484C0A"/>
    <w:rsid w:val="00484DE7"/>
    <w:rsid w:val="004854E4"/>
    <w:rsid w:val="00485626"/>
    <w:rsid w:val="00485978"/>
    <w:rsid w:val="00485EB7"/>
    <w:rsid w:val="004862EC"/>
    <w:rsid w:val="004863C9"/>
    <w:rsid w:val="004864FC"/>
    <w:rsid w:val="00486515"/>
    <w:rsid w:val="004866DE"/>
    <w:rsid w:val="00486816"/>
    <w:rsid w:val="0048682B"/>
    <w:rsid w:val="00486966"/>
    <w:rsid w:val="00486DA9"/>
    <w:rsid w:val="00486FED"/>
    <w:rsid w:val="00487318"/>
    <w:rsid w:val="00487E1A"/>
    <w:rsid w:val="00487E27"/>
    <w:rsid w:val="0049001F"/>
    <w:rsid w:val="0049016A"/>
    <w:rsid w:val="004901E6"/>
    <w:rsid w:val="0049057F"/>
    <w:rsid w:val="004906D9"/>
    <w:rsid w:val="004908B7"/>
    <w:rsid w:val="0049094C"/>
    <w:rsid w:val="00490D16"/>
    <w:rsid w:val="00490FA3"/>
    <w:rsid w:val="00491DA0"/>
    <w:rsid w:val="00492102"/>
    <w:rsid w:val="0049226E"/>
    <w:rsid w:val="004926DD"/>
    <w:rsid w:val="00492B88"/>
    <w:rsid w:val="004931FA"/>
    <w:rsid w:val="00493A79"/>
    <w:rsid w:val="00493BF8"/>
    <w:rsid w:val="00494041"/>
    <w:rsid w:val="004945B8"/>
    <w:rsid w:val="00494737"/>
    <w:rsid w:val="004947E7"/>
    <w:rsid w:val="0049492F"/>
    <w:rsid w:val="00494DC4"/>
    <w:rsid w:val="00494F79"/>
    <w:rsid w:val="0049526F"/>
    <w:rsid w:val="004952F8"/>
    <w:rsid w:val="004954FC"/>
    <w:rsid w:val="00495796"/>
    <w:rsid w:val="00495C1A"/>
    <w:rsid w:val="00495CFE"/>
    <w:rsid w:val="00496242"/>
    <w:rsid w:val="004963C1"/>
    <w:rsid w:val="00496755"/>
    <w:rsid w:val="0049748A"/>
    <w:rsid w:val="0049796F"/>
    <w:rsid w:val="00497A23"/>
    <w:rsid w:val="00497A67"/>
    <w:rsid w:val="00497CE7"/>
    <w:rsid w:val="00497E05"/>
    <w:rsid w:val="00497EF0"/>
    <w:rsid w:val="004A0835"/>
    <w:rsid w:val="004A08FD"/>
    <w:rsid w:val="004A0F59"/>
    <w:rsid w:val="004A12A1"/>
    <w:rsid w:val="004A13FA"/>
    <w:rsid w:val="004A151B"/>
    <w:rsid w:val="004A171A"/>
    <w:rsid w:val="004A1792"/>
    <w:rsid w:val="004A1836"/>
    <w:rsid w:val="004A2312"/>
    <w:rsid w:val="004A2752"/>
    <w:rsid w:val="004A2774"/>
    <w:rsid w:val="004A290B"/>
    <w:rsid w:val="004A2CB6"/>
    <w:rsid w:val="004A358D"/>
    <w:rsid w:val="004A3689"/>
    <w:rsid w:val="004A3835"/>
    <w:rsid w:val="004A3A96"/>
    <w:rsid w:val="004A3AE1"/>
    <w:rsid w:val="004A3D2E"/>
    <w:rsid w:val="004A3DDD"/>
    <w:rsid w:val="004A4177"/>
    <w:rsid w:val="004A426F"/>
    <w:rsid w:val="004A4536"/>
    <w:rsid w:val="004A4578"/>
    <w:rsid w:val="004A45A2"/>
    <w:rsid w:val="004A4766"/>
    <w:rsid w:val="004A4AA2"/>
    <w:rsid w:val="004A5F0B"/>
    <w:rsid w:val="004A60D0"/>
    <w:rsid w:val="004A6483"/>
    <w:rsid w:val="004A6571"/>
    <w:rsid w:val="004A669A"/>
    <w:rsid w:val="004A6BD5"/>
    <w:rsid w:val="004A6D24"/>
    <w:rsid w:val="004A6FE1"/>
    <w:rsid w:val="004A71D8"/>
    <w:rsid w:val="004A74C5"/>
    <w:rsid w:val="004A7702"/>
    <w:rsid w:val="004A7AEB"/>
    <w:rsid w:val="004A7C7A"/>
    <w:rsid w:val="004B0974"/>
    <w:rsid w:val="004B0B50"/>
    <w:rsid w:val="004B0CF1"/>
    <w:rsid w:val="004B0E59"/>
    <w:rsid w:val="004B0F1E"/>
    <w:rsid w:val="004B120B"/>
    <w:rsid w:val="004B1374"/>
    <w:rsid w:val="004B1503"/>
    <w:rsid w:val="004B1623"/>
    <w:rsid w:val="004B180B"/>
    <w:rsid w:val="004B26D7"/>
    <w:rsid w:val="004B2901"/>
    <w:rsid w:val="004B2B18"/>
    <w:rsid w:val="004B3230"/>
    <w:rsid w:val="004B3929"/>
    <w:rsid w:val="004B3E9C"/>
    <w:rsid w:val="004B40D7"/>
    <w:rsid w:val="004B4115"/>
    <w:rsid w:val="004B4510"/>
    <w:rsid w:val="004B4597"/>
    <w:rsid w:val="004B472A"/>
    <w:rsid w:val="004B4769"/>
    <w:rsid w:val="004B4837"/>
    <w:rsid w:val="004B4D32"/>
    <w:rsid w:val="004B505D"/>
    <w:rsid w:val="004B51CC"/>
    <w:rsid w:val="004B550B"/>
    <w:rsid w:val="004B58B2"/>
    <w:rsid w:val="004B5943"/>
    <w:rsid w:val="004B5BEF"/>
    <w:rsid w:val="004B5C55"/>
    <w:rsid w:val="004B5E20"/>
    <w:rsid w:val="004B6725"/>
    <w:rsid w:val="004B6780"/>
    <w:rsid w:val="004B6A76"/>
    <w:rsid w:val="004B6AF6"/>
    <w:rsid w:val="004B6DA9"/>
    <w:rsid w:val="004B739A"/>
    <w:rsid w:val="004B7542"/>
    <w:rsid w:val="004B75C0"/>
    <w:rsid w:val="004B7775"/>
    <w:rsid w:val="004B7790"/>
    <w:rsid w:val="004B7B4E"/>
    <w:rsid w:val="004B7B99"/>
    <w:rsid w:val="004B7E0C"/>
    <w:rsid w:val="004B7F76"/>
    <w:rsid w:val="004C02DC"/>
    <w:rsid w:val="004C08CE"/>
    <w:rsid w:val="004C0F67"/>
    <w:rsid w:val="004C19A9"/>
    <w:rsid w:val="004C1AD8"/>
    <w:rsid w:val="004C2006"/>
    <w:rsid w:val="004C21EA"/>
    <w:rsid w:val="004C2669"/>
    <w:rsid w:val="004C26C6"/>
    <w:rsid w:val="004C2A6A"/>
    <w:rsid w:val="004C2CE0"/>
    <w:rsid w:val="004C2CF9"/>
    <w:rsid w:val="004C2EC8"/>
    <w:rsid w:val="004C332D"/>
    <w:rsid w:val="004C36DC"/>
    <w:rsid w:val="004C3AB2"/>
    <w:rsid w:val="004C3AB5"/>
    <w:rsid w:val="004C3F73"/>
    <w:rsid w:val="004C4185"/>
    <w:rsid w:val="004C42D1"/>
    <w:rsid w:val="004C4997"/>
    <w:rsid w:val="004C4B1B"/>
    <w:rsid w:val="004C4BC6"/>
    <w:rsid w:val="004C4CB8"/>
    <w:rsid w:val="004C5639"/>
    <w:rsid w:val="004C5655"/>
    <w:rsid w:val="004C567B"/>
    <w:rsid w:val="004C5C27"/>
    <w:rsid w:val="004C6025"/>
    <w:rsid w:val="004C644D"/>
    <w:rsid w:val="004C64E0"/>
    <w:rsid w:val="004C656D"/>
    <w:rsid w:val="004C665E"/>
    <w:rsid w:val="004C6A3C"/>
    <w:rsid w:val="004C6F3A"/>
    <w:rsid w:val="004C761A"/>
    <w:rsid w:val="004C7708"/>
    <w:rsid w:val="004C7AB3"/>
    <w:rsid w:val="004C7C8D"/>
    <w:rsid w:val="004D0925"/>
    <w:rsid w:val="004D0D40"/>
    <w:rsid w:val="004D0F36"/>
    <w:rsid w:val="004D12C0"/>
    <w:rsid w:val="004D147A"/>
    <w:rsid w:val="004D1583"/>
    <w:rsid w:val="004D1690"/>
    <w:rsid w:val="004D16AA"/>
    <w:rsid w:val="004D1852"/>
    <w:rsid w:val="004D19C4"/>
    <w:rsid w:val="004D19CE"/>
    <w:rsid w:val="004D1CF7"/>
    <w:rsid w:val="004D1F97"/>
    <w:rsid w:val="004D2132"/>
    <w:rsid w:val="004D235D"/>
    <w:rsid w:val="004D24AC"/>
    <w:rsid w:val="004D283F"/>
    <w:rsid w:val="004D2853"/>
    <w:rsid w:val="004D29A0"/>
    <w:rsid w:val="004D2C75"/>
    <w:rsid w:val="004D3012"/>
    <w:rsid w:val="004D31E3"/>
    <w:rsid w:val="004D33A6"/>
    <w:rsid w:val="004D3746"/>
    <w:rsid w:val="004D38CB"/>
    <w:rsid w:val="004D3B01"/>
    <w:rsid w:val="004D3E37"/>
    <w:rsid w:val="004D3F90"/>
    <w:rsid w:val="004D43C1"/>
    <w:rsid w:val="004D48EB"/>
    <w:rsid w:val="004D4E5B"/>
    <w:rsid w:val="004D5265"/>
    <w:rsid w:val="004D555C"/>
    <w:rsid w:val="004D55F2"/>
    <w:rsid w:val="004D5A36"/>
    <w:rsid w:val="004D5BAD"/>
    <w:rsid w:val="004D6066"/>
    <w:rsid w:val="004D6EB5"/>
    <w:rsid w:val="004D7434"/>
    <w:rsid w:val="004D765E"/>
    <w:rsid w:val="004D7875"/>
    <w:rsid w:val="004D7914"/>
    <w:rsid w:val="004D7B8C"/>
    <w:rsid w:val="004D7C34"/>
    <w:rsid w:val="004D7DFF"/>
    <w:rsid w:val="004D7FD4"/>
    <w:rsid w:val="004E034B"/>
    <w:rsid w:val="004E0559"/>
    <w:rsid w:val="004E05B3"/>
    <w:rsid w:val="004E05BF"/>
    <w:rsid w:val="004E0642"/>
    <w:rsid w:val="004E0734"/>
    <w:rsid w:val="004E08B4"/>
    <w:rsid w:val="004E0948"/>
    <w:rsid w:val="004E0A38"/>
    <w:rsid w:val="004E0A4E"/>
    <w:rsid w:val="004E0BB1"/>
    <w:rsid w:val="004E0FF6"/>
    <w:rsid w:val="004E1126"/>
    <w:rsid w:val="004E1917"/>
    <w:rsid w:val="004E1AA3"/>
    <w:rsid w:val="004E23F6"/>
    <w:rsid w:val="004E269C"/>
    <w:rsid w:val="004E2AC4"/>
    <w:rsid w:val="004E2B57"/>
    <w:rsid w:val="004E2DC4"/>
    <w:rsid w:val="004E2F47"/>
    <w:rsid w:val="004E37EF"/>
    <w:rsid w:val="004E3949"/>
    <w:rsid w:val="004E3B5A"/>
    <w:rsid w:val="004E40C7"/>
    <w:rsid w:val="004E4318"/>
    <w:rsid w:val="004E43BC"/>
    <w:rsid w:val="004E4D34"/>
    <w:rsid w:val="004E4E4B"/>
    <w:rsid w:val="004E50C6"/>
    <w:rsid w:val="004E5440"/>
    <w:rsid w:val="004E5750"/>
    <w:rsid w:val="004E58BB"/>
    <w:rsid w:val="004E58D9"/>
    <w:rsid w:val="004E5EAD"/>
    <w:rsid w:val="004E5EFF"/>
    <w:rsid w:val="004E60EB"/>
    <w:rsid w:val="004E650B"/>
    <w:rsid w:val="004E6625"/>
    <w:rsid w:val="004E6A46"/>
    <w:rsid w:val="004E6C09"/>
    <w:rsid w:val="004E6C83"/>
    <w:rsid w:val="004E6DF8"/>
    <w:rsid w:val="004E7458"/>
    <w:rsid w:val="004E7C37"/>
    <w:rsid w:val="004E7C96"/>
    <w:rsid w:val="004F0DE7"/>
    <w:rsid w:val="004F0F66"/>
    <w:rsid w:val="004F14BB"/>
    <w:rsid w:val="004F19FD"/>
    <w:rsid w:val="004F1C47"/>
    <w:rsid w:val="004F21CB"/>
    <w:rsid w:val="004F2308"/>
    <w:rsid w:val="004F2694"/>
    <w:rsid w:val="004F324F"/>
    <w:rsid w:val="004F34FC"/>
    <w:rsid w:val="004F354A"/>
    <w:rsid w:val="004F398C"/>
    <w:rsid w:val="004F41A1"/>
    <w:rsid w:val="004F450E"/>
    <w:rsid w:val="004F4567"/>
    <w:rsid w:val="004F4590"/>
    <w:rsid w:val="004F45E1"/>
    <w:rsid w:val="004F4630"/>
    <w:rsid w:val="004F4F17"/>
    <w:rsid w:val="004F5065"/>
    <w:rsid w:val="004F5655"/>
    <w:rsid w:val="004F5BEF"/>
    <w:rsid w:val="004F5C48"/>
    <w:rsid w:val="004F5D7B"/>
    <w:rsid w:val="004F63C6"/>
    <w:rsid w:val="004F64FF"/>
    <w:rsid w:val="004F6702"/>
    <w:rsid w:val="004F677C"/>
    <w:rsid w:val="004F67F4"/>
    <w:rsid w:val="004F6B9C"/>
    <w:rsid w:val="004F6C08"/>
    <w:rsid w:val="004F700A"/>
    <w:rsid w:val="004F73A7"/>
    <w:rsid w:val="004F7578"/>
    <w:rsid w:val="004F77BB"/>
    <w:rsid w:val="004F7A1F"/>
    <w:rsid w:val="004F7BED"/>
    <w:rsid w:val="004F7E15"/>
    <w:rsid w:val="004F7F86"/>
    <w:rsid w:val="00500069"/>
    <w:rsid w:val="00500322"/>
    <w:rsid w:val="0050048F"/>
    <w:rsid w:val="0050049D"/>
    <w:rsid w:val="00500A18"/>
    <w:rsid w:val="00500A3C"/>
    <w:rsid w:val="00500A8E"/>
    <w:rsid w:val="00500F6A"/>
    <w:rsid w:val="005016F1"/>
    <w:rsid w:val="00501B83"/>
    <w:rsid w:val="00501D3E"/>
    <w:rsid w:val="005026DC"/>
    <w:rsid w:val="005028F0"/>
    <w:rsid w:val="00502C29"/>
    <w:rsid w:val="00502C6B"/>
    <w:rsid w:val="00502D5B"/>
    <w:rsid w:val="005032D0"/>
    <w:rsid w:val="0050398D"/>
    <w:rsid w:val="00503BA9"/>
    <w:rsid w:val="00503BE9"/>
    <w:rsid w:val="00503E46"/>
    <w:rsid w:val="00504286"/>
    <w:rsid w:val="0050461D"/>
    <w:rsid w:val="005046E6"/>
    <w:rsid w:val="00505198"/>
    <w:rsid w:val="00505420"/>
    <w:rsid w:val="00505489"/>
    <w:rsid w:val="005055D8"/>
    <w:rsid w:val="00505784"/>
    <w:rsid w:val="00505D7C"/>
    <w:rsid w:val="00506236"/>
    <w:rsid w:val="00506AD1"/>
    <w:rsid w:val="00507044"/>
    <w:rsid w:val="00507556"/>
    <w:rsid w:val="005075CF"/>
    <w:rsid w:val="00507733"/>
    <w:rsid w:val="005078B8"/>
    <w:rsid w:val="005078BB"/>
    <w:rsid w:val="00507D67"/>
    <w:rsid w:val="0051067F"/>
    <w:rsid w:val="005106CD"/>
    <w:rsid w:val="00510827"/>
    <w:rsid w:val="00510993"/>
    <w:rsid w:val="00510A71"/>
    <w:rsid w:val="00510A8D"/>
    <w:rsid w:val="00510C96"/>
    <w:rsid w:val="00510DF3"/>
    <w:rsid w:val="00510FC9"/>
    <w:rsid w:val="0051109E"/>
    <w:rsid w:val="005112CA"/>
    <w:rsid w:val="005115B8"/>
    <w:rsid w:val="00511712"/>
    <w:rsid w:val="005117A2"/>
    <w:rsid w:val="00511B07"/>
    <w:rsid w:val="00511C07"/>
    <w:rsid w:val="00511D1A"/>
    <w:rsid w:val="00511F69"/>
    <w:rsid w:val="00511F72"/>
    <w:rsid w:val="005126C1"/>
    <w:rsid w:val="005129F3"/>
    <w:rsid w:val="00512B6A"/>
    <w:rsid w:val="005135E5"/>
    <w:rsid w:val="00513654"/>
    <w:rsid w:val="0051381F"/>
    <w:rsid w:val="005138E5"/>
    <w:rsid w:val="005139C4"/>
    <w:rsid w:val="00513B42"/>
    <w:rsid w:val="0051425F"/>
    <w:rsid w:val="0051449A"/>
    <w:rsid w:val="005145DE"/>
    <w:rsid w:val="00514794"/>
    <w:rsid w:val="005147FD"/>
    <w:rsid w:val="005148FE"/>
    <w:rsid w:val="005149F3"/>
    <w:rsid w:val="00514B5E"/>
    <w:rsid w:val="00514FA8"/>
    <w:rsid w:val="005154C7"/>
    <w:rsid w:val="0051583F"/>
    <w:rsid w:val="0051584F"/>
    <w:rsid w:val="00515C07"/>
    <w:rsid w:val="00515C3C"/>
    <w:rsid w:val="00515F2C"/>
    <w:rsid w:val="005160FF"/>
    <w:rsid w:val="00516384"/>
    <w:rsid w:val="005165D3"/>
    <w:rsid w:val="0051690D"/>
    <w:rsid w:val="005169B6"/>
    <w:rsid w:val="00516BCA"/>
    <w:rsid w:val="0051712D"/>
    <w:rsid w:val="0051741C"/>
    <w:rsid w:val="00517897"/>
    <w:rsid w:val="00517E7B"/>
    <w:rsid w:val="005201DB"/>
    <w:rsid w:val="0052022F"/>
    <w:rsid w:val="00520406"/>
    <w:rsid w:val="00520622"/>
    <w:rsid w:val="0052092E"/>
    <w:rsid w:val="00520DE0"/>
    <w:rsid w:val="00520E84"/>
    <w:rsid w:val="00520EAC"/>
    <w:rsid w:val="005211E3"/>
    <w:rsid w:val="00521761"/>
    <w:rsid w:val="0052182B"/>
    <w:rsid w:val="00521D1C"/>
    <w:rsid w:val="00522096"/>
    <w:rsid w:val="005223AE"/>
    <w:rsid w:val="00522925"/>
    <w:rsid w:val="00522C31"/>
    <w:rsid w:val="00522E33"/>
    <w:rsid w:val="0052312C"/>
    <w:rsid w:val="00523368"/>
    <w:rsid w:val="00523385"/>
    <w:rsid w:val="005238BB"/>
    <w:rsid w:val="00523ADC"/>
    <w:rsid w:val="00524028"/>
    <w:rsid w:val="005246E5"/>
    <w:rsid w:val="00524AAA"/>
    <w:rsid w:val="00524C09"/>
    <w:rsid w:val="00524F2A"/>
    <w:rsid w:val="00525028"/>
    <w:rsid w:val="005253D5"/>
    <w:rsid w:val="00525494"/>
    <w:rsid w:val="005256C7"/>
    <w:rsid w:val="005259E8"/>
    <w:rsid w:val="005259EA"/>
    <w:rsid w:val="00525E68"/>
    <w:rsid w:val="00525F05"/>
    <w:rsid w:val="00526043"/>
    <w:rsid w:val="005263CC"/>
    <w:rsid w:val="0052659C"/>
    <w:rsid w:val="005267C7"/>
    <w:rsid w:val="005268D5"/>
    <w:rsid w:val="00526C7C"/>
    <w:rsid w:val="0052707C"/>
    <w:rsid w:val="005275F4"/>
    <w:rsid w:val="00527891"/>
    <w:rsid w:val="00527CB3"/>
    <w:rsid w:val="00527ECA"/>
    <w:rsid w:val="00527FF3"/>
    <w:rsid w:val="00530065"/>
    <w:rsid w:val="00530082"/>
    <w:rsid w:val="0053043E"/>
    <w:rsid w:val="00530750"/>
    <w:rsid w:val="005308FD"/>
    <w:rsid w:val="00530A39"/>
    <w:rsid w:val="005312D1"/>
    <w:rsid w:val="00531447"/>
    <w:rsid w:val="00531ADD"/>
    <w:rsid w:val="00531B45"/>
    <w:rsid w:val="00531CC8"/>
    <w:rsid w:val="00531D23"/>
    <w:rsid w:val="00531E1F"/>
    <w:rsid w:val="00532469"/>
    <w:rsid w:val="00532828"/>
    <w:rsid w:val="00532B27"/>
    <w:rsid w:val="00532B44"/>
    <w:rsid w:val="00532C69"/>
    <w:rsid w:val="00532D0E"/>
    <w:rsid w:val="00532EF6"/>
    <w:rsid w:val="00533206"/>
    <w:rsid w:val="005333F8"/>
    <w:rsid w:val="0053347A"/>
    <w:rsid w:val="005336E1"/>
    <w:rsid w:val="00533985"/>
    <w:rsid w:val="00533AE2"/>
    <w:rsid w:val="00533AEF"/>
    <w:rsid w:val="00533C38"/>
    <w:rsid w:val="005340B3"/>
    <w:rsid w:val="0053425F"/>
    <w:rsid w:val="005345B5"/>
    <w:rsid w:val="00534B8C"/>
    <w:rsid w:val="00534F12"/>
    <w:rsid w:val="005351D9"/>
    <w:rsid w:val="0053521B"/>
    <w:rsid w:val="005352B8"/>
    <w:rsid w:val="00535460"/>
    <w:rsid w:val="00535607"/>
    <w:rsid w:val="0053568A"/>
    <w:rsid w:val="00536A72"/>
    <w:rsid w:val="00536E5E"/>
    <w:rsid w:val="00537275"/>
    <w:rsid w:val="00537618"/>
    <w:rsid w:val="00537E3F"/>
    <w:rsid w:val="00540A44"/>
    <w:rsid w:val="00541075"/>
    <w:rsid w:val="0054159F"/>
    <w:rsid w:val="00541A86"/>
    <w:rsid w:val="00541D57"/>
    <w:rsid w:val="00542432"/>
    <w:rsid w:val="00543159"/>
    <w:rsid w:val="0054323A"/>
    <w:rsid w:val="005439EA"/>
    <w:rsid w:val="00543B57"/>
    <w:rsid w:val="00543B85"/>
    <w:rsid w:val="00543BD0"/>
    <w:rsid w:val="00543D4B"/>
    <w:rsid w:val="0054418D"/>
    <w:rsid w:val="0054464E"/>
    <w:rsid w:val="0054476D"/>
    <w:rsid w:val="005454CD"/>
    <w:rsid w:val="00545983"/>
    <w:rsid w:val="00545BE3"/>
    <w:rsid w:val="00545D5B"/>
    <w:rsid w:val="00545D9B"/>
    <w:rsid w:val="00545FFF"/>
    <w:rsid w:val="00546078"/>
    <w:rsid w:val="00546180"/>
    <w:rsid w:val="00546676"/>
    <w:rsid w:val="00546A14"/>
    <w:rsid w:val="00546AED"/>
    <w:rsid w:val="00546B28"/>
    <w:rsid w:val="0055017B"/>
    <w:rsid w:val="00550306"/>
    <w:rsid w:val="00550785"/>
    <w:rsid w:val="005512A2"/>
    <w:rsid w:val="0055143C"/>
    <w:rsid w:val="005516C7"/>
    <w:rsid w:val="00551753"/>
    <w:rsid w:val="005517BB"/>
    <w:rsid w:val="00551898"/>
    <w:rsid w:val="005519D8"/>
    <w:rsid w:val="00552254"/>
    <w:rsid w:val="00552A17"/>
    <w:rsid w:val="00552F25"/>
    <w:rsid w:val="00553302"/>
    <w:rsid w:val="00553687"/>
    <w:rsid w:val="00553820"/>
    <w:rsid w:val="00553B3D"/>
    <w:rsid w:val="00553B84"/>
    <w:rsid w:val="005540D0"/>
    <w:rsid w:val="005546C3"/>
    <w:rsid w:val="00554CE0"/>
    <w:rsid w:val="00554E62"/>
    <w:rsid w:val="00554F17"/>
    <w:rsid w:val="00555782"/>
    <w:rsid w:val="00555C83"/>
    <w:rsid w:val="00556302"/>
    <w:rsid w:val="00556475"/>
    <w:rsid w:val="00556523"/>
    <w:rsid w:val="00556CE1"/>
    <w:rsid w:val="005570ED"/>
    <w:rsid w:val="00557873"/>
    <w:rsid w:val="00557BF3"/>
    <w:rsid w:val="00557E30"/>
    <w:rsid w:val="00557ECE"/>
    <w:rsid w:val="005603E0"/>
    <w:rsid w:val="00560B4A"/>
    <w:rsid w:val="00560E20"/>
    <w:rsid w:val="0056120F"/>
    <w:rsid w:val="00561A2A"/>
    <w:rsid w:val="00561D3F"/>
    <w:rsid w:val="0056206D"/>
    <w:rsid w:val="00562609"/>
    <w:rsid w:val="005629EE"/>
    <w:rsid w:val="00562C93"/>
    <w:rsid w:val="00562ECA"/>
    <w:rsid w:val="005638D6"/>
    <w:rsid w:val="00563D29"/>
    <w:rsid w:val="00563E39"/>
    <w:rsid w:val="00563FCA"/>
    <w:rsid w:val="00564137"/>
    <w:rsid w:val="00564143"/>
    <w:rsid w:val="00564600"/>
    <w:rsid w:val="00564610"/>
    <w:rsid w:val="00564A05"/>
    <w:rsid w:val="00564D1F"/>
    <w:rsid w:val="00564D3A"/>
    <w:rsid w:val="00564E2C"/>
    <w:rsid w:val="00564F43"/>
    <w:rsid w:val="00565021"/>
    <w:rsid w:val="00565065"/>
    <w:rsid w:val="00565369"/>
    <w:rsid w:val="005653BB"/>
    <w:rsid w:val="005653BD"/>
    <w:rsid w:val="0056551D"/>
    <w:rsid w:val="0056566B"/>
    <w:rsid w:val="005659F0"/>
    <w:rsid w:val="00565A46"/>
    <w:rsid w:val="00565DE1"/>
    <w:rsid w:val="00565E4E"/>
    <w:rsid w:val="0056609F"/>
    <w:rsid w:val="00566519"/>
    <w:rsid w:val="00566572"/>
    <w:rsid w:val="0056691F"/>
    <w:rsid w:val="00566E56"/>
    <w:rsid w:val="00567037"/>
    <w:rsid w:val="0056731D"/>
    <w:rsid w:val="0056757C"/>
    <w:rsid w:val="00567678"/>
    <w:rsid w:val="0056769E"/>
    <w:rsid w:val="00570452"/>
    <w:rsid w:val="00570929"/>
    <w:rsid w:val="00570B3E"/>
    <w:rsid w:val="00570B94"/>
    <w:rsid w:val="00570DA8"/>
    <w:rsid w:val="005710E3"/>
    <w:rsid w:val="0057195B"/>
    <w:rsid w:val="005719B8"/>
    <w:rsid w:val="00571DBC"/>
    <w:rsid w:val="00572024"/>
    <w:rsid w:val="005720A8"/>
    <w:rsid w:val="005720E5"/>
    <w:rsid w:val="00572130"/>
    <w:rsid w:val="0057258A"/>
    <w:rsid w:val="005728D9"/>
    <w:rsid w:val="00572929"/>
    <w:rsid w:val="00572D41"/>
    <w:rsid w:val="0057358D"/>
    <w:rsid w:val="005737EE"/>
    <w:rsid w:val="00573884"/>
    <w:rsid w:val="00573E97"/>
    <w:rsid w:val="00574452"/>
    <w:rsid w:val="005746FE"/>
    <w:rsid w:val="005747FF"/>
    <w:rsid w:val="00574D1C"/>
    <w:rsid w:val="00575033"/>
    <w:rsid w:val="00575321"/>
    <w:rsid w:val="0057546C"/>
    <w:rsid w:val="0057586B"/>
    <w:rsid w:val="00575B85"/>
    <w:rsid w:val="00575D58"/>
    <w:rsid w:val="00575DAA"/>
    <w:rsid w:val="00575F5B"/>
    <w:rsid w:val="005761AC"/>
    <w:rsid w:val="0057642F"/>
    <w:rsid w:val="00576474"/>
    <w:rsid w:val="00576655"/>
    <w:rsid w:val="00576788"/>
    <w:rsid w:val="00576820"/>
    <w:rsid w:val="00576A73"/>
    <w:rsid w:val="00576D4A"/>
    <w:rsid w:val="005771D7"/>
    <w:rsid w:val="00577910"/>
    <w:rsid w:val="00577929"/>
    <w:rsid w:val="00577ADA"/>
    <w:rsid w:val="00577BA6"/>
    <w:rsid w:val="00577EAA"/>
    <w:rsid w:val="00580356"/>
    <w:rsid w:val="00580452"/>
    <w:rsid w:val="00580467"/>
    <w:rsid w:val="0058056C"/>
    <w:rsid w:val="005805C0"/>
    <w:rsid w:val="00580AB2"/>
    <w:rsid w:val="00580D88"/>
    <w:rsid w:val="00580E43"/>
    <w:rsid w:val="00580E84"/>
    <w:rsid w:val="0058113F"/>
    <w:rsid w:val="0058183C"/>
    <w:rsid w:val="0058190C"/>
    <w:rsid w:val="00581F80"/>
    <w:rsid w:val="00581FE5"/>
    <w:rsid w:val="0058209E"/>
    <w:rsid w:val="00582167"/>
    <w:rsid w:val="00582621"/>
    <w:rsid w:val="00582AE9"/>
    <w:rsid w:val="00582C59"/>
    <w:rsid w:val="00582E81"/>
    <w:rsid w:val="005831DC"/>
    <w:rsid w:val="005835D0"/>
    <w:rsid w:val="005837CC"/>
    <w:rsid w:val="005838E6"/>
    <w:rsid w:val="00583BB4"/>
    <w:rsid w:val="00583C07"/>
    <w:rsid w:val="005840E9"/>
    <w:rsid w:val="0058416B"/>
    <w:rsid w:val="00584550"/>
    <w:rsid w:val="00584A22"/>
    <w:rsid w:val="00584A89"/>
    <w:rsid w:val="00584BF1"/>
    <w:rsid w:val="00585041"/>
    <w:rsid w:val="005850C6"/>
    <w:rsid w:val="00585967"/>
    <w:rsid w:val="00585D61"/>
    <w:rsid w:val="0058629D"/>
    <w:rsid w:val="00586540"/>
    <w:rsid w:val="00586C74"/>
    <w:rsid w:val="00586F84"/>
    <w:rsid w:val="005870B4"/>
    <w:rsid w:val="005873DE"/>
    <w:rsid w:val="00587446"/>
    <w:rsid w:val="005875BF"/>
    <w:rsid w:val="0058776B"/>
    <w:rsid w:val="005877A2"/>
    <w:rsid w:val="00587B40"/>
    <w:rsid w:val="00587BC1"/>
    <w:rsid w:val="00587E47"/>
    <w:rsid w:val="0059076B"/>
    <w:rsid w:val="00590D8C"/>
    <w:rsid w:val="00591145"/>
    <w:rsid w:val="005913BD"/>
    <w:rsid w:val="005914F1"/>
    <w:rsid w:val="00591560"/>
    <w:rsid w:val="00591887"/>
    <w:rsid w:val="00591B2E"/>
    <w:rsid w:val="005922C2"/>
    <w:rsid w:val="0059240D"/>
    <w:rsid w:val="00592906"/>
    <w:rsid w:val="00592A36"/>
    <w:rsid w:val="00592BB9"/>
    <w:rsid w:val="00592C70"/>
    <w:rsid w:val="00592F9A"/>
    <w:rsid w:val="00593485"/>
    <w:rsid w:val="00593647"/>
    <w:rsid w:val="0059368F"/>
    <w:rsid w:val="005937B0"/>
    <w:rsid w:val="00593C54"/>
    <w:rsid w:val="00593EC9"/>
    <w:rsid w:val="00593FDF"/>
    <w:rsid w:val="00594410"/>
    <w:rsid w:val="0059493F"/>
    <w:rsid w:val="005954F0"/>
    <w:rsid w:val="0059550A"/>
    <w:rsid w:val="0059570B"/>
    <w:rsid w:val="005957B3"/>
    <w:rsid w:val="00595DF1"/>
    <w:rsid w:val="00595E3C"/>
    <w:rsid w:val="00595E8A"/>
    <w:rsid w:val="0059638E"/>
    <w:rsid w:val="005966CE"/>
    <w:rsid w:val="00596B36"/>
    <w:rsid w:val="0059736E"/>
    <w:rsid w:val="00597378"/>
    <w:rsid w:val="0059791A"/>
    <w:rsid w:val="00597ACD"/>
    <w:rsid w:val="00597CC0"/>
    <w:rsid w:val="00597CFE"/>
    <w:rsid w:val="00597D2B"/>
    <w:rsid w:val="00597F15"/>
    <w:rsid w:val="00597F1D"/>
    <w:rsid w:val="005A00E2"/>
    <w:rsid w:val="005A01CB"/>
    <w:rsid w:val="005A035F"/>
    <w:rsid w:val="005A03EF"/>
    <w:rsid w:val="005A0F76"/>
    <w:rsid w:val="005A1202"/>
    <w:rsid w:val="005A14FD"/>
    <w:rsid w:val="005A191B"/>
    <w:rsid w:val="005A1C89"/>
    <w:rsid w:val="005A1DBF"/>
    <w:rsid w:val="005A2194"/>
    <w:rsid w:val="005A21D3"/>
    <w:rsid w:val="005A24BE"/>
    <w:rsid w:val="005A2EC6"/>
    <w:rsid w:val="005A2F9A"/>
    <w:rsid w:val="005A3024"/>
    <w:rsid w:val="005A31BD"/>
    <w:rsid w:val="005A35DA"/>
    <w:rsid w:val="005A3865"/>
    <w:rsid w:val="005A38F3"/>
    <w:rsid w:val="005A3EB2"/>
    <w:rsid w:val="005A4176"/>
    <w:rsid w:val="005A4289"/>
    <w:rsid w:val="005A46AA"/>
    <w:rsid w:val="005A4A15"/>
    <w:rsid w:val="005A4C7D"/>
    <w:rsid w:val="005A4F0B"/>
    <w:rsid w:val="005A4F55"/>
    <w:rsid w:val="005A51BE"/>
    <w:rsid w:val="005A5539"/>
    <w:rsid w:val="005A5599"/>
    <w:rsid w:val="005A6161"/>
    <w:rsid w:val="005A65DF"/>
    <w:rsid w:val="005A65F7"/>
    <w:rsid w:val="005A6AD5"/>
    <w:rsid w:val="005A6C72"/>
    <w:rsid w:val="005A7167"/>
    <w:rsid w:val="005A7537"/>
    <w:rsid w:val="005A7FA7"/>
    <w:rsid w:val="005B017B"/>
    <w:rsid w:val="005B026A"/>
    <w:rsid w:val="005B0B34"/>
    <w:rsid w:val="005B0C96"/>
    <w:rsid w:val="005B1619"/>
    <w:rsid w:val="005B16F7"/>
    <w:rsid w:val="005B1AF1"/>
    <w:rsid w:val="005B23D1"/>
    <w:rsid w:val="005B24BC"/>
    <w:rsid w:val="005B262F"/>
    <w:rsid w:val="005B287B"/>
    <w:rsid w:val="005B28E9"/>
    <w:rsid w:val="005B2BBD"/>
    <w:rsid w:val="005B2C91"/>
    <w:rsid w:val="005B2E44"/>
    <w:rsid w:val="005B341D"/>
    <w:rsid w:val="005B3829"/>
    <w:rsid w:val="005B3C1C"/>
    <w:rsid w:val="005B3F5D"/>
    <w:rsid w:val="005B40DF"/>
    <w:rsid w:val="005B446D"/>
    <w:rsid w:val="005B4500"/>
    <w:rsid w:val="005B5196"/>
    <w:rsid w:val="005B5A83"/>
    <w:rsid w:val="005B5F19"/>
    <w:rsid w:val="005B62CD"/>
    <w:rsid w:val="005B6405"/>
    <w:rsid w:val="005B671A"/>
    <w:rsid w:val="005B68ED"/>
    <w:rsid w:val="005B6EAE"/>
    <w:rsid w:val="005B6EB1"/>
    <w:rsid w:val="005B7012"/>
    <w:rsid w:val="005B7C2A"/>
    <w:rsid w:val="005B7CCE"/>
    <w:rsid w:val="005B7FC0"/>
    <w:rsid w:val="005C073D"/>
    <w:rsid w:val="005C0818"/>
    <w:rsid w:val="005C09DF"/>
    <w:rsid w:val="005C0A96"/>
    <w:rsid w:val="005C0C5D"/>
    <w:rsid w:val="005C0D5E"/>
    <w:rsid w:val="005C0ECB"/>
    <w:rsid w:val="005C0FA7"/>
    <w:rsid w:val="005C11F6"/>
    <w:rsid w:val="005C12DE"/>
    <w:rsid w:val="005C168E"/>
    <w:rsid w:val="005C173E"/>
    <w:rsid w:val="005C18F7"/>
    <w:rsid w:val="005C1A5E"/>
    <w:rsid w:val="005C1CA1"/>
    <w:rsid w:val="005C2214"/>
    <w:rsid w:val="005C228F"/>
    <w:rsid w:val="005C24F3"/>
    <w:rsid w:val="005C2BFE"/>
    <w:rsid w:val="005C368B"/>
    <w:rsid w:val="005C3D37"/>
    <w:rsid w:val="005C439F"/>
    <w:rsid w:val="005C47B6"/>
    <w:rsid w:val="005C48B8"/>
    <w:rsid w:val="005C4917"/>
    <w:rsid w:val="005C5058"/>
    <w:rsid w:val="005C5788"/>
    <w:rsid w:val="005C6271"/>
    <w:rsid w:val="005C689E"/>
    <w:rsid w:val="005C6D67"/>
    <w:rsid w:val="005C6E3C"/>
    <w:rsid w:val="005C6EF7"/>
    <w:rsid w:val="005C70E7"/>
    <w:rsid w:val="005C719A"/>
    <w:rsid w:val="005C71C0"/>
    <w:rsid w:val="005C7340"/>
    <w:rsid w:val="005C7378"/>
    <w:rsid w:val="005C7554"/>
    <w:rsid w:val="005C7710"/>
    <w:rsid w:val="005C796D"/>
    <w:rsid w:val="005C7A34"/>
    <w:rsid w:val="005C7C25"/>
    <w:rsid w:val="005C7D78"/>
    <w:rsid w:val="005C7E22"/>
    <w:rsid w:val="005C7FED"/>
    <w:rsid w:val="005D036A"/>
    <w:rsid w:val="005D03F5"/>
    <w:rsid w:val="005D063D"/>
    <w:rsid w:val="005D1497"/>
    <w:rsid w:val="005D1B2D"/>
    <w:rsid w:val="005D1DEC"/>
    <w:rsid w:val="005D1F0B"/>
    <w:rsid w:val="005D1FC8"/>
    <w:rsid w:val="005D21C8"/>
    <w:rsid w:val="005D21C9"/>
    <w:rsid w:val="005D235C"/>
    <w:rsid w:val="005D23F6"/>
    <w:rsid w:val="005D24C3"/>
    <w:rsid w:val="005D24D1"/>
    <w:rsid w:val="005D2709"/>
    <w:rsid w:val="005D2ADB"/>
    <w:rsid w:val="005D2FA5"/>
    <w:rsid w:val="005D33F5"/>
    <w:rsid w:val="005D37F5"/>
    <w:rsid w:val="005D3CA8"/>
    <w:rsid w:val="005D4B95"/>
    <w:rsid w:val="005D4C85"/>
    <w:rsid w:val="005D5057"/>
    <w:rsid w:val="005D5363"/>
    <w:rsid w:val="005D538F"/>
    <w:rsid w:val="005D53C6"/>
    <w:rsid w:val="005D580C"/>
    <w:rsid w:val="005D60D1"/>
    <w:rsid w:val="005D697C"/>
    <w:rsid w:val="005D6D66"/>
    <w:rsid w:val="005D6F9F"/>
    <w:rsid w:val="005D70A7"/>
    <w:rsid w:val="005D7209"/>
    <w:rsid w:val="005D7319"/>
    <w:rsid w:val="005D73C4"/>
    <w:rsid w:val="005D7602"/>
    <w:rsid w:val="005D789E"/>
    <w:rsid w:val="005D79CF"/>
    <w:rsid w:val="005D7D16"/>
    <w:rsid w:val="005E04DB"/>
    <w:rsid w:val="005E06CE"/>
    <w:rsid w:val="005E0733"/>
    <w:rsid w:val="005E075F"/>
    <w:rsid w:val="005E0D16"/>
    <w:rsid w:val="005E0DC3"/>
    <w:rsid w:val="005E0DCC"/>
    <w:rsid w:val="005E0F5B"/>
    <w:rsid w:val="005E10CD"/>
    <w:rsid w:val="005E1788"/>
    <w:rsid w:val="005E18E3"/>
    <w:rsid w:val="005E2243"/>
    <w:rsid w:val="005E2452"/>
    <w:rsid w:val="005E2773"/>
    <w:rsid w:val="005E27AE"/>
    <w:rsid w:val="005E3204"/>
    <w:rsid w:val="005E32FE"/>
    <w:rsid w:val="005E334D"/>
    <w:rsid w:val="005E3524"/>
    <w:rsid w:val="005E3563"/>
    <w:rsid w:val="005E36C6"/>
    <w:rsid w:val="005E3BC4"/>
    <w:rsid w:val="005E3C55"/>
    <w:rsid w:val="005E3E5B"/>
    <w:rsid w:val="005E3FD9"/>
    <w:rsid w:val="005E4039"/>
    <w:rsid w:val="005E4130"/>
    <w:rsid w:val="005E4378"/>
    <w:rsid w:val="005E441D"/>
    <w:rsid w:val="005E4483"/>
    <w:rsid w:val="005E4517"/>
    <w:rsid w:val="005E4A04"/>
    <w:rsid w:val="005E4BF9"/>
    <w:rsid w:val="005E4DC9"/>
    <w:rsid w:val="005E4E45"/>
    <w:rsid w:val="005E4FA8"/>
    <w:rsid w:val="005E5060"/>
    <w:rsid w:val="005E573E"/>
    <w:rsid w:val="005E5DAE"/>
    <w:rsid w:val="005E6105"/>
    <w:rsid w:val="005E621A"/>
    <w:rsid w:val="005E6389"/>
    <w:rsid w:val="005E650E"/>
    <w:rsid w:val="005E6987"/>
    <w:rsid w:val="005E6D97"/>
    <w:rsid w:val="005E6F19"/>
    <w:rsid w:val="005E71C5"/>
    <w:rsid w:val="005E762F"/>
    <w:rsid w:val="005E7711"/>
    <w:rsid w:val="005E77DF"/>
    <w:rsid w:val="005E7C40"/>
    <w:rsid w:val="005E7EB2"/>
    <w:rsid w:val="005F0040"/>
    <w:rsid w:val="005F01BA"/>
    <w:rsid w:val="005F048E"/>
    <w:rsid w:val="005F08B1"/>
    <w:rsid w:val="005F090F"/>
    <w:rsid w:val="005F09FA"/>
    <w:rsid w:val="005F0A6A"/>
    <w:rsid w:val="005F0C6A"/>
    <w:rsid w:val="005F0F6C"/>
    <w:rsid w:val="005F1809"/>
    <w:rsid w:val="005F1ABD"/>
    <w:rsid w:val="005F23D2"/>
    <w:rsid w:val="005F24F8"/>
    <w:rsid w:val="005F29E8"/>
    <w:rsid w:val="005F2F21"/>
    <w:rsid w:val="005F342C"/>
    <w:rsid w:val="005F376C"/>
    <w:rsid w:val="005F3830"/>
    <w:rsid w:val="005F3842"/>
    <w:rsid w:val="005F3ABD"/>
    <w:rsid w:val="005F3FBC"/>
    <w:rsid w:val="005F407E"/>
    <w:rsid w:val="005F421B"/>
    <w:rsid w:val="005F43DA"/>
    <w:rsid w:val="005F440D"/>
    <w:rsid w:val="005F482E"/>
    <w:rsid w:val="005F4DA2"/>
    <w:rsid w:val="005F4E85"/>
    <w:rsid w:val="005F528F"/>
    <w:rsid w:val="005F52CC"/>
    <w:rsid w:val="005F57DE"/>
    <w:rsid w:val="005F5915"/>
    <w:rsid w:val="005F5DB2"/>
    <w:rsid w:val="005F5F39"/>
    <w:rsid w:val="005F64F0"/>
    <w:rsid w:val="005F68E2"/>
    <w:rsid w:val="005F6A66"/>
    <w:rsid w:val="005F6C98"/>
    <w:rsid w:val="005F6D7A"/>
    <w:rsid w:val="005F6E04"/>
    <w:rsid w:val="005F6FEB"/>
    <w:rsid w:val="005F7AC6"/>
    <w:rsid w:val="006000A2"/>
    <w:rsid w:val="0060017B"/>
    <w:rsid w:val="0060074B"/>
    <w:rsid w:val="0060077D"/>
    <w:rsid w:val="00600783"/>
    <w:rsid w:val="006008BA"/>
    <w:rsid w:val="006013EE"/>
    <w:rsid w:val="006016A5"/>
    <w:rsid w:val="00601883"/>
    <w:rsid w:val="00601936"/>
    <w:rsid w:val="00601C7D"/>
    <w:rsid w:val="00601F63"/>
    <w:rsid w:val="0060204F"/>
    <w:rsid w:val="006025C3"/>
    <w:rsid w:val="006027F4"/>
    <w:rsid w:val="0060285D"/>
    <w:rsid w:val="006029E0"/>
    <w:rsid w:val="006029EE"/>
    <w:rsid w:val="00602FF5"/>
    <w:rsid w:val="0060340F"/>
    <w:rsid w:val="0060397D"/>
    <w:rsid w:val="00603B3E"/>
    <w:rsid w:val="00603EBB"/>
    <w:rsid w:val="0060414C"/>
    <w:rsid w:val="00604347"/>
    <w:rsid w:val="00604E1C"/>
    <w:rsid w:val="00605051"/>
    <w:rsid w:val="006052F2"/>
    <w:rsid w:val="0060552D"/>
    <w:rsid w:val="00605C3E"/>
    <w:rsid w:val="00605E43"/>
    <w:rsid w:val="0060642A"/>
    <w:rsid w:val="00606620"/>
    <w:rsid w:val="00606651"/>
    <w:rsid w:val="006068F4"/>
    <w:rsid w:val="006068FA"/>
    <w:rsid w:val="00606C3F"/>
    <w:rsid w:val="0060700B"/>
    <w:rsid w:val="006071B6"/>
    <w:rsid w:val="0060730C"/>
    <w:rsid w:val="00607A5A"/>
    <w:rsid w:val="00607BC7"/>
    <w:rsid w:val="00607C48"/>
    <w:rsid w:val="00607D52"/>
    <w:rsid w:val="00607E85"/>
    <w:rsid w:val="00610230"/>
    <w:rsid w:val="006103AF"/>
    <w:rsid w:val="006104B7"/>
    <w:rsid w:val="0061064B"/>
    <w:rsid w:val="0061080C"/>
    <w:rsid w:val="00610830"/>
    <w:rsid w:val="006109AD"/>
    <w:rsid w:val="006109BB"/>
    <w:rsid w:val="00610AA1"/>
    <w:rsid w:val="00610B90"/>
    <w:rsid w:val="006110C7"/>
    <w:rsid w:val="00611480"/>
    <w:rsid w:val="006114E7"/>
    <w:rsid w:val="00611AB5"/>
    <w:rsid w:val="00611FF4"/>
    <w:rsid w:val="00612242"/>
    <w:rsid w:val="006122B5"/>
    <w:rsid w:val="00612A34"/>
    <w:rsid w:val="00612C1A"/>
    <w:rsid w:val="00613016"/>
    <w:rsid w:val="00613494"/>
    <w:rsid w:val="00613786"/>
    <w:rsid w:val="00613867"/>
    <w:rsid w:val="00614208"/>
    <w:rsid w:val="0061474B"/>
    <w:rsid w:val="00614862"/>
    <w:rsid w:val="00614C3D"/>
    <w:rsid w:val="00614E50"/>
    <w:rsid w:val="00614FD9"/>
    <w:rsid w:val="00615154"/>
    <w:rsid w:val="0061515A"/>
    <w:rsid w:val="0061515B"/>
    <w:rsid w:val="00615289"/>
    <w:rsid w:val="0061544D"/>
    <w:rsid w:val="00615764"/>
    <w:rsid w:val="006159F4"/>
    <w:rsid w:val="00615E4E"/>
    <w:rsid w:val="0061662C"/>
    <w:rsid w:val="0061683D"/>
    <w:rsid w:val="0061709E"/>
    <w:rsid w:val="006171CD"/>
    <w:rsid w:val="00617466"/>
    <w:rsid w:val="0061786F"/>
    <w:rsid w:val="00617A0C"/>
    <w:rsid w:val="00617B52"/>
    <w:rsid w:val="00617E5C"/>
    <w:rsid w:val="00617F79"/>
    <w:rsid w:val="00620015"/>
    <w:rsid w:val="00620F00"/>
    <w:rsid w:val="00621237"/>
    <w:rsid w:val="00621360"/>
    <w:rsid w:val="00621362"/>
    <w:rsid w:val="006214DA"/>
    <w:rsid w:val="00621734"/>
    <w:rsid w:val="006218AF"/>
    <w:rsid w:val="006219E8"/>
    <w:rsid w:val="00621B35"/>
    <w:rsid w:val="00621CD9"/>
    <w:rsid w:val="0062202A"/>
    <w:rsid w:val="0062213F"/>
    <w:rsid w:val="00622750"/>
    <w:rsid w:val="00623946"/>
    <w:rsid w:val="00623ABA"/>
    <w:rsid w:val="00623B99"/>
    <w:rsid w:val="00623C52"/>
    <w:rsid w:val="00623CFF"/>
    <w:rsid w:val="006243B3"/>
    <w:rsid w:val="006244DA"/>
    <w:rsid w:val="00624568"/>
    <w:rsid w:val="006253E9"/>
    <w:rsid w:val="00625619"/>
    <w:rsid w:val="0062570B"/>
    <w:rsid w:val="006258C4"/>
    <w:rsid w:val="00625987"/>
    <w:rsid w:val="00625D12"/>
    <w:rsid w:val="00625F6E"/>
    <w:rsid w:val="00625FD9"/>
    <w:rsid w:val="0062666C"/>
    <w:rsid w:val="00626A6E"/>
    <w:rsid w:val="00627184"/>
    <w:rsid w:val="006279DB"/>
    <w:rsid w:val="0063020A"/>
    <w:rsid w:val="006302B2"/>
    <w:rsid w:val="00630E43"/>
    <w:rsid w:val="006315D7"/>
    <w:rsid w:val="00631BDD"/>
    <w:rsid w:val="00631F75"/>
    <w:rsid w:val="00631FA6"/>
    <w:rsid w:val="006320DA"/>
    <w:rsid w:val="00632137"/>
    <w:rsid w:val="00632511"/>
    <w:rsid w:val="00632777"/>
    <w:rsid w:val="00632E72"/>
    <w:rsid w:val="00632EAC"/>
    <w:rsid w:val="006335CA"/>
    <w:rsid w:val="006339A1"/>
    <w:rsid w:val="00633FA0"/>
    <w:rsid w:val="006341BF"/>
    <w:rsid w:val="00634532"/>
    <w:rsid w:val="00634A66"/>
    <w:rsid w:val="00634C14"/>
    <w:rsid w:val="00634C16"/>
    <w:rsid w:val="00634DF7"/>
    <w:rsid w:val="00634F48"/>
    <w:rsid w:val="00634FF0"/>
    <w:rsid w:val="0063508B"/>
    <w:rsid w:val="006350C4"/>
    <w:rsid w:val="006350F8"/>
    <w:rsid w:val="006354A4"/>
    <w:rsid w:val="006354CB"/>
    <w:rsid w:val="00635730"/>
    <w:rsid w:val="00635908"/>
    <w:rsid w:val="00635AEB"/>
    <w:rsid w:val="00635BF6"/>
    <w:rsid w:val="006360DC"/>
    <w:rsid w:val="0063633E"/>
    <w:rsid w:val="00636425"/>
    <w:rsid w:val="00636581"/>
    <w:rsid w:val="00636D31"/>
    <w:rsid w:val="00636DDF"/>
    <w:rsid w:val="00636FBE"/>
    <w:rsid w:val="00637885"/>
    <w:rsid w:val="00637D08"/>
    <w:rsid w:val="00637EF8"/>
    <w:rsid w:val="00640335"/>
    <w:rsid w:val="00640731"/>
    <w:rsid w:val="00640A0B"/>
    <w:rsid w:val="00640CFC"/>
    <w:rsid w:val="00640F75"/>
    <w:rsid w:val="00641005"/>
    <w:rsid w:val="0064113A"/>
    <w:rsid w:val="0064163B"/>
    <w:rsid w:val="00641898"/>
    <w:rsid w:val="006418C4"/>
    <w:rsid w:val="00641F9E"/>
    <w:rsid w:val="00642477"/>
    <w:rsid w:val="006424BE"/>
    <w:rsid w:val="00642995"/>
    <w:rsid w:val="00642E0A"/>
    <w:rsid w:val="0064306B"/>
    <w:rsid w:val="006433D2"/>
    <w:rsid w:val="0064379D"/>
    <w:rsid w:val="0064393B"/>
    <w:rsid w:val="00643B38"/>
    <w:rsid w:val="00643D61"/>
    <w:rsid w:val="00643F0B"/>
    <w:rsid w:val="0064454E"/>
    <w:rsid w:val="006447E4"/>
    <w:rsid w:val="006448E0"/>
    <w:rsid w:val="00644A09"/>
    <w:rsid w:val="00644C9C"/>
    <w:rsid w:val="00644DA8"/>
    <w:rsid w:val="00644DD9"/>
    <w:rsid w:val="00644F3D"/>
    <w:rsid w:val="00645015"/>
    <w:rsid w:val="006456C6"/>
    <w:rsid w:val="006459F8"/>
    <w:rsid w:val="00645CFA"/>
    <w:rsid w:val="00646053"/>
    <w:rsid w:val="006460D6"/>
    <w:rsid w:val="006460F7"/>
    <w:rsid w:val="00646358"/>
    <w:rsid w:val="00646517"/>
    <w:rsid w:val="006467BD"/>
    <w:rsid w:val="00646863"/>
    <w:rsid w:val="00646974"/>
    <w:rsid w:val="006469B3"/>
    <w:rsid w:val="00646BCB"/>
    <w:rsid w:val="00646CA2"/>
    <w:rsid w:val="00646D0E"/>
    <w:rsid w:val="00647066"/>
    <w:rsid w:val="0064728A"/>
    <w:rsid w:val="006475A9"/>
    <w:rsid w:val="006476AA"/>
    <w:rsid w:val="00647B0C"/>
    <w:rsid w:val="00647C1D"/>
    <w:rsid w:val="00647CF6"/>
    <w:rsid w:val="00647DC2"/>
    <w:rsid w:val="00647DFB"/>
    <w:rsid w:val="00647E15"/>
    <w:rsid w:val="0065018C"/>
    <w:rsid w:val="00650CD6"/>
    <w:rsid w:val="00650F45"/>
    <w:rsid w:val="00651580"/>
    <w:rsid w:val="00651583"/>
    <w:rsid w:val="006517D1"/>
    <w:rsid w:val="006517E6"/>
    <w:rsid w:val="006519D6"/>
    <w:rsid w:val="00651A65"/>
    <w:rsid w:val="00651E26"/>
    <w:rsid w:val="00651F4F"/>
    <w:rsid w:val="00651FE4"/>
    <w:rsid w:val="00652D64"/>
    <w:rsid w:val="00652E32"/>
    <w:rsid w:val="00653020"/>
    <w:rsid w:val="0065359E"/>
    <w:rsid w:val="00653845"/>
    <w:rsid w:val="0065392E"/>
    <w:rsid w:val="00653E39"/>
    <w:rsid w:val="00654110"/>
    <w:rsid w:val="006542BF"/>
    <w:rsid w:val="006545CF"/>
    <w:rsid w:val="00654823"/>
    <w:rsid w:val="00654932"/>
    <w:rsid w:val="00654AD3"/>
    <w:rsid w:val="0065506B"/>
    <w:rsid w:val="0065508D"/>
    <w:rsid w:val="00655117"/>
    <w:rsid w:val="0065555D"/>
    <w:rsid w:val="0065562E"/>
    <w:rsid w:val="006558BD"/>
    <w:rsid w:val="00655BC1"/>
    <w:rsid w:val="00655C6C"/>
    <w:rsid w:val="006561E7"/>
    <w:rsid w:val="00656238"/>
    <w:rsid w:val="00656527"/>
    <w:rsid w:val="0065683F"/>
    <w:rsid w:val="00656D89"/>
    <w:rsid w:val="00657308"/>
    <w:rsid w:val="00657316"/>
    <w:rsid w:val="00657CE8"/>
    <w:rsid w:val="006601A3"/>
    <w:rsid w:val="0066031C"/>
    <w:rsid w:val="006603E0"/>
    <w:rsid w:val="00660753"/>
    <w:rsid w:val="00660CC2"/>
    <w:rsid w:val="00660D2B"/>
    <w:rsid w:val="00660EB8"/>
    <w:rsid w:val="00661409"/>
    <w:rsid w:val="0066155E"/>
    <w:rsid w:val="0066227C"/>
    <w:rsid w:val="006624F0"/>
    <w:rsid w:val="00662689"/>
    <w:rsid w:val="0066315E"/>
    <w:rsid w:val="0066327B"/>
    <w:rsid w:val="00663389"/>
    <w:rsid w:val="00663647"/>
    <w:rsid w:val="006636DC"/>
    <w:rsid w:val="00663757"/>
    <w:rsid w:val="006638AA"/>
    <w:rsid w:val="00663FB6"/>
    <w:rsid w:val="00664FC2"/>
    <w:rsid w:val="00665027"/>
    <w:rsid w:val="0066512C"/>
    <w:rsid w:val="00665528"/>
    <w:rsid w:val="00665599"/>
    <w:rsid w:val="006659AC"/>
    <w:rsid w:val="00665ACE"/>
    <w:rsid w:val="00665E1D"/>
    <w:rsid w:val="0066652C"/>
    <w:rsid w:val="006666D7"/>
    <w:rsid w:val="0066695A"/>
    <w:rsid w:val="006669C4"/>
    <w:rsid w:val="00666B99"/>
    <w:rsid w:val="00666C9C"/>
    <w:rsid w:val="006672AD"/>
    <w:rsid w:val="006674D5"/>
    <w:rsid w:val="0066777A"/>
    <w:rsid w:val="006677C4"/>
    <w:rsid w:val="00667CF1"/>
    <w:rsid w:val="006702AD"/>
    <w:rsid w:val="0067070A"/>
    <w:rsid w:val="0067077C"/>
    <w:rsid w:val="00670D59"/>
    <w:rsid w:val="00670F9E"/>
    <w:rsid w:val="006710D8"/>
    <w:rsid w:val="0067110B"/>
    <w:rsid w:val="0067177F"/>
    <w:rsid w:val="00671AB7"/>
    <w:rsid w:val="00671AD9"/>
    <w:rsid w:val="00671CB2"/>
    <w:rsid w:val="00671CCC"/>
    <w:rsid w:val="006721D7"/>
    <w:rsid w:val="00672630"/>
    <w:rsid w:val="00672735"/>
    <w:rsid w:val="006729FC"/>
    <w:rsid w:val="00672F8F"/>
    <w:rsid w:val="00673134"/>
    <w:rsid w:val="0067385C"/>
    <w:rsid w:val="00673F2C"/>
    <w:rsid w:val="00674196"/>
    <w:rsid w:val="00674D1C"/>
    <w:rsid w:val="00675168"/>
    <w:rsid w:val="006751D5"/>
    <w:rsid w:val="006751F8"/>
    <w:rsid w:val="00675880"/>
    <w:rsid w:val="00675981"/>
    <w:rsid w:val="00675CD6"/>
    <w:rsid w:val="00675DFD"/>
    <w:rsid w:val="00675F7B"/>
    <w:rsid w:val="006766EF"/>
    <w:rsid w:val="00676764"/>
    <w:rsid w:val="00677488"/>
    <w:rsid w:val="006774D7"/>
    <w:rsid w:val="00677713"/>
    <w:rsid w:val="00677A9D"/>
    <w:rsid w:val="00677AD4"/>
    <w:rsid w:val="00677BEC"/>
    <w:rsid w:val="006804EB"/>
    <w:rsid w:val="00680510"/>
    <w:rsid w:val="006809CA"/>
    <w:rsid w:val="00680EDC"/>
    <w:rsid w:val="00680FC6"/>
    <w:rsid w:val="006810F3"/>
    <w:rsid w:val="0068170B"/>
    <w:rsid w:val="006818CD"/>
    <w:rsid w:val="00681B18"/>
    <w:rsid w:val="00681BA6"/>
    <w:rsid w:val="006820C0"/>
    <w:rsid w:val="006822F5"/>
    <w:rsid w:val="00682558"/>
    <w:rsid w:val="0068275C"/>
    <w:rsid w:val="00682896"/>
    <w:rsid w:val="00682D98"/>
    <w:rsid w:val="00682DA6"/>
    <w:rsid w:val="00682F07"/>
    <w:rsid w:val="006835AD"/>
    <w:rsid w:val="0068370A"/>
    <w:rsid w:val="00683824"/>
    <w:rsid w:val="00683840"/>
    <w:rsid w:val="006838E4"/>
    <w:rsid w:val="00683CCC"/>
    <w:rsid w:val="00683CFB"/>
    <w:rsid w:val="00683FBC"/>
    <w:rsid w:val="00684467"/>
    <w:rsid w:val="00684521"/>
    <w:rsid w:val="00684893"/>
    <w:rsid w:val="0068491B"/>
    <w:rsid w:val="00684A27"/>
    <w:rsid w:val="00684B0F"/>
    <w:rsid w:val="00684E4E"/>
    <w:rsid w:val="00685507"/>
    <w:rsid w:val="006856F0"/>
    <w:rsid w:val="006857E0"/>
    <w:rsid w:val="00685B53"/>
    <w:rsid w:val="00685C15"/>
    <w:rsid w:val="00685D85"/>
    <w:rsid w:val="00685ED7"/>
    <w:rsid w:val="0068627A"/>
    <w:rsid w:val="00686832"/>
    <w:rsid w:val="006868B2"/>
    <w:rsid w:val="00686A6A"/>
    <w:rsid w:val="00686C69"/>
    <w:rsid w:val="00686DDB"/>
    <w:rsid w:val="00687014"/>
    <w:rsid w:val="0068701D"/>
    <w:rsid w:val="00687184"/>
    <w:rsid w:val="006871AA"/>
    <w:rsid w:val="006872C0"/>
    <w:rsid w:val="006874AE"/>
    <w:rsid w:val="006875F4"/>
    <w:rsid w:val="00687E8A"/>
    <w:rsid w:val="00687F24"/>
    <w:rsid w:val="00690023"/>
    <w:rsid w:val="0069055C"/>
    <w:rsid w:val="006906A5"/>
    <w:rsid w:val="006909BB"/>
    <w:rsid w:val="00690A8D"/>
    <w:rsid w:val="00690BC1"/>
    <w:rsid w:val="00690D24"/>
    <w:rsid w:val="00691353"/>
    <w:rsid w:val="00691E3C"/>
    <w:rsid w:val="00692054"/>
    <w:rsid w:val="00692066"/>
    <w:rsid w:val="00692B17"/>
    <w:rsid w:val="00692E03"/>
    <w:rsid w:val="00692F46"/>
    <w:rsid w:val="00693120"/>
    <w:rsid w:val="00693420"/>
    <w:rsid w:val="00693457"/>
    <w:rsid w:val="00693969"/>
    <w:rsid w:val="00693FE3"/>
    <w:rsid w:val="0069416F"/>
    <w:rsid w:val="0069462E"/>
    <w:rsid w:val="00694630"/>
    <w:rsid w:val="0069465C"/>
    <w:rsid w:val="006946AC"/>
    <w:rsid w:val="00694AEE"/>
    <w:rsid w:val="00694D50"/>
    <w:rsid w:val="00695C1C"/>
    <w:rsid w:val="0069667E"/>
    <w:rsid w:val="00696713"/>
    <w:rsid w:val="006969FB"/>
    <w:rsid w:val="00696A07"/>
    <w:rsid w:val="00696E00"/>
    <w:rsid w:val="00696FC0"/>
    <w:rsid w:val="0069717D"/>
    <w:rsid w:val="00697181"/>
    <w:rsid w:val="00697348"/>
    <w:rsid w:val="00697603"/>
    <w:rsid w:val="0069781C"/>
    <w:rsid w:val="00697BA9"/>
    <w:rsid w:val="00697DA7"/>
    <w:rsid w:val="00697DE7"/>
    <w:rsid w:val="006A040C"/>
    <w:rsid w:val="006A0B37"/>
    <w:rsid w:val="006A1087"/>
    <w:rsid w:val="006A1434"/>
    <w:rsid w:val="006A1C21"/>
    <w:rsid w:val="006A1D98"/>
    <w:rsid w:val="006A1DA1"/>
    <w:rsid w:val="006A1F24"/>
    <w:rsid w:val="006A1FF9"/>
    <w:rsid w:val="006A292A"/>
    <w:rsid w:val="006A2A35"/>
    <w:rsid w:val="006A2BF3"/>
    <w:rsid w:val="006A2D08"/>
    <w:rsid w:val="006A2E9A"/>
    <w:rsid w:val="006A31B4"/>
    <w:rsid w:val="006A3560"/>
    <w:rsid w:val="006A3688"/>
    <w:rsid w:val="006A368C"/>
    <w:rsid w:val="006A3696"/>
    <w:rsid w:val="006A379E"/>
    <w:rsid w:val="006A39C7"/>
    <w:rsid w:val="006A3BF2"/>
    <w:rsid w:val="006A3E20"/>
    <w:rsid w:val="006A42A7"/>
    <w:rsid w:val="006A4A93"/>
    <w:rsid w:val="006A4D62"/>
    <w:rsid w:val="006A4DA8"/>
    <w:rsid w:val="006A4FC9"/>
    <w:rsid w:val="006A50DA"/>
    <w:rsid w:val="006A5221"/>
    <w:rsid w:val="006A537A"/>
    <w:rsid w:val="006A5414"/>
    <w:rsid w:val="006A54A0"/>
    <w:rsid w:val="006A5980"/>
    <w:rsid w:val="006A5D33"/>
    <w:rsid w:val="006A5F09"/>
    <w:rsid w:val="006A6132"/>
    <w:rsid w:val="006A649F"/>
    <w:rsid w:val="006A7239"/>
    <w:rsid w:val="006A735D"/>
    <w:rsid w:val="006A7B27"/>
    <w:rsid w:val="006B00DB"/>
    <w:rsid w:val="006B02DB"/>
    <w:rsid w:val="006B030F"/>
    <w:rsid w:val="006B040C"/>
    <w:rsid w:val="006B051F"/>
    <w:rsid w:val="006B0A28"/>
    <w:rsid w:val="006B0DCB"/>
    <w:rsid w:val="006B10E7"/>
    <w:rsid w:val="006B18B2"/>
    <w:rsid w:val="006B1ABD"/>
    <w:rsid w:val="006B1DEB"/>
    <w:rsid w:val="006B1F9A"/>
    <w:rsid w:val="006B1FAA"/>
    <w:rsid w:val="006B21F8"/>
    <w:rsid w:val="006B281D"/>
    <w:rsid w:val="006B2893"/>
    <w:rsid w:val="006B28C7"/>
    <w:rsid w:val="006B296C"/>
    <w:rsid w:val="006B2A2E"/>
    <w:rsid w:val="006B2AE4"/>
    <w:rsid w:val="006B2DD1"/>
    <w:rsid w:val="006B2DF3"/>
    <w:rsid w:val="006B2F46"/>
    <w:rsid w:val="006B2F51"/>
    <w:rsid w:val="006B32A1"/>
    <w:rsid w:val="006B380D"/>
    <w:rsid w:val="006B38E9"/>
    <w:rsid w:val="006B3A73"/>
    <w:rsid w:val="006B3BA4"/>
    <w:rsid w:val="006B3DFB"/>
    <w:rsid w:val="006B40EB"/>
    <w:rsid w:val="006B4252"/>
    <w:rsid w:val="006B45AF"/>
    <w:rsid w:val="006B46A9"/>
    <w:rsid w:val="006B49CF"/>
    <w:rsid w:val="006B4FD0"/>
    <w:rsid w:val="006B5562"/>
    <w:rsid w:val="006B5693"/>
    <w:rsid w:val="006B5FA0"/>
    <w:rsid w:val="006B6352"/>
    <w:rsid w:val="006B68AD"/>
    <w:rsid w:val="006B6EEA"/>
    <w:rsid w:val="006B6F7A"/>
    <w:rsid w:val="006B761D"/>
    <w:rsid w:val="006C015E"/>
    <w:rsid w:val="006C0641"/>
    <w:rsid w:val="006C074B"/>
    <w:rsid w:val="006C093B"/>
    <w:rsid w:val="006C0ADF"/>
    <w:rsid w:val="006C0C40"/>
    <w:rsid w:val="006C0D53"/>
    <w:rsid w:val="006C120A"/>
    <w:rsid w:val="006C1619"/>
    <w:rsid w:val="006C1971"/>
    <w:rsid w:val="006C19BD"/>
    <w:rsid w:val="006C1ACE"/>
    <w:rsid w:val="006C1C69"/>
    <w:rsid w:val="006C27B4"/>
    <w:rsid w:val="006C28C6"/>
    <w:rsid w:val="006C2BA7"/>
    <w:rsid w:val="006C322B"/>
    <w:rsid w:val="006C33F4"/>
    <w:rsid w:val="006C34FD"/>
    <w:rsid w:val="006C36B4"/>
    <w:rsid w:val="006C38FF"/>
    <w:rsid w:val="006C3EDB"/>
    <w:rsid w:val="006C4244"/>
    <w:rsid w:val="006C45A0"/>
    <w:rsid w:val="006C4E66"/>
    <w:rsid w:val="006C54A1"/>
    <w:rsid w:val="006C55F0"/>
    <w:rsid w:val="006C5963"/>
    <w:rsid w:val="006C5A88"/>
    <w:rsid w:val="006C5AB8"/>
    <w:rsid w:val="006C5B6C"/>
    <w:rsid w:val="006C5B7A"/>
    <w:rsid w:val="006C5C46"/>
    <w:rsid w:val="006C5F41"/>
    <w:rsid w:val="006C5FE1"/>
    <w:rsid w:val="006C6022"/>
    <w:rsid w:val="006C6031"/>
    <w:rsid w:val="006C614B"/>
    <w:rsid w:val="006C6521"/>
    <w:rsid w:val="006C66C0"/>
    <w:rsid w:val="006C71B6"/>
    <w:rsid w:val="006C7247"/>
    <w:rsid w:val="006C7365"/>
    <w:rsid w:val="006C73E3"/>
    <w:rsid w:val="006C77BD"/>
    <w:rsid w:val="006C7B2F"/>
    <w:rsid w:val="006C7D1C"/>
    <w:rsid w:val="006C7D59"/>
    <w:rsid w:val="006D0834"/>
    <w:rsid w:val="006D09FF"/>
    <w:rsid w:val="006D0C31"/>
    <w:rsid w:val="006D0C39"/>
    <w:rsid w:val="006D0E0B"/>
    <w:rsid w:val="006D1330"/>
    <w:rsid w:val="006D1A37"/>
    <w:rsid w:val="006D1D39"/>
    <w:rsid w:val="006D2202"/>
    <w:rsid w:val="006D259E"/>
    <w:rsid w:val="006D2880"/>
    <w:rsid w:val="006D28BC"/>
    <w:rsid w:val="006D290A"/>
    <w:rsid w:val="006D2B02"/>
    <w:rsid w:val="006D2D85"/>
    <w:rsid w:val="006D2F6F"/>
    <w:rsid w:val="006D300B"/>
    <w:rsid w:val="006D3807"/>
    <w:rsid w:val="006D389E"/>
    <w:rsid w:val="006D3A68"/>
    <w:rsid w:val="006D3A78"/>
    <w:rsid w:val="006D3CD1"/>
    <w:rsid w:val="006D3E9E"/>
    <w:rsid w:val="006D41F0"/>
    <w:rsid w:val="006D42CF"/>
    <w:rsid w:val="006D45DF"/>
    <w:rsid w:val="006D464C"/>
    <w:rsid w:val="006D477C"/>
    <w:rsid w:val="006D494E"/>
    <w:rsid w:val="006D4AA7"/>
    <w:rsid w:val="006D5087"/>
    <w:rsid w:val="006D556B"/>
    <w:rsid w:val="006D5AF8"/>
    <w:rsid w:val="006D5C09"/>
    <w:rsid w:val="006D65A4"/>
    <w:rsid w:val="006D6A6C"/>
    <w:rsid w:val="006D6BEF"/>
    <w:rsid w:val="006D71F9"/>
    <w:rsid w:val="006D78EA"/>
    <w:rsid w:val="006D7C37"/>
    <w:rsid w:val="006D7CC2"/>
    <w:rsid w:val="006D7E57"/>
    <w:rsid w:val="006E047D"/>
    <w:rsid w:val="006E0548"/>
    <w:rsid w:val="006E06B6"/>
    <w:rsid w:val="006E08EE"/>
    <w:rsid w:val="006E0AEA"/>
    <w:rsid w:val="006E0B7F"/>
    <w:rsid w:val="006E0CD0"/>
    <w:rsid w:val="006E0E8B"/>
    <w:rsid w:val="006E1263"/>
    <w:rsid w:val="006E1377"/>
    <w:rsid w:val="006E16FA"/>
    <w:rsid w:val="006E1B58"/>
    <w:rsid w:val="006E1D13"/>
    <w:rsid w:val="006E241D"/>
    <w:rsid w:val="006E286F"/>
    <w:rsid w:val="006E2A01"/>
    <w:rsid w:val="006E2F51"/>
    <w:rsid w:val="006E2FAB"/>
    <w:rsid w:val="006E3191"/>
    <w:rsid w:val="006E31C7"/>
    <w:rsid w:val="006E36E6"/>
    <w:rsid w:val="006E3ABB"/>
    <w:rsid w:val="006E3B1A"/>
    <w:rsid w:val="006E4662"/>
    <w:rsid w:val="006E4FE3"/>
    <w:rsid w:val="006E50F9"/>
    <w:rsid w:val="006E5218"/>
    <w:rsid w:val="006E534B"/>
    <w:rsid w:val="006E5BA1"/>
    <w:rsid w:val="006E5CB1"/>
    <w:rsid w:val="006E5D60"/>
    <w:rsid w:val="006E63A5"/>
    <w:rsid w:val="006E6738"/>
    <w:rsid w:val="006E68C9"/>
    <w:rsid w:val="006E6C22"/>
    <w:rsid w:val="006E6E56"/>
    <w:rsid w:val="006E6F94"/>
    <w:rsid w:val="006E717E"/>
    <w:rsid w:val="006E75C1"/>
    <w:rsid w:val="006E7609"/>
    <w:rsid w:val="006E7733"/>
    <w:rsid w:val="006E7809"/>
    <w:rsid w:val="006E78F0"/>
    <w:rsid w:val="006E79C7"/>
    <w:rsid w:val="006E7E25"/>
    <w:rsid w:val="006F015B"/>
    <w:rsid w:val="006F0375"/>
    <w:rsid w:val="006F03C0"/>
    <w:rsid w:val="006F047D"/>
    <w:rsid w:val="006F0881"/>
    <w:rsid w:val="006F0BE2"/>
    <w:rsid w:val="006F0CB0"/>
    <w:rsid w:val="006F172B"/>
    <w:rsid w:val="006F267B"/>
    <w:rsid w:val="006F32CD"/>
    <w:rsid w:val="006F333E"/>
    <w:rsid w:val="006F3930"/>
    <w:rsid w:val="006F39F8"/>
    <w:rsid w:val="006F3A45"/>
    <w:rsid w:val="006F3C22"/>
    <w:rsid w:val="006F3ED8"/>
    <w:rsid w:val="006F421B"/>
    <w:rsid w:val="006F4251"/>
    <w:rsid w:val="006F4941"/>
    <w:rsid w:val="006F533C"/>
    <w:rsid w:val="006F6236"/>
    <w:rsid w:val="006F6A61"/>
    <w:rsid w:val="006F6C10"/>
    <w:rsid w:val="006F6C6A"/>
    <w:rsid w:val="006F6CAD"/>
    <w:rsid w:val="006F713B"/>
    <w:rsid w:val="006F71DD"/>
    <w:rsid w:val="006F7333"/>
    <w:rsid w:val="006F74B7"/>
    <w:rsid w:val="006F75A1"/>
    <w:rsid w:val="006F7787"/>
    <w:rsid w:val="006F7A2D"/>
    <w:rsid w:val="006F7CBC"/>
    <w:rsid w:val="006F7FE4"/>
    <w:rsid w:val="00700417"/>
    <w:rsid w:val="00700431"/>
    <w:rsid w:val="00700456"/>
    <w:rsid w:val="00701155"/>
    <w:rsid w:val="007013C6"/>
    <w:rsid w:val="00701742"/>
    <w:rsid w:val="00701801"/>
    <w:rsid w:val="00701AD8"/>
    <w:rsid w:val="0070220A"/>
    <w:rsid w:val="00702645"/>
    <w:rsid w:val="00702DB1"/>
    <w:rsid w:val="0070330A"/>
    <w:rsid w:val="00703336"/>
    <w:rsid w:val="00703628"/>
    <w:rsid w:val="007037DE"/>
    <w:rsid w:val="00703820"/>
    <w:rsid w:val="00703E11"/>
    <w:rsid w:val="00703E3F"/>
    <w:rsid w:val="00703EF9"/>
    <w:rsid w:val="00703F2B"/>
    <w:rsid w:val="00704206"/>
    <w:rsid w:val="007044E1"/>
    <w:rsid w:val="0070482D"/>
    <w:rsid w:val="0070494B"/>
    <w:rsid w:val="00704E05"/>
    <w:rsid w:val="00704E6B"/>
    <w:rsid w:val="00704E86"/>
    <w:rsid w:val="0070500D"/>
    <w:rsid w:val="00705117"/>
    <w:rsid w:val="007051AE"/>
    <w:rsid w:val="007052AE"/>
    <w:rsid w:val="00705388"/>
    <w:rsid w:val="007056BE"/>
    <w:rsid w:val="0070580B"/>
    <w:rsid w:val="00705B5B"/>
    <w:rsid w:val="00705D55"/>
    <w:rsid w:val="00705EF8"/>
    <w:rsid w:val="00706255"/>
    <w:rsid w:val="00706979"/>
    <w:rsid w:val="00706C93"/>
    <w:rsid w:val="00706E76"/>
    <w:rsid w:val="00706F38"/>
    <w:rsid w:val="007072F1"/>
    <w:rsid w:val="00707421"/>
    <w:rsid w:val="00707666"/>
    <w:rsid w:val="0070773B"/>
    <w:rsid w:val="0070797D"/>
    <w:rsid w:val="00707C1B"/>
    <w:rsid w:val="00707C60"/>
    <w:rsid w:val="00710F1A"/>
    <w:rsid w:val="007112E5"/>
    <w:rsid w:val="007113FE"/>
    <w:rsid w:val="00711901"/>
    <w:rsid w:val="00712178"/>
    <w:rsid w:val="0071219C"/>
    <w:rsid w:val="0071219F"/>
    <w:rsid w:val="00712556"/>
    <w:rsid w:val="00712560"/>
    <w:rsid w:val="00712939"/>
    <w:rsid w:val="00712DB5"/>
    <w:rsid w:val="007131D8"/>
    <w:rsid w:val="007133C6"/>
    <w:rsid w:val="007134C5"/>
    <w:rsid w:val="007136CA"/>
    <w:rsid w:val="007139CC"/>
    <w:rsid w:val="00713BA6"/>
    <w:rsid w:val="00713FD5"/>
    <w:rsid w:val="0071408B"/>
    <w:rsid w:val="00714104"/>
    <w:rsid w:val="007141F7"/>
    <w:rsid w:val="00714210"/>
    <w:rsid w:val="00714596"/>
    <w:rsid w:val="007147BA"/>
    <w:rsid w:val="00714B71"/>
    <w:rsid w:val="00714E2A"/>
    <w:rsid w:val="00714E7E"/>
    <w:rsid w:val="007150E0"/>
    <w:rsid w:val="00715376"/>
    <w:rsid w:val="007156D7"/>
    <w:rsid w:val="007156E7"/>
    <w:rsid w:val="00715E8B"/>
    <w:rsid w:val="007165E0"/>
    <w:rsid w:val="00716766"/>
    <w:rsid w:val="00716804"/>
    <w:rsid w:val="00716F83"/>
    <w:rsid w:val="00717076"/>
    <w:rsid w:val="00717166"/>
    <w:rsid w:val="00717228"/>
    <w:rsid w:val="00717676"/>
    <w:rsid w:val="00720166"/>
    <w:rsid w:val="0072025B"/>
    <w:rsid w:val="00720384"/>
    <w:rsid w:val="00720420"/>
    <w:rsid w:val="00720574"/>
    <w:rsid w:val="0072058B"/>
    <w:rsid w:val="007205E4"/>
    <w:rsid w:val="00720666"/>
    <w:rsid w:val="007206BB"/>
    <w:rsid w:val="00720A02"/>
    <w:rsid w:val="00720A47"/>
    <w:rsid w:val="007210E8"/>
    <w:rsid w:val="0072116E"/>
    <w:rsid w:val="0072121C"/>
    <w:rsid w:val="0072141F"/>
    <w:rsid w:val="00721481"/>
    <w:rsid w:val="0072206D"/>
    <w:rsid w:val="007223A3"/>
    <w:rsid w:val="007229C4"/>
    <w:rsid w:val="00722A73"/>
    <w:rsid w:val="00722AF8"/>
    <w:rsid w:val="00722C25"/>
    <w:rsid w:val="00722D68"/>
    <w:rsid w:val="00723075"/>
    <w:rsid w:val="00723705"/>
    <w:rsid w:val="00723D51"/>
    <w:rsid w:val="00723DE8"/>
    <w:rsid w:val="007241AC"/>
    <w:rsid w:val="0072434A"/>
    <w:rsid w:val="0072451E"/>
    <w:rsid w:val="0072458F"/>
    <w:rsid w:val="00724D4A"/>
    <w:rsid w:val="00724E06"/>
    <w:rsid w:val="00724E6F"/>
    <w:rsid w:val="00725124"/>
    <w:rsid w:val="007253B1"/>
    <w:rsid w:val="00725A02"/>
    <w:rsid w:val="00725B1C"/>
    <w:rsid w:val="00725E36"/>
    <w:rsid w:val="00725E75"/>
    <w:rsid w:val="00725EBA"/>
    <w:rsid w:val="00726275"/>
    <w:rsid w:val="00726352"/>
    <w:rsid w:val="00726738"/>
    <w:rsid w:val="0072674B"/>
    <w:rsid w:val="007268CD"/>
    <w:rsid w:val="0072693C"/>
    <w:rsid w:val="00726B12"/>
    <w:rsid w:val="00726B4E"/>
    <w:rsid w:val="00726CFB"/>
    <w:rsid w:val="00726E96"/>
    <w:rsid w:val="00726FC2"/>
    <w:rsid w:val="0072714F"/>
    <w:rsid w:val="0072737E"/>
    <w:rsid w:val="00727830"/>
    <w:rsid w:val="007279D9"/>
    <w:rsid w:val="00727D42"/>
    <w:rsid w:val="007301A6"/>
    <w:rsid w:val="007306CC"/>
    <w:rsid w:val="00730F14"/>
    <w:rsid w:val="007311BC"/>
    <w:rsid w:val="00731201"/>
    <w:rsid w:val="0073130B"/>
    <w:rsid w:val="00731386"/>
    <w:rsid w:val="007314B8"/>
    <w:rsid w:val="00731561"/>
    <w:rsid w:val="007318E4"/>
    <w:rsid w:val="007318FF"/>
    <w:rsid w:val="00731985"/>
    <w:rsid w:val="00731C3C"/>
    <w:rsid w:val="0073216E"/>
    <w:rsid w:val="007321FE"/>
    <w:rsid w:val="00732240"/>
    <w:rsid w:val="0073241A"/>
    <w:rsid w:val="00732587"/>
    <w:rsid w:val="00732590"/>
    <w:rsid w:val="007327E5"/>
    <w:rsid w:val="007329CD"/>
    <w:rsid w:val="0073319C"/>
    <w:rsid w:val="007331E8"/>
    <w:rsid w:val="0073347B"/>
    <w:rsid w:val="0073362F"/>
    <w:rsid w:val="00733834"/>
    <w:rsid w:val="0073424E"/>
    <w:rsid w:val="00734598"/>
    <w:rsid w:val="00734731"/>
    <w:rsid w:val="0073503D"/>
    <w:rsid w:val="0073599B"/>
    <w:rsid w:val="00735A44"/>
    <w:rsid w:val="00735E91"/>
    <w:rsid w:val="0073642D"/>
    <w:rsid w:val="007366AD"/>
    <w:rsid w:val="0073694E"/>
    <w:rsid w:val="0073699E"/>
    <w:rsid w:val="00736AFD"/>
    <w:rsid w:val="00736CD0"/>
    <w:rsid w:val="00736E15"/>
    <w:rsid w:val="007379AD"/>
    <w:rsid w:val="00737C3D"/>
    <w:rsid w:val="00737CFA"/>
    <w:rsid w:val="00740038"/>
    <w:rsid w:val="00740089"/>
    <w:rsid w:val="007403C4"/>
    <w:rsid w:val="00740EA1"/>
    <w:rsid w:val="007413E4"/>
    <w:rsid w:val="00741ABB"/>
    <w:rsid w:val="00742073"/>
    <w:rsid w:val="00742205"/>
    <w:rsid w:val="007422B5"/>
    <w:rsid w:val="007424AC"/>
    <w:rsid w:val="00742662"/>
    <w:rsid w:val="007426DA"/>
    <w:rsid w:val="007427E9"/>
    <w:rsid w:val="00742DF4"/>
    <w:rsid w:val="0074311C"/>
    <w:rsid w:val="00743186"/>
    <w:rsid w:val="0074370F"/>
    <w:rsid w:val="00743CDA"/>
    <w:rsid w:val="00744326"/>
    <w:rsid w:val="0074445C"/>
    <w:rsid w:val="00744821"/>
    <w:rsid w:val="0074498E"/>
    <w:rsid w:val="00744F82"/>
    <w:rsid w:val="00745457"/>
    <w:rsid w:val="00745685"/>
    <w:rsid w:val="00745AE3"/>
    <w:rsid w:val="00746344"/>
    <w:rsid w:val="00746FB7"/>
    <w:rsid w:val="0074711D"/>
    <w:rsid w:val="0074729C"/>
    <w:rsid w:val="007476C8"/>
    <w:rsid w:val="00747E82"/>
    <w:rsid w:val="00747EFE"/>
    <w:rsid w:val="0075061F"/>
    <w:rsid w:val="0075067A"/>
    <w:rsid w:val="00750B4E"/>
    <w:rsid w:val="00750F6C"/>
    <w:rsid w:val="0075100D"/>
    <w:rsid w:val="0075125F"/>
    <w:rsid w:val="00751336"/>
    <w:rsid w:val="00751547"/>
    <w:rsid w:val="00751551"/>
    <w:rsid w:val="007517C4"/>
    <w:rsid w:val="00751B72"/>
    <w:rsid w:val="00751B7C"/>
    <w:rsid w:val="007520CF"/>
    <w:rsid w:val="007529BD"/>
    <w:rsid w:val="00752CAC"/>
    <w:rsid w:val="0075335C"/>
    <w:rsid w:val="007533A2"/>
    <w:rsid w:val="0075360E"/>
    <w:rsid w:val="00753AC0"/>
    <w:rsid w:val="00753E9F"/>
    <w:rsid w:val="007543F1"/>
    <w:rsid w:val="00754447"/>
    <w:rsid w:val="00754586"/>
    <w:rsid w:val="0075484B"/>
    <w:rsid w:val="00754979"/>
    <w:rsid w:val="00754EB0"/>
    <w:rsid w:val="00754FB5"/>
    <w:rsid w:val="0075571E"/>
    <w:rsid w:val="007557DF"/>
    <w:rsid w:val="00755960"/>
    <w:rsid w:val="00755A94"/>
    <w:rsid w:val="00755E79"/>
    <w:rsid w:val="0075643D"/>
    <w:rsid w:val="007566E8"/>
    <w:rsid w:val="007569E4"/>
    <w:rsid w:val="00756BA0"/>
    <w:rsid w:val="00756CAB"/>
    <w:rsid w:val="00756EB0"/>
    <w:rsid w:val="007570C8"/>
    <w:rsid w:val="0075715D"/>
    <w:rsid w:val="007571AF"/>
    <w:rsid w:val="00757293"/>
    <w:rsid w:val="0075731B"/>
    <w:rsid w:val="007573E1"/>
    <w:rsid w:val="00757C6B"/>
    <w:rsid w:val="00757F15"/>
    <w:rsid w:val="0076000F"/>
    <w:rsid w:val="00760220"/>
    <w:rsid w:val="00760246"/>
    <w:rsid w:val="007604B6"/>
    <w:rsid w:val="00760B1C"/>
    <w:rsid w:val="00760FBE"/>
    <w:rsid w:val="00760FF9"/>
    <w:rsid w:val="0076127B"/>
    <w:rsid w:val="00762273"/>
    <w:rsid w:val="007627DB"/>
    <w:rsid w:val="00763118"/>
    <w:rsid w:val="007635F4"/>
    <w:rsid w:val="007637E4"/>
    <w:rsid w:val="007637E7"/>
    <w:rsid w:val="007637FD"/>
    <w:rsid w:val="007638E3"/>
    <w:rsid w:val="00763A4A"/>
    <w:rsid w:val="00763BB0"/>
    <w:rsid w:val="00763C5B"/>
    <w:rsid w:val="00763E73"/>
    <w:rsid w:val="00764190"/>
    <w:rsid w:val="00764347"/>
    <w:rsid w:val="00764406"/>
    <w:rsid w:val="00764776"/>
    <w:rsid w:val="007647A1"/>
    <w:rsid w:val="00765388"/>
    <w:rsid w:val="00765753"/>
    <w:rsid w:val="0076581F"/>
    <w:rsid w:val="007659EA"/>
    <w:rsid w:val="00765B18"/>
    <w:rsid w:val="00765BCF"/>
    <w:rsid w:val="00766119"/>
    <w:rsid w:val="007669F3"/>
    <w:rsid w:val="00766A41"/>
    <w:rsid w:val="00766FAF"/>
    <w:rsid w:val="007675CC"/>
    <w:rsid w:val="00767CEB"/>
    <w:rsid w:val="00767E24"/>
    <w:rsid w:val="00767F35"/>
    <w:rsid w:val="00767F5C"/>
    <w:rsid w:val="007700F7"/>
    <w:rsid w:val="007701FD"/>
    <w:rsid w:val="00770222"/>
    <w:rsid w:val="007703A9"/>
    <w:rsid w:val="007705F3"/>
    <w:rsid w:val="00770659"/>
    <w:rsid w:val="0077088F"/>
    <w:rsid w:val="00770BC3"/>
    <w:rsid w:val="00770C1C"/>
    <w:rsid w:val="0077122B"/>
    <w:rsid w:val="007714B1"/>
    <w:rsid w:val="00771E4F"/>
    <w:rsid w:val="00771E6D"/>
    <w:rsid w:val="00772182"/>
    <w:rsid w:val="007721AA"/>
    <w:rsid w:val="0077223B"/>
    <w:rsid w:val="0077234F"/>
    <w:rsid w:val="00772682"/>
    <w:rsid w:val="00772966"/>
    <w:rsid w:val="00773079"/>
    <w:rsid w:val="0077332B"/>
    <w:rsid w:val="00773389"/>
    <w:rsid w:val="00773842"/>
    <w:rsid w:val="00773917"/>
    <w:rsid w:val="00773CA0"/>
    <w:rsid w:val="00773F05"/>
    <w:rsid w:val="00773F0B"/>
    <w:rsid w:val="0077443C"/>
    <w:rsid w:val="0077525F"/>
    <w:rsid w:val="007755CC"/>
    <w:rsid w:val="00775949"/>
    <w:rsid w:val="00775A44"/>
    <w:rsid w:val="00775B52"/>
    <w:rsid w:val="00775E64"/>
    <w:rsid w:val="00775F56"/>
    <w:rsid w:val="0077604B"/>
    <w:rsid w:val="00776368"/>
    <w:rsid w:val="00776658"/>
    <w:rsid w:val="00776784"/>
    <w:rsid w:val="00776A73"/>
    <w:rsid w:val="00776AE8"/>
    <w:rsid w:val="00776BFE"/>
    <w:rsid w:val="007771E2"/>
    <w:rsid w:val="00777792"/>
    <w:rsid w:val="0077782F"/>
    <w:rsid w:val="0077798B"/>
    <w:rsid w:val="00777BAE"/>
    <w:rsid w:val="00777F9F"/>
    <w:rsid w:val="00780AD0"/>
    <w:rsid w:val="00780D13"/>
    <w:rsid w:val="00780F04"/>
    <w:rsid w:val="007810C3"/>
    <w:rsid w:val="00781156"/>
    <w:rsid w:val="00781184"/>
    <w:rsid w:val="007813C7"/>
    <w:rsid w:val="00781A3E"/>
    <w:rsid w:val="00781ADA"/>
    <w:rsid w:val="00781BE1"/>
    <w:rsid w:val="00782295"/>
    <w:rsid w:val="00782536"/>
    <w:rsid w:val="0078269E"/>
    <w:rsid w:val="00782885"/>
    <w:rsid w:val="00782B93"/>
    <w:rsid w:val="00782BD7"/>
    <w:rsid w:val="007831E5"/>
    <w:rsid w:val="00783567"/>
    <w:rsid w:val="00783745"/>
    <w:rsid w:val="007837A8"/>
    <w:rsid w:val="00783EF0"/>
    <w:rsid w:val="00783EFF"/>
    <w:rsid w:val="00784461"/>
    <w:rsid w:val="007845A7"/>
    <w:rsid w:val="00784916"/>
    <w:rsid w:val="00784AED"/>
    <w:rsid w:val="007850AD"/>
    <w:rsid w:val="007851F4"/>
    <w:rsid w:val="00785A1B"/>
    <w:rsid w:val="00785B76"/>
    <w:rsid w:val="00785D4A"/>
    <w:rsid w:val="00785E37"/>
    <w:rsid w:val="00785EA2"/>
    <w:rsid w:val="00785F01"/>
    <w:rsid w:val="0078623B"/>
    <w:rsid w:val="007862FA"/>
    <w:rsid w:val="00786329"/>
    <w:rsid w:val="00786850"/>
    <w:rsid w:val="007868EF"/>
    <w:rsid w:val="0078699F"/>
    <w:rsid w:val="00786B47"/>
    <w:rsid w:val="00786B93"/>
    <w:rsid w:val="0078729D"/>
    <w:rsid w:val="0078743D"/>
    <w:rsid w:val="00787868"/>
    <w:rsid w:val="00787AE5"/>
    <w:rsid w:val="00787D97"/>
    <w:rsid w:val="00787DE4"/>
    <w:rsid w:val="00787E07"/>
    <w:rsid w:val="0079033F"/>
    <w:rsid w:val="007905E6"/>
    <w:rsid w:val="00790645"/>
    <w:rsid w:val="007907D9"/>
    <w:rsid w:val="00790A21"/>
    <w:rsid w:val="00790AE8"/>
    <w:rsid w:val="00790D3B"/>
    <w:rsid w:val="00791155"/>
    <w:rsid w:val="007914AD"/>
    <w:rsid w:val="00791566"/>
    <w:rsid w:val="007916C0"/>
    <w:rsid w:val="00791A1F"/>
    <w:rsid w:val="00791FAF"/>
    <w:rsid w:val="00792144"/>
    <w:rsid w:val="0079227B"/>
    <w:rsid w:val="0079236B"/>
    <w:rsid w:val="007925C5"/>
    <w:rsid w:val="00792CAB"/>
    <w:rsid w:val="0079316A"/>
    <w:rsid w:val="00793278"/>
    <w:rsid w:val="00793367"/>
    <w:rsid w:val="007937B3"/>
    <w:rsid w:val="007939EA"/>
    <w:rsid w:val="00793E0F"/>
    <w:rsid w:val="00793FEE"/>
    <w:rsid w:val="00794344"/>
    <w:rsid w:val="00794538"/>
    <w:rsid w:val="00794657"/>
    <w:rsid w:val="00795087"/>
    <w:rsid w:val="00795488"/>
    <w:rsid w:val="00795679"/>
    <w:rsid w:val="007956B3"/>
    <w:rsid w:val="00795BA9"/>
    <w:rsid w:val="00795EAF"/>
    <w:rsid w:val="0079600B"/>
    <w:rsid w:val="007960C1"/>
    <w:rsid w:val="0079631D"/>
    <w:rsid w:val="007965E7"/>
    <w:rsid w:val="00796A0E"/>
    <w:rsid w:val="007970E1"/>
    <w:rsid w:val="00797948"/>
    <w:rsid w:val="00797BAA"/>
    <w:rsid w:val="00797D39"/>
    <w:rsid w:val="00797DD9"/>
    <w:rsid w:val="00797F51"/>
    <w:rsid w:val="007A001A"/>
    <w:rsid w:val="007A0330"/>
    <w:rsid w:val="007A06C2"/>
    <w:rsid w:val="007A07D9"/>
    <w:rsid w:val="007A0A5F"/>
    <w:rsid w:val="007A11A8"/>
    <w:rsid w:val="007A125B"/>
    <w:rsid w:val="007A1663"/>
    <w:rsid w:val="007A182D"/>
    <w:rsid w:val="007A1B52"/>
    <w:rsid w:val="007A243A"/>
    <w:rsid w:val="007A246D"/>
    <w:rsid w:val="007A2C58"/>
    <w:rsid w:val="007A3423"/>
    <w:rsid w:val="007A3766"/>
    <w:rsid w:val="007A3852"/>
    <w:rsid w:val="007A3A3D"/>
    <w:rsid w:val="007A3E63"/>
    <w:rsid w:val="007A3E81"/>
    <w:rsid w:val="007A3EDF"/>
    <w:rsid w:val="007A3FB0"/>
    <w:rsid w:val="007A41B4"/>
    <w:rsid w:val="007A422D"/>
    <w:rsid w:val="007A43F4"/>
    <w:rsid w:val="007A4798"/>
    <w:rsid w:val="007A4BC9"/>
    <w:rsid w:val="007A4E49"/>
    <w:rsid w:val="007A5AE6"/>
    <w:rsid w:val="007A5DB0"/>
    <w:rsid w:val="007A5E31"/>
    <w:rsid w:val="007A5E83"/>
    <w:rsid w:val="007A6658"/>
    <w:rsid w:val="007A696D"/>
    <w:rsid w:val="007A69DC"/>
    <w:rsid w:val="007A6BA5"/>
    <w:rsid w:val="007A6F3E"/>
    <w:rsid w:val="007A6F67"/>
    <w:rsid w:val="007A72FC"/>
    <w:rsid w:val="007A73B7"/>
    <w:rsid w:val="007A7691"/>
    <w:rsid w:val="007A78CD"/>
    <w:rsid w:val="007A7B9B"/>
    <w:rsid w:val="007A7D44"/>
    <w:rsid w:val="007A7EA9"/>
    <w:rsid w:val="007B02E1"/>
    <w:rsid w:val="007B03F7"/>
    <w:rsid w:val="007B0AA9"/>
    <w:rsid w:val="007B0E93"/>
    <w:rsid w:val="007B0ED3"/>
    <w:rsid w:val="007B148D"/>
    <w:rsid w:val="007B19D5"/>
    <w:rsid w:val="007B1C7B"/>
    <w:rsid w:val="007B2191"/>
    <w:rsid w:val="007B24CA"/>
    <w:rsid w:val="007B2595"/>
    <w:rsid w:val="007B27CB"/>
    <w:rsid w:val="007B2A78"/>
    <w:rsid w:val="007B2E7B"/>
    <w:rsid w:val="007B3213"/>
    <w:rsid w:val="007B3589"/>
    <w:rsid w:val="007B358C"/>
    <w:rsid w:val="007B3878"/>
    <w:rsid w:val="007B39C9"/>
    <w:rsid w:val="007B3A58"/>
    <w:rsid w:val="007B3C07"/>
    <w:rsid w:val="007B3D92"/>
    <w:rsid w:val="007B3F07"/>
    <w:rsid w:val="007B42C8"/>
    <w:rsid w:val="007B46F3"/>
    <w:rsid w:val="007B4746"/>
    <w:rsid w:val="007B4926"/>
    <w:rsid w:val="007B4A2D"/>
    <w:rsid w:val="007B4A5B"/>
    <w:rsid w:val="007B4B58"/>
    <w:rsid w:val="007B5059"/>
    <w:rsid w:val="007B54E6"/>
    <w:rsid w:val="007B55DA"/>
    <w:rsid w:val="007B56C0"/>
    <w:rsid w:val="007B5E26"/>
    <w:rsid w:val="007B6079"/>
    <w:rsid w:val="007B62FD"/>
    <w:rsid w:val="007B63FB"/>
    <w:rsid w:val="007B65E8"/>
    <w:rsid w:val="007B6F06"/>
    <w:rsid w:val="007B6F94"/>
    <w:rsid w:val="007B72E5"/>
    <w:rsid w:val="007B77B2"/>
    <w:rsid w:val="007B789E"/>
    <w:rsid w:val="007B7994"/>
    <w:rsid w:val="007B7AC5"/>
    <w:rsid w:val="007C0196"/>
    <w:rsid w:val="007C0304"/>
    <w:rsid w:val="007C0530"/>
    <w:rsid w:val="007C0891"/>
    <w:rsid w:val="007C0A31"/>
    <w:rsid w:val="007C0AAA"/>
    <w:rsid w:val="007C0CA1"/>
    <w:rsid w:val="007C0CA8"/>
    <w:rsid w:val="007C0D18"/>
    <w:rsid w:val="007C1376"/>
    <w:rsid w:val="007C2166"/>
    <w:rsid w:val="007C21F6"/>
    <w:rsid w:val="007C230B"/>
    <w:rsid w:val="007C23C8"/>
    <w:rsid w:val="007C244C"/>
    <w:rsid w:val="007C27F7"/>
    <w:rsid w:val="007C299E"/>
    <w:rsid w:val="007C2A00"/>
    <w:rsid w:val="007C2DAA"/>
    <w:rsid w:val="007C316F"/>
    <w:rsid w:val="007C32F7"/>
    <w:rsid w:val="007C3A0E"/>
    <w:rsid w:val="007C3B84"/>
    <w:rsid w:val="007C3E53"/>
    <w:rsid w:val="007C3E7B"/>
    <w:rsid w:val="007C3F04"/>
    <w:rsid w:val="007C4130"/>
    <w:rsid w:val="007C417C"/>
    <w:rsid w:val="007C429D"/>
    <w:rsid w:val="007C4FDC"/>
    <w:rsid w:val="007C51C9"/>
    <w:rsid w:val="007C5248"/>
    <w:rsid w:val="007C528E"/>
    <w:rsid w:val="007C56F3"/>
    <w:rsid w:val="007C5756"/>
    <w:rsid w:val="007C57DB"/>
    <w:rsid w:val="007C598F"/>
    <w:rsid w:val="007C5A82"/>
    <w:rsid w:val="007C5B1E"/>
    <w:rsid w:val="007C5B62"/>
    <w:rsid w:val="007C5E06"/>
    <w:rsid w:val="007C5E5C"/>
    <w:rsid w:val="007C5F0F"/>
    <w:rsid w:val="007C618F"/>
    <w:rsid w:val="007C65B9"/>
    <w:rsid w:val="007C66A5"/>
    <w:rsid w:val="007C7474"/>
    <w:rsid w:val="007C7686"/>
    <w:rsid w:val="007C7A90"/>
    <w:rsid w:val="007C7DA7"/>
    <w:rsid w:val="007C7F80"/>
    <w:rsid w:val="007C7F87"/>
    <w:rsid w:val="007D0011"/>
    <w:rsid w:val="007D0750"/>
    <w:rsid w:val="007D07FA"/>
    <w:rsid w:val="007D0AC1"/>
    <w:rsid w:val="007D0D1F"/>
    <w:rsid w:val="007D0DF9"/>
    <w:rsid w:val="007D13A1"/>
    <w:rsid w:val="007D1558"/>
    <w:rsid w:val="007D196F"/>
    <w:rsid w:val="007D19E4"/>
    <w:rsid w:val="007D1D51"/>
    <w:rsid w:val="007D28D3"/>
    <w:rsid w:val="007D2FB7"/>
    <w:rsid w:val="007D31BF"/>
    <w:rsid w:val="007D33B2"/>
    <w:rsid w:val="007D347D"/>
    <w:rsid w:val="007D3D64"/>
    <w:rsid w:val="007D3F95"/>
    <w:rsid w:val="007D42C7"/>
    <w:rsid w:val="007D44E5"/>
    <w:rsid w:val="007D4743"/>
    <w:rsid w:val="007D494C"/>
    <w:rsid w:val="007D4998"/>
    <w:rsid w:val="007D5251"/>
    <w:rsid w:val="007D55DA"/>
    <w:rsid w:val="007D58CA"/>
    <w:rsid w:val="007D5B90"/>
    <w:rsid w:val="007D5B9C"/>
    <w:rsid w:val="007D5BEE"/>
    <w:rsid w:val="007D654C"/>
    <w:rsid w:val="007D6DDC"/>
    <w:rsid w:val="007D743A"/>
    <w:rsid w:val="007D772B"/>
    <w:rsid w:val="007D79CB"/>
    <w:rsid w:val="007D7E1D"/>
    <w:rsid w:val="007D7E86"/>
    <w:rsid w:val="007D7F33"/>
    <w:rsid w:val="007E0029"/>
    <w:rsid w:val="007E04F8"/>
    <w:rsid w:val="007E0B48"/>
    <w:rsid w:val="007E0BEF"/>
    <w:rsid w:val="007E10C5"/>
    <w:rsid w:val="007E132E"/>
    <w:rsid w:val="007E155A"/>
    <w:rsid w:val="007E1AA4"/>
    <w:rsid w:val="007E1D7E"/>
    <w:rsid w:val="007E20A6"/>
    <w:rsid w:val="007E20BE"/>
    <w:rsid w:val="007E2131"/>
    <w:rsid w:val="007E2177"/>
    <w:rsid w:val="007E2349"/>
    <w:rsid w:val="007E29E3"/>
    <w:rsid w:val="007E2B8D"/>
    <w:rsid w:val="007E2C48"/>
    <w:rsid w:val="007E30CD"/>
    <w:rsid w:val="007E3143"/>
    <w:rsid w:val="007E326A"/>
    <w:rsid w:val="007E389F"/>
    <w:rsid w:val="007E3AA7"/>
    <w:rsid w:val="007E4375"/>
    <w:rsid w:val="007E4518"/>
    <w:rsid w:val="007E508B"/>
    <w:rsid w:val="007E51E0"/>
    <w:rsid w:val="007E53AB"/>
    <w:rsid w:val="007E5553"/>
    <w:rsid w:val="007E55C5"/>
    <w:rsid w:val="007E59B6"/>
    <w:rsid w:val="007E5AA5"/>
    <w:rsid w:val="007E5B3C"/>
    <w:rsid w:val="007E6616"/>
    <w:rsid w:val="007E6657"/>
    <w:rsid w:val="007E6A08"/>
    <w:rsid w:val="007E6A98"/>
    <w:rsid w:val="007E6E54"/>
    <w:rsid w:val="007E6F51"/>
    <w:rsid w:val="007E7408"/>
    <w:rsid w:val="007E74A7"/>
    <w:rsid w:val="007E7C5F"/>
    <w:rsid w:val="007E7C92"/>
    <w:rsid w:val="007F00B1"/>
    <w:rsid w:val="007F047A"/>
    <w:rsid w:val="007F068F"/>
    <w:rsid w:val="007F0D68"/>
    <w:rsid w:val="007F116F"/>
    <w:rsid w:val="007F1178"/>
    <w:rsid w:val="007F13E8"/>
    <w:rsid w:val="007F15C5"/>
    <w:rsid w:val="007F1B08"/>
    <w:rsid w:val="007F1E4E"/>
    <w:rsid w:val="007F2035"/>
    <w:rsid w:val="007F2063"/>
    <w:rsid w:val="007F2467"/>
    <w:rsid w:val="007F24D7"/>
    <w:rsid w:val="007F280F"/>
    <w:rsid w:val="007F2A00"/>
    <w:rsid w:val="007F2D33"/>
    <w:rsid w:val="007F30AE"/>
    <w:rsid w:val="007F3160"/>
    <w:rsid w:val="007F317F"/>
    <w:rsid w:val="007F343E"/>
    <w:rsid w:val="007F36CD"/>
    <w:rsid w:val="007F3AC7"/>
    <w:rsid w:val="007F42C2"/>
    <w:rsid w:val="007F43C9"/>
    <w:rsid w:val="007F4500"/>
    <w:rsid w:val="007F47EF"/>
    <w:rsid w:val="007F4AF6"/>
    <w:rsid w:val="007F5058"/>
    <w:rsid w:val="007F523E"/>
    <w:rsid w:val="007F524F"/>
    <w:rsid w:val="007F5B1A"/>
    <w:rsid w:val="007F5D3C"/>
    <w:rsid w:val="007F5E0D"/>
    <w:rsid w:val="007F6026"/>
    <w:rsid w:val="007F60F7"/>
    <w:rsid w:val="007F6618"/>
    <w:rsid w:val="007F6CA2"/>
    <w:rsid w:val="007F6D1C"/>
    <w:rsid w:val="007F722B"/>
    <w:rsid w:val="007F728E"/>
    <w:rsid w:val="007F7C75"/>
    <w:rsid w:val="008002E1"/>
    <w:rsid w:val="00800467"/>
    <w:rsid w:val="00800827"/>
    <w:rsid w:val="00800BD1"/>
    <w:rsid w:val="00800D82"/>
    <w:rsid w:val="008010B4"/>
    <w:rsid w:val="008012FA"/>
    <w:rsid w:val="0080135D"/>
    <w:rsid w:val="00801397"/>
    <w:rsid w:val="00801A4D"/>
    <w:rsid w:val="00801F04"/>
    <w:rsid w:val="00802119"/>
    <w:rsid w:val="008025E9"/>
    <w:rsid w:val="0080290A"/>
    <w:rsid w:val="00802A85"/>
    <w:rsid w:val="00802AD6"/>
    <w:rsid w:val="00803226"/>
    <w:rsid w:val="00803346"/>
    <w:rsid w:val="008033F9"/>
    <w:rsid w:val="0080340C"/>
    <w:rsid w:val="00803A32"/>
    <w:rsid w:val="008042DA"/>
    <w:rsid w:val="0080455C"/>
    <w:rsid w:val="00804598"/>
    <w:rsid w:val="008047D7"/>
    <w:rsid w:val="00804884"/>
    <w:rsid w:val="00804F2B"/>
    <w:rsid w:val="00805137"/>
    <w:rsid w:val="00805165"/>
    <w:rsid w:val="0080520B"/>
    <w:rsid w:val="0080521F"/>
    <w:rsid w:val="00805302"/>
    <w:rsid w:val="00805498"/>
    <w:rsid w:val="008054C4"/>
    <w:rsid w:val="00805507"/>
    <w:rsid w:val="0080577F"/>
    <w:rsid w:val="008058AE"/>
    <w:rsid w:val="008058F3"/>
    <w:rsid w:val="008059B7"/>
    <w:rsid w:val="00805E90"/>
    <w:rsid w:val="0080650F"/>
    <w:rsid w:val="008065C9"/>
    <w:rsid w:val="008066AB"/>
    <w:rsid w:val="00806D1C"/>
    <w:rsid w:val="00806E5B"/>
    <w:rsid w:val="00806F93"/>
    <w:rsid w:val="00807550"/>
    <w:rsid w:val="008076AC"/>
    <w:rsid w:val="008078B6"/>
    <w:rsid w:val="00807FDB"/>
    <w:rsid w:val="00807FF8"/>
    <w:rsid w:val="0081029A"/>
    <w:rsid w:val="0081052C"/>
    <w:rsid w:val="0081052D"/>
    <w:rsid w:val="00810DD4"/>
    <w:rsid w:val="00811747"/>
    <w:rsid w:val="00811931"/>
    <w:rsid w:val="00811D85"/>
    <w:rsid w:val="008120E6"/>
    <w:rsid w:val="00813311"/>
    <w:rsid w:val="008133A4"/>
    <w:rsid w:val="00813D4B"/>
    <w:rsid w:val="00813F2A"/>
    <w:rsid w:val="008147F6"/>
    <w:rsid w:val="0081493E"/>
    <w:rsid w:val="00814CF6"/>
    <w:rsid w:val="00814EE0"/>
    <w:rsid w:val="00814FC2"/>
    <w:rsid w:val="00815151"/>
    <w:rsid w:val="00815231"/>
    <w:rsid w:val="008155F4"/>
    <w:rsid w:val="008156B3"/>
    <w:rsid w:val="008158B1"/>
    <w:rsid w:val="00815C49"/>
    <w:rsid w:val="00815F5D"/>
    <w:rsid w:val="00816317"/>
    <w:rsid w:val="00816A15"/>
    <w:rsid w:val="00816E1D"/>
    <w:rsid w:val="00816EED"/>
    <w:rsid w:val="00817611"/>
    <w:rsid w:val="00817A55"/>
    <w:rsid w:val="00817DB3"/>
    <w:rsid w:val="00820137"/>
    <w:rsid w:val="00820358"/>
    <w:rsid w:val="008205B6"/>
    <w:rsid w:val="00820870"/>
    <w:rsid w:val="00820AAB"/>
    <w:rsid w:val="00820F89"/>
    <w:rsid w:val="0082104A"/>
    <w:rsid w:val="008210A4"/>
    <w:rsid w:val="008210DD"/>
    <w:rsid w:val="00821415"/>
    <w:rsid w:val="00822159"/>
    <w:rsid w:val="0082226B"/>
    <w:rsid w:val="0082250A"/>
    <w:rsid w:val="00822514"/>
    <w:rsid w:val="00822524"/>
    <w:rsid w:val="00822A66"/>
    <w:rsid w:val="00822E9F"/>
    <w:rsid w:val="008231C4"/>
    <w:rsid w:val="008238A9"/>
    <w:rsid w:val="00823930"/>
    <w:rsid w:val="0082393D"/>
    <w:rsid w:val="00823AAD"/>
    <w:rsid w:val="00823DED"/>
    <w:rsid w:val="00823E0E"/>
    <w:rsid w:val="008240AE"/>
    <w:rsid w:val="008241A3"/>
    <w:rsid w:val="008241DA"/>
    <w:rsid w:val="008241E6"/>
    <w:rsid w:val="008242A4"/>
    <w:rsid w:val="008242E8"/>
    <w:rsid w:val="00824E5B"/>
    <w:rsid w:val="00824EBC"/>
    <w:rsid w:val="00825260"/>
    <w:rsid w:val="00825508"/>
    <w:rsid w:val="00825ABC"/>
    <w:rsid w:val="00825E74"/>
    <w:rsid w:val="00825F5A"/>
    <w:rsid w:val="00825FD9"/>
    <w:rsid w:val="00826074"/>
    <w:rsid w:val="0082614F"/>
    <w:rsid w:val="00826172"/>
    <w:rsid w:val="008261B0"/>
    <w:rsid w:val="008266AC"/>
    <w:rsid w:val="00826729"/>
    <w:rsid w:val="008270CB"/>
    <w:rsid w:val="0082725C"/>
    <w:rsid w:val="0082729D"/>
    <w:rsid w:val="00827E8D"/>
    <w:rsid w:val="00830171"/>
    <w:rsid w:val="00830176"/>
    <w:rsid w:val="008302C1"/>
    <w:rsid w:val="00830356"/>
    <w:rsid w:val="008306FD"/>
    <w:rsid w:val="00830C6F"/>
    <w:rsid w:val="0083117B"/>
    <w:rsid w:val="00831234"/>
    <w:rsid w:val="008312DA"/>
    <w:rsid w:val="0083152F"/>
    <w:rsid w:val="008319C0"/>
    <w:rsid w:val="00831BFA"/>
    <w:rsid w:val="00831D7E"/>
    <w:rsid w:val="00832054"/>
    <w:rsid w:val="008321AC"/>
    <w:rsid w:val="0083260F"/>
    <w:rsid w:val="008327F6"/>
    <w:rsid w:val="00832D32"/>
    <w:rsid w:val="00832EAA"/>
    <w:rsid w:val="008330AF"/>
    <w:rsid w:val="008334B5"/>
    <w:rsid w:val="00833F07"/>
    <w:rsid w:val="008340C7"/>
    <w:rsid w:val="0083413D"/>
    <w:rsid w:val="00834C50"/>
    <w:rsid w:val="00834DC8"/>
    <w:rsid w:val="00834DEA"/>
    <w:rsid w:val="00834DFC"/>
    <w:rsid w:val="00834E5F"/>
    <w:rsid w:val="00835232"/>
    <w:rsid w:val="008354D9"/>
    <w:rsid w:val="00835DAF"/>
    <w:rsid w:val="0083618E"/>
    <w:rsid w:val="0083638F"/>
    <w:rsid w:val="008368F4"/>
    <w:rsid w:val="00836912"/>
    <w:rsid w:val="00836F83"/>
    <w:rsid w:val="008371AB"/>
    <w:rsid w:val="00837908"/>
    <w:rsid w:val="00837B5C"/>
    <w:rsid w:val="00837F95"/>
    <w:rsid w:val="00840250"/>
    <w:rsid w:val="00840268"/>
    <w:rsid w:val="008403AC"/>
    <w:rsid w:val="00840452"/>
    <w:rsid w:val="0084199B"/>
    <w:rsid w:val="0084222C"/>
    <w:rsid w:val="00842441"/>
    <w:rsid w:val="008427DD"/>
    <w:rsid w:val="008427E3"/>
    <w:rsid w:val="00842D55"/>
    <w:rsid w:val="00843223"/>
    <w:rsid w:val="00843392"/>
    <w:rsid w:val="008433B6"/>
    <w:rsid w:val="008436C9"/>
    <w:rsid w:val="0084377E"/>
    <w:rsid w:val="008437C0"/>
    <w:rsid w:val="008438B2"/>
    <w:rsid w:val="00843D57"/>
    <w:rsid w:val="008444AC"/>
    <w:rsid w:val="008448B2"/>
    <w:rsid w:val="00844BDE"/>
    <w:rsid w:val="00844EE1"/>
    <w:rsid w:val="00845058"/>
    <w:rsid w:val="008450EE"/>
    <w:rsid w:val="008451F0"/>
    <w:rsid w:val="008453AB"/>
    <w:rsid w:val="0084546D"/>
    <w:rsid w:val="00846120"/>
    <w:rsid w:val="00846226"/>
    <w:rsid w:val="00846AA7"/>
    <w:rsid w:val="00846BD9"/>
    <w:rsid w:val="00846DF7"/>
    <w:rsid w:val="00846E32"/>
    <w:rsid w:val="00846EA8"/>
    <w:rsid w:val="00846EAE"/>
    <w:rsid w:val="0084706B"/>
    <w:rsid w:val="008471E2"/>
    <w:rsid w:val="00847370"/>
    <w:rsid w:val="00847763"/>
    <w:rsid w:val="008477A8"/>
    <w:rsid w:val="00847863"/>
    <w:rsid w:val="008478F7"/>
    <w:rsid w:val="008479FE"/>
    <w:rsid w:val="00847F6F"/>
    <w:rsid w:val="00850177"/>
    <w:rsid w:val="008502F9"/>
    <w:rsid w:val="0085043D"/>
    <w:rsid w:val="008505D2"/>
    <w:rsid w:val="00850639"/>
    <w:rsid w:val="00850A0E"/>
    <w:rsid w:val="00850F65"/>
    <w:rsid w:val="00851466"/>
    <w:rsid w:val="00851561"/>
    <w:rsid w:val="0085175F"/>
    <w:rsid w:val="00851B6A"/>
    <w:rsid w:val="00851F20"/>
    <w:rsid w:val="00852356"/>
    <w:rsid w:val="008529B7"/>
    <w:rsid w:val="00852BA3"/>
    <w:rsid w:val="008537DF"/>
    <w:rsid w:val="00853915"/>
    <w:rsid w:val="00853996"/>
    <w:rsid w:val="00853B3F"/>
    <w:rsid w:val="00853DA4"/>
    <w:rsid w:val="00853F11"/>
    <w:rsid w:val="00854562"/>
    <w:rsid w:val="0085481D"/>
    <w:rsid w:val="008548D6"/>
    <w:rsid w:val="0085504F"/>
    <w:rsid w:val="00855304"/>
    <w:rsid w:val="008556ED"/>
    <w:rsid w:val="00855B46"/>
    <w:rsid w:val="00855D02"/>
    <w:rsid w:val="008560B6"/>
    <w:rsid w:val="0085664E"/>
    <w:rsid w:val="00856A43"/>
    <w:rsid w:val="00857068"/>
    <w:rsid w:val="0085745F"/>
    <w:rsid w:val="008574A6"/>
    <w:rsid w:val="008579A1"/>
    <w:rsid w:val="00857CC4"/>
    <w:rsid w:val="008603A0"/>
    <w:rsid w:val="00860550"/>
    <w:rsid w:val="0086082F"/>
    <w:rsid w:val="00860A2C"/>
    <w:rsid w:val="00860B2D"/>
    <w:rsid w:val="00861064"/>
    <w:rsid w:val="008612E2"/>
    <w:rsid w:val="00861C3C"/>
    <w:rsid w:val="00861DF7"/>
    <w:rsid w:val="0086202C"/>
    <w:rsid w:val="00862626"/>
    <w:rsid w:val="008628A8"/>
    <w:rsid w:val="0086293E"/>
    <w:rsid w:val="00862BCD"/>
    <w:rsid w:val="00863141"/>
    <w:rsid w:val="0086366C"/>
    <w:rsid w:val="00863BFC"/>
    <w:rsid w:val="00863F69"/>
    <w:rsid w:val="008643D0"/>
    <w:rsid w:val="00864457"/>
    <w:rsid w:val="0086476A"/>
    <w:rsid w:val="00864792"/>
    <w:rsid w:val="00864DB3"/>
    <w:rsid w:val="008655BC"/>
    <w:rsid w:val="0086564F"/>
    <w:rsid w:val="008658C4"/>
    <w:rsid w:val="00865A38"/>
    <w:rsid w:val="00865C7E"/>
    <w:rsid w:val="00866029"/>
    <w:rsid w:val="008664B6"/>
    <w:rsid w:val="00866867"/>
    <w:rsid w:val="008672E4"/>
    <w:rsid w:val="008672E6"/>
    <w:rsid w:val="008674CE"/>
    <w:rsid w:val="00867539"/>
    <w:rsid w:val="0086785E"/>
    <w:rsid w:val="008678E9"/>
    <w:rsid w:val="00870AD6"/>
    <w:rsid w:val="00870BF8"/>
    <w:rsid w:val="008710F5"/>
    <w:rsid w:val="008711B6"/>
    <w:rsid w:val="00871453"/>
    <w:rsid w:val="0087145F"/>
    <w:rsid w:val="0087146F"/>
    <w:rsid w:val="0087193C"/>
    <w:rsid w:val="00871BA6"/>
    <w:rsid w:val="0087210B"/>
    <w:rsid w:val="008724E8"/>
    <w:rsid w:val="00872518"/>
    <w:rsid w:val="008725BF"/>
    <w:rsid w:val="00872993"/>
    <w:rsid w:val="008732D5"/>
    <w:rsid w:val="00873729"/>
    <w:rsid w:val="008737E8"/>
    <w:rsid w:val="00873A49"/>
    <w:rsid w:val="00874CAB"/>
    <w:rsid w:val="00874D16"/>
    <w:rsid w:val="00874F57"/>
    <w:rsid w:val="008754C1"/>
    <w:rsid w:val="008754CA"/>
    <w:rsid w:val="00875551"/>
    <w:rsid w:val="00875649"/>
    <w:rsid w:val="008758C4"/>
    <w:rsid w:val="00875B8F"/>
    <w:rsid w:val="00875BBC"/>
    <w:rsid w:val="00875D2A"/>
    <w:rsid w:val="00875D8E"/>
    <w:rsid w:val="008762B0"/>
    <w:rsid w:val="008765F7"/>
    <w:rsid w:val="008767E1"/>
    <w:rsid w:val="00876921"/>
    <w:rsid w:val="00876D6A"/>
    <w:rsid w:val="00877199"/>
    <w:rsid w:val="008771E2"/>
    <w:rsid w:val="00877851"/>
    <w:rsid w:val="00877A32"/>
    <w:rsid w:val="0088005C"/>
    <w:rsid w:val="00880168"/>
    <w:rsid w:val="008801D1"/>
    <w:rsid w:val="008807C9"/>
    <w:rsid w:val="00880866"/>
    <w:rsid w:val="00880919"/>
    <w:rsid w:val="00880B3B"/>
    <w:rsid w:val="00880E02"/>
    <w:rsid w:val="00880F6D"/>
    <w:rsid w:val="00881280"/>
    <w:rsid w:val="008819D1"/>
    <w:rsid w:val="00881AE8"/>
    <w:rsid w:val="00882301"/>
    <w:rsid w:val="00882F50"/>
    <w:rsid w:val="008830AC"/>
    <w:rsid w:val="00883182"/>
    <w:rsid w:val="008831B5"/>
    <w:rsid w:val="008835B0"/>
    <w:rsid w:val="00883721"/>
    <w:rsid w:val="008837A0"/>
    <w:rsid w:val="0088393E"/>
    <w:rsid w:val="00884147"/>
    <w:rsid w:val="008849F4"/>
    <w:rsid w:val="00884E56"/>
    <w:rsid w:val="00884FF5"/>
    <w:rsid w:val="0088533E"/>
    <w:rsid w:val="00885B55"/>
    <w:rsid w:val="00885E02"/>
    <w:rsid w:val="008860FB"/>
    <w:rsid w:val="00886245"/>
    <w:rsid w:val="00886370"/>
    <w:rsid w:val="008863E7"/>
    <w:rsid w:val="008864A3"/>
    <w:rsid w:val="0088678D"/>
    <w:rsid w:val="00887276"/>
    <w:rsid w:val="00887912"/>
    <w:rsid w:val="00887B32"/>
    <w:rsid w:val="00887EAA"/>
    <w:rsid w:val="00887FB9"/>
    <w:rsid w:val="00890CC2"/>
    <w:rsid w:val="00890F67"/>
    <w:rsid w:val="0089141B"/>
    <w:rsid w:val="0089153F"/>
    <w:rsid w:val="00891822"/>
    <w:rsid w:val="0089207A"/>
    <w:rsid w:val="0089225A"/>
    <w:rsid w:val="008924AB"/>
    <w:rsid w:val="008927B2"/>
    <w:rsid w:val="008927C9"/>
    <w:rsid w:val="008928BA"/>
    <w:rsid w:val="00892AC0"/>
    <w:rsid w:val="00892C6A"/>
    <w:rsid w:val="00892CE2"/>
    <w:rsid w:val="00893264"/>
    <w:rsid w:val="00893AE6"/>
    <w:rsid w:val="0089404C"/>
    <w:rsid w:val="00894147"/>
    <w:rsid w:val="00894439"/>
    <w:rsid w:val="008950A1"/>
    <w:rsid w:val="008950E6"/>
    <w:rsid w:val="00895210"/>
    <w:rsid w:val="008952BC"/>
    <w:rsid w:val="0089588E"/>
    <w:rsid w:val="00895981"/>
    <w:rsid w:val="00895F91"/>
    <w:rsid w:val="00896086"/>
    <w:rsid w:val="00896217"/>
    <w:rsid w:val="00896226"/>
    <w:rsid w:val="008964C8"/>
    <w:rsid w:val="00896D77"/>
    <w:rsid w:val="00896EED"/>
    <w:rsid w:val="008972AE"/>
    <w:rsid w:val="00897307"/>
    <w:rsid w:val="0089755E"/>
    <w:rsid w:val="00897646"/>
    <w:rsid w:val="00897819"/>
    <w:rsid w:val="00897907"/>
    <w:rsid w:val="00897C7A"/>
    <w:rsid w:val="00897E9F"/>
    <w:rsid w:val="008A0B04"/>
    <w:rsid w:val="008A0B67"/>
    <w:rsid w:val="008A0BD1"/>
    <w:rsid w:val="008A0D5E"/>
    <w:rsid w:val="008A10B6"/>
    <w:rsid w:val="008A17F0"/>
    <w:rsid w:val="008A1859"/>
    <w:rsid w:val="008A1EA0"/>
    <w:rsid w:val="008A20BD"/>
    <w:rsid w:val="008A24E3"/>
    <w:rsid w:val="008A2B39"/>
    <w:rsid w:val="008A2D45"/>
    <w:rsid w:val="008A2E11"/>
    <w:rsid w:val="008A2FE6"/>
    <w:rsid w:val="008A3069"/>
    <w:rsid w:val="008A30D0"/>
    <w:rsid w:val="008A33C2"/>
    <w:rsid w:val="008A3555"/>
    <w:rsid w:val="008A3951"/>
    <w:rsid w:val="008A412F"/>
    <w:rsid w:val="008A42B1"/>
    <w:rsid w:val="008A4360"/>
    <w:rsid w:val="008A43DA"/>
    <w:rsid w:val="008A45CF"/>
    <w:rsid w:val="008A495D"/>
    <w:rsid w:val="008A4AEA"/>
    <w:rsid w:val="008A4DE4"/>
    <w:rsid w:val="008A4FFF"/>
    <w:rsid w:val="008A50B8"/>
    <w:rsid w:val="008A5979"/>
    <w:rsid w:val="008A736E"/>
    <w:rsid w:val="008A74EF"/>
    <w:rsid w:val="008A7535"/>
    <w:rsid w:val="008A7870"/>
    <w:rsid w:val="008A79C2"/>
    <w:rsid w:val="008B000A"/>
    <w:rsid w:val="008B0770"/>
    <w:rsid w:val="008B07BD"/>
    <w:rsid w:val="008B0814"/>
    <w:rsid w:val="008B091B"/>
    <w:rsid w:val="008B0A64"/>
    <w:rsid w:val="008B0BE9"/>
    <w:rsid w:val="008B0D44"/>
    <w:rsid w:val="008B0F24"/>
    <w:rsid w:val="008B1295"/>
    <w:rsid w:val="008B1518"/>
    <w:rsid w:val="008B1524"/>
    <w:rsid w:val="008B1645"/>
    <w:rsid w:val="008B17B3"/>
    <w:rsid w:val="008B190B"/>
    <w:rsid w:val="008B1A7D"/>
    <w:rsid w:val="008B1F37"/>
    <w:rsid w:val="008B1FF8"/>
    <w:rsid w:val="008B2197"/>
    <w:rsid w:val="008B2376"/>
    <w:rsid w:val="008B23EB"/>
    <w:rsid w:val="008B2651"/>
    <w:rsid w:val="008B28A5"/>
    <w:rsid w:val="008B2E1B"/>
    <w:rsid w:val="008B3310"/>
    <w:rsid w:val="008B332F"/>
    <w:rsid w:val="008B33DA"/>
    <w:rsid w:val="008B3AB3"/>
    <w:rsid w:val="008B3E08"/>
    <w:rsid w:val="008B3E71"/>
    <w:rsid w:val="008B42C2"/>
    <w:rsid w:val="008B453D"/>
    <w:rsid w:val="008B4DA5"/>
    <w:rsid w:val="008B5125"/>
    <w:rsid w:val="008B51BC"/>
    <w:rsid w:val="008B52C8"/>
    <w:rsid w:val="008B549E"/>
    <w:rsid w:val="008B5795"/>
    <w:rsid w:val="008B5AEE"/>
    <w:rsid w:val="008B5DE1"/>
    <w:rsid w:val="008B5E03"/>
    <w:rsid w:val="008B5ECA"/>
    <w:rsid w:val="008B5F22"/>
    <w:rsid w:val="008B639C"/>
    <w:rsid w:val="008B64E2"/>
    <w:rsid w:val="008B6542"/>
    <w:rsid w:val="008B69E0"/>
    <w:rsid w:val="008B6B91"/>
    <w:rsid w:val="008B6BCB"/>
    <w:rsid w:val="008B6EF8"/>
    <w:rsid w:val="008B6FEF"/>
    <w:rsid w:val="008B7212"/>
    <w:rsid w:val="008B72B2"/>
    <w:rsid w:val="008B7882"/>
    <w:rsid w:val="008C02D0"/>
    <w:rsid w:val="008C0487"/>
    <w:rsid w:val="008C056C"/>
    <w:rsid w:val="008C0789"/>
    <w:rsid w:val="008C082E"/>
    <w:rsid w:val="008C0DBD"/>
    <w:rsid w:val="008C0EB1"/>
    <w:rsid w:val="008C0FD7"/>
    <w:rsid w:val="008C10FF"/>
    <w:rsid w:val="008C1933"/>
    <w:rsid w:val="008C1A26"/>
    <w:rsid w:val="008C1B52"/>
    <w:rsid w:val="008C1B66"/>
    <w:rsid w:val="008C23F0"/>
    <w:rsid w:val="008C2480"/>
    <w:rsid w:val="008C2515"/>
    <w:rsid w:val="008C27CB"/>
    <w:rsid w:val="008C288E"/>
    <w:rsid w:val="008C2ADD"/>
    <w:rsid w:val="008C2B84"/>
    <w:rsid w:val="008C2C6F"/>
    <w:rsid w:val="008C355B"/>
    <w:rsid w:val="008C38FA"/>
    <w:rsid w:val="008C398A"/>
    <w:rsid w:val="008C39F0"/>
    <w:rsid w:val="008C3D91"/>
    <w:rsid w:val="008C3E69"/>
    <w:rsid w:val="008C3FDF"/>
    <w:rsid w:val="008C483D"/>
    <w:rsid w:val="008C498A"/>
    <w:rsid w:val="008C49EC"/>
    <w:rsid w:val="008C5960"/>
    <w:rsid w:val="008C5D4B"/>
    <w:rsid w:val="008C5F2F"/>
    <w:rsid w:val="008C61FA"/>
    <w:rsid w:val="008C67F7"/>
    <w:rsid w:val="008C69DC"/>
    <w:rsid w:val="008C6BCB"/>
    <w:rsid w:val="008C6E73"/>
    <w:rsid w:val="008C7036"/>
    <w:rsid w:val="008C7477"/>
    <w:rsid w:val="008C78DB"/>
    <w:rsid w:val="008C7C66"/>
    <w:rsid w:val="008C7C87"/>
    <w:rsid w:val="008C7D74"/>
    <w:rsid w:val="008C7DFB"/>
    <w:rsid w:val="008C7F29"/>
    <w:rsid w:val="008C7F7F"/>
    <w:rsid w:val="008D060B"/>
    <w:rsid w:val="008D069F"/>
    <w:rsid w:val="008D06E8"/>
    <w:rsid w:val="008D0820"/>
    <w:rsid w:val="008D0852"/>
    <w:rsid w:val="008D0B83"/>
    <w:rsid w:val="008D1A83"/>
    <w:rsid w:val="008D1C93"/>
    <w:rsid w:val="008D1F65"/>
    <w:rsid w:val="008D20C8"/>
    <w:rsid w:val="008D23D4"/>
    <w:rsid w:val="008D24C2"/>
    <w:rsid w:val="008D259A"/>
    <w:rsid w:val="008D264F"/>
    <w:rsid w:val="008D27A9"/>
    <w:rsid w:val="008D2825"/>
    <w:rsid w:val="008D28B6"/>
    <w:rsid w:val="008D2B9A"/>
    <w:rsid w:val="008D3ACA"/>
    <w:rsid w:val="008D3C57"/>
    <w:rsid w:val="008D3D4B"/>
    <w:rsid w:val="008D41DD"/>
    <w:rsid w:val="008D41E8"/>
    <w:rsid w:val="008D443A"/>
    <w:rsid w:val="008D45D5"/>
    <w:rsid w:val="008D5041"/>
    <w:rsid w:val="008D535C"/>
    <w:rsid w:val="008D55ED"/>
    <w:rsid w:val="008D567D"/>
    <w:rsid w:val="008D57C1"/>
    <w:rsid w:val="008D588E"/>
    <w:rsid w:val="008D59CF"/>
    <w:rsid w:val="008D6134"/>
    <w:rsid w:val="008D6366"/>
    <w:rsid w:val="008D6648"/>
    <w:rsid w:val="008D6844"/>
    <w:rsid w:val="008D6988"/>
    <w:rsid w:val="008D6E69"/>
    <w:rsid w:val="008D7273"/>
    <w:rsid w:val="008D7517"/>
    <w:rsid w:val="008D78FD"/>
    <w:rsid w:val="008D7995"/>
    <w:rsid w:val="008D7B3A"/>
    <w:rsid w:val="008D7E34"/>
    <w:rsid w:val="008E0671"/>
    <w:rsid w:val="008E0E99"/>
    <w:rsid w:val="008E0F0B"/>
    <w:rsid w:val="008E0F94"/>
    <w:rsid w:val="008E128E"/>
    <w:rsid w:val="008E1CB7"/>
    <w:rsid w:val="008E1F0D"/>
    <w:rsid w:val="008E1F39"/>
    <w:rsid w:val="008E1F77"/>
    <w:rsid w:val="008E2526"/>
    <w:rsid w:val="008E2807"/>
    <w:rsid w:val="008E2AC5"/>
    <w:rsid w:val="008E2E7D"/>
    <w:rsid w:val="008E2E8D"/>
    <w:rsid w:val="008E300F"/>
    <w:rsid w:val="008E3145"/>
    <w:rsid w:val="008E3399"/>
    <w:rsid w:val="008E365A"/>
    <w:rsid w:val="008E3896"/>
    <w:rsid w:val="008E38BE"/>
    <w:rsid w:val="008E3C34"/>
    <w:rsid w:val="008E3D7E"/>
    <w:rsid w:val="008E3F72"/>
    <w:rsid w:val="008E4197"/>
    <w:rsid w:val="008E4353"/>
    <w:rsid w:val="008E43FB"/>
    <w:rsid w:val="008E4AB7"/>
    <w:rsid w:val="008E4F3D"/>
    <w:rsid w:val="008E53B6"/>
    <w:rsid w:val="008E5785"/>
    <w:rsid w:val="008E57D5"/>
    <w:rsid w:val="008E587C"/>
    <w:rsid w:val="008E5B08"/>
    <w:rsid w:val="008E6187"/>
    <w:rsid w:val="008E6201"/>
    <w:rsid w:val="008E62A7"/>
    <w:rsid w:val="008E67DE"/>
    <w:rsid w:val="008E67E7"/>
    <w:rsid w:val="008E68B1"/>
    <w:rsid w:val="008E690E"/>
    <w:rsid w:val="008E6BF7"/>
    <w:rsid w:val="008E6C41"/>
    <w:rsid w:val="008F1D09"/>
    <w:rsid w:val="008F2013"/>
    <w:rsid w:val="008F22AC"/>
    <w:rsid w:val="008F22BE"/>
    <w:rsid w:val="008F25B8"/>
    <w:rsid w:val="008F284A"/>
    <w:rsid w:val="008F2C4C"/>
    <w:rsid w:val="008F2E89"/>
    <w:rsid w:val="008F2EB3"/>
    <w:rsid w:val="008F31A7"/>
    <w:rsid w:val="008F3350"/>
    <w:rsid w:val="008F34E5"/>
    <w:rsid w:val="008F360E"/>
    <w:rsid w:val="008F3AEA"/>
    <w:rsid w:val="008F44D9"/>
    <w:rsid w:val="008F456D"/>
    <w:rsid w:val="008F49F1"/>
    <w:rsid w:val="008F4AFD"/>
    <w:rsid w:val="008F4B74"/>
    <w:rsid w:val="008F4CA8"/>
    <w:rsid w:val="008F4D3E"/>
    <w:rsid w:val="008F4DD0"/>
    <w:rsid w:val="008F5029"/>
    <w:rsid w:val="008F53D8"/>
    <w:rsid w:val="008F5B88"/>
    <w:rsid w:val="008F5F05"/>
    <w:rsid w:val="008F5F21"/>
    <w:rsid w:val="008F5F98"/>
    <w:rsid w:val="008F600A"/>
    <w:rsid w:val="008F6057"/>
    <w:rsid w:val="008F6183"/>
    <w:rsid w:val="008F6580"/>
    <w:rsid w:val="008F65A9"/>
    <w:rsid w:val="008F6A42"/>
    <w:rsid w:val="008F6A8D"/>
    <w:rsid w:val="008F6BE8"/>
    <w:rsid w:val="008F6E97"/>
    <w:rsid w:val="008F6F6F"/>
    <w:rsid w:val="008F6FB9"/>
    <w:rsid w:val="008F7283"/>
    <w:rsid w:val="008F7392"/>
    <w:rsid w:val="008F7786"/>
    <w:rsid w:val="008F7C50"/>
    <w:rsid w:val="0090013C"/>
    <w:rsid w:val="0090051B"/>
    <w:rsid w:val="00900581"/>
    <w:rsid w:val="00900FBB"/>
    <w:rsid w:val="00901686"/>
    <w:rsid w:val="00901739"/>
    <w:rsid w:val="00901CBE"/>
    <w:rsid w:val="00901F32"/>
    <w:rsid w:val="00901FAB"/>
    <w:rsid w:val="009022DF"/>
    <w:rsid w:val="00902375"/>
    <w:rsid w:val="00902722"/>
    <w:rsid w:val="00903153"/>
    <w:rsid w:val="009034F1"/>
    <w:rsid w:val="009039A5"/>
    <w:rsid w:val="009039DD"/>
    <w:rsid w:val="00903CFF"/>
    <w:rsid w:val="00903DA3"/>
    <w:rsid w:val="0090406D"/>
    <w:rsid w:val="009044F2"/>
    <w:rsid w:val="009045A5"/>
    <w:rsid w:val="009045E6"/>
    <w:rsid w:val="00904984"/>
    <w:rsid w:val="009049CE"/>
    <w:rsid w:val="00904BF5"/>
    <w:rsid w:val="00904E34"/>
    <w:rsid w:val="00904E5E"/>
    <w:rsid w:val="00904EFA"/>
    <w:rsid w:val="00905043"/>
    <w:rsid w:val="009052F3"/>
    <w:rsid w:val="00905320"/>
    <w:rsid w:val="00905949"/>
    <w:rsid w:val="009063D8"/>
    <w:rsid w:val="009065C6"/>
    <w:rsid w:val="009068B7"/>
    <w:rsid w:val="00906A52"/>
    <w:rsid w:val="00906B32"/>
    <w:rsid w:val="00906BAD"/>
    <w:rsid w:val="00906C58"/>
    <w:rsid w:val="00907194"/>
    <w:rsid w:val="00907315"/>
    <w:rsid w:val="00907679"/>
    <w:rsid w:val="009076FE"/>
    <w:rsid w:val="009079D6"/>
    <w:rsid w:val="0091015C"/>
    <w:rsid w:val="00910335"/>
    <w:rsid w:val="00910424"/>
    <w:rsid w:val="00910A33"/>
    <w:rsid w:val="00910E6A"/>
    <w:rsid w:val="00910EAE"/>
    <w:rsid w:val="00910EB7"/>
    <w:rsid w:val="00910F75"/>
    <w:rsid w:val="0091137F"/>
    <w:rsid w:val="00911414"/>
    <w:rsid w:val="00911555"/>
    <w:rsid w:val="0091169D"/>
    <w:rsid w:val="0091172A"/>
    <w:rsid w:val="009118B6"/>
    <w:rsid w:val="00911AC4"/>
    <w:rsid w:val="00912014"/>
    <w:rsid w:val="00912280"/>
    <w:rsid w:val="009126FF"/>
    <w:rsid w:val="009128A0"/>
    <w:rsid w:val="00912D0E"/>
    <w:rsid w:val="009132D0"/>
    <w:rsid w:val="0091371E"/>
    <w:rsid w:val="0091380D"/>
    <w:rsid w:val="0091392C"/>
    <w:rsid w:val="00913A0A"/>
    <w:rsid w:val="00913B2A"/>
    <w:rsid w:val="00914082"/>
    <w:rsid w:val="009145DF"/>
    <w:rsid w:val="009146A9"/>
    <w:rsid w:val="00914D85"/>
    <w:rsid w:val="00914DA2"/>
    <w:rsid w:val="0091543D"/>
    <w:rsid w:val="00915F01"/>
    <w:rsid w:val="00916281"/>
    <w:rsid w:val="0091636D"/>
    <w:rsid w:val="009164BA"/>
    <w:rsid w:val="00916809"/>
    <w:rsid w:val="00916890"/>
    <w:rsid w:val="00916949"/>
    <w:rsid w:val="0091694F"/>
    <w:rsid w:val="00916AA9"/>
    <w:rsid w:val="00916BCE"/>
    <w:rsid w:val="00916C7B"/>
    <w:rsid w:val="00916CDA"/>
    <w:rsid w:val="009174DB"/>
    <w:rsid w:val="009176DC"/>
    <w:rsid w:val="00917A4E"/>
    <w:rsid w:val="00917AA0"/>
    <w:rsid w:val="00917B46"/>
    <w:rsid w:val="00917EE4"/>
    <w:rsid w:val="00920119"/>
    <w:rsid w:val="00920304"/>
    <w:rsid w:val="00920EF1"/>
    <w:rsid w:val="00921027"/>
    <w:rsid w:val="00921393"/>
    <w:rsid w:val="0092139A"/>
    <w:rsid w:val="0092139F"/>
    <w:rsid w:val="00921489"/>
    <w:rsid w:val="009214D2"/>
    <w:rsid w:val="0092157B"/>
    <w:rsid w:val="009218B0"/>
    <w:rsid w:val="00921926"/>
    <w:rsid w:val="00921A77"/>
    <w:rsid w:val="00921DF0"/>
    <w:rsid w:val="00922259"/>
    <w:rsid w:val="00922789"/>
    <w:rsid w:val="00922C29"/>
    <w:rsid w:val="0092332F"/>
    <w:rsid w:val="0092337C"/>
    <w:rsid w:val="0092351E"/>
    <w:rsid w:val="00923E56"/>
    <w:rsid w:val="009244B7"/>
    <w:rsid w:val="00924577"/>
    <w:rsid w:val="009248EF"/>
    <w:rsid w:val="00924987"/>
    <w:rsid w:val="00924B93"/>
    <w:rsid w:val="00925217"/>
    <w:rsid w:val="00925864"/>
    <w:rsid w:val="00925D47"/>
    <w:rsid w:val="00925DBE"/>
    <w:rsid w:val="00925FAB"/>
    <w:rsid w:val="009269CF"/>
    <w:rsid w:val="00926A3C"/>
    <w:rsid w:val="00926A89"/>
    <w:rsid w:val="00926B75"/>
    <w:rsid w:val="00926CAE"/>
    <w:rsid w:val="00926DE1"/>
    <w:rsid w:val="009274B6"/>
    <w:rsid w:val="00927530"/>
    <w:rsid w:val="00927867"/>
    <w:rsid w:val="00927B6E"/>
    <w:rsid w:val="00927C9C"/>
    <w:rsid w:val="00927E77"/>
    <w:rsid w:val="00930268"/>
    <w:rsid w:val="00930483"/>
    <w:rsid w:val="00930538"/>
    <w:rsid w:val="009306AD"/>
    <w:rsid w:val="009306FD"/>
    <w:rsid w:val="00930AB5"/>
    <w:rsid w:val="0093112F"/>
    <w:rsid w:val="00931392"/>
    <w:rsid w:val="009317CA"/>
    <w:rsid w:val="009319A9"/>
    <w:rsid w:val="00931A0E"/>
    <w:rsid w:val="00931AB7"/>
    <w:rsid w:val="009324EC"/>
    <w:rsid w:val="009326F9"/>
    <w:rsid w:val="00932ADB"/>
    <w:rsid w:val="00932D3A"/>
    <w:rsid w:val="00932E8B"/>
    <w:rsid w:val="00932F10"/>
    <w:rsid w:val="00932F4D"/>
    <w:rsid w:val="00934134"/>
    <w:rsid w:val="00934147"/>
    <w:rsid w:val="009343DB"/>
    <w:rsid w:val="00934B70"/>
    <w:rsid w:val="00934BFC"/>
    <w:rsid w:val="00935DAC"/>
    <w:rsid w:val="00935F6E"/>
    <w:rsid w:val="00936148"/>
    <w:rsid w:val="00936239"/>
    <w:rsid w:val="00936898"/>
    <w:rsid w:val="009369D6"/>
    <w:rsid w:val="00936C5F"/>
    <w:rsid w:val="00936E68"/>
    <w:rsid w:val="00936ED4"/>
    <w:rsid w:val="00937101"/>
    <w:rsid w:val="009373D4"/>
    <w:rsid w:val="009373DA"/>
    <w:rsid w:val="00937738"/>
    <w:rsid w:val="009377BB"/>
    <w:rsid w:val="00937A49"/>
    <w:rsid w:val="00937F16"/>
    <w:rsid w:val="009404BD"/>
    <w:rsid w:val="00940F0C"/>
    <w:rsid w:val="00940F4C"/>
    <w:rsid w:val="00941126"/>
    <w:rsid w:val="009413DB"/>
    <w:rsid w:val="0094199A"/>
    <w:rsid w:val="00941AA6"/>
    <w:rsid w:val="00941D34"/>
    <w:rsid w:val="00941DCA"/>
    <w:rsid w:val="009421F5"/>
    <w:rsid w:val="009424A5"/>
    <w:rsid w:val="00942B22"/>
    <w:rsid w:val="00942F59"/>
    <w:rsid w:val="0094314B"/>
    <w:rsid w:val="0094337D"/>
    <w:rsid w:val="00943A19"/>
    <w:rsid w:val="009443C2"/>
    <w:rsid w:val="009444B6"/>
    <w:rsid w:val="00944544"/>
    <w:rsid w:val="00945697"/>
    <w:rsid w:val="00945B55"/>
    <w:rsid w:val="00945C28"/>
    <w:rsid w:val="0094652C"/>
    <w:rsid w:val="00946684"/>
    <w:rsid w:val="00946AAB"/>
    <w:rsid w:val="00946C2B"/>
    <w:rsid w:val="0094770F"/>
    <w:rsid w:val="009504FA"/>
    <w:rsid w:val="0095075C"/>
    <w:rsid w:val="00950975"/>
    <w:rsid w:val="00950E4F"/>
    <w:rsid w:val="00950F1E"/>
    <w:rsid w:val="00951393"/>
    <w:rsid w:val="00951829"/>
    <w:rsid w:val="00951D49"/>
    <w:rsid w:val="00951DD9"/>
    <w:rsid w:val="00951E17"/>
    <w:rsid w:val="00951E39"/>
    <w:rsid w:val="009520AE"/>
    <w:rsid w:val="00952355"/>
    <w:rsid w:val="009524D5"/>
    <w:rsid w:val="009526B2"/>
    <w:rsid w:val="00952C35"/>
    <w:rsid w:val="00952ECC"/>
    <w:rsid w:val="00952EDB"/>
    <w:rsid w:val="00953238"/>
    <w:rsid w:val="009533E0"/>
    <w:rsid w:val="00953609"/>
    <w:rsid w:val="00953AE9"/>
    <w:rsid w:val="00953BCF"/>
    <w:rsid w:val="009541B2"/>
    <w:rsid w:val="00954451"/>
    <w:rsid w:val="0095499B"/>
    <w:rsid w:val="009549FC"/>
    <w:rsid w:val="00954B23"/>
    <w:rsid w:val="00954EAF"/>
    <w:rsid w:val="009552B8"/>
    <w:rsid w:val="0095564B"/>
    <w:rsid w:val="009557BD"/>
    <w:rsid w:val="0095586A"/>
    <w:rsid w:val="0095598E"/>
    <w:rsid w:val="00955B1E"/>
    <w:rsid w:val="00955B54"/>
    <w:rsid w:val="00955D78"/>
    <w:rsid w:val="00956328"/>
    <w:rsid w:val="00956382"/>
    <w:rsid w:val="00956A3F"/>
    <w:rsid w:val="00956B62"/>
    <w:rsid w:val="00956C4E"/>
    <w:rsid w:val="0095796F"/>
    <w:rsid w:val="00957AF0"/>
    <w:rsid w:val="00957DB3"/>
    <w:rsid w:val="0096040D"/>
    <w:rsid w:val="00960DC8"/>
    <w:rsid w:val="00961811"/>
    <w:rsid w:val="009619AF"/>
    <w:rsid w:val="009619C1"/>
    <w:rsid w:val="0096219C"/>
    <w:rsid w:val="00962823"/>
    <w:rsid w:val="00962859"/>
    <w:rsid w:val="009634EC"/>
    <w:rsid w:val="00963596"/>
    <w:rsid w:val="009637B0"/>
    <w:rsid w:val="00963BD0"/>
    <w:rsid w:val="00963E9C"/>
    <w:rsid w:val="00963FEB"/>
    <w:rsid w:val="009643BD"/>
    <w:rsid w:val="0096447B"/>
    <w:rsid w:val="009650C6"/>
    <w:rsid w:val="0096514A"/>
    <w:rsid w:val="00965303"/>
    <w:rsid w:val="00965748"/>
    <w:rsid w:val="00965804"/>
    <w:rsid w:val="00965B1D"/>
    <w:rsid w:val="00965DFC"/>
    <w:rsid w:val="00965FDE"/>
    <w:rsid w:val="00966ABB"/>
    <w:rsid w:val="00966BBE"/>
    <w:rsid w:val="00966D3E"/>
    <w:rsid w:val="00966DAA"/>
    <w:rsid w:val="0096703D"/>
    <w:rsid w:val="00967258"/>
    <w:rsid w:val="00967385"/>
    <w:rsid w:val="00967543"/>
    <w:rsid w:val="00967DD2"/>
    <w:rsid w:val="00967F96"/>
    <w:rsid w:val="00967F9D"/>
    <w:rsid w:val="00967FE9"/>
    <w:rsid w:val="00970642"/>
    <w:rsid w:val="00970857"/>
    <w:rsid w:val="00970E46"/>
    <w:rsid w:val="0097102B"/>
    <w:rsid w:val="0097103C"/>
    <w:rsid w:val="00971160"/>
    <w:rsid w:val="009713D6"/>
    <w:rsid w:val="009714C4"/>
    <w:rsid w:val="00971A31"/>
    <w:rsid w:val="00971B10"/>
    <w:rsid w:val="00971E11"/>
    <w:rsid w:val="00971F09"/>
    <w:rsid w:val="00972004"/>
    <w:rsid w:val="00972329"/>
    <w:rsid w:val="009724FF"/>
    <w:rsid w:val="0097269B"/>
    <w:rsid w:val="00972827"/>
    <w:rsid w:val="0097337E"/>
    <w:rsid w:val="0097367A"/>
    <w:rsid w:val="009736F9"/>
    <w:rsid w:val="009737E2"/>
    <w:rsid w:val="00973B23"/>
    <w:rsid w:val="00973E1D"/>
    <w:rsid w:val="00974343"/>
    <w:rsid w:val="00974CDD"/>
    <w:rsid w:val="00974D4A"/>
    <w:rsid w:val="00974D82"/>
    <w:rsid w:val="00974DF2"/>
    <w:rsid w:val="00975198"/>
    <w:rsid w:val="00975211"/>
    <w:rsid w:val="00975B46"/>
    <w:rsid w:val="00975CB4"/>
    <w:rsid w:val="00976240"/>
    <w:rsid w:val="00976339"/>
    <w:rsid w:val="00976647"/>
    <w:rsid w:val="00976C78"/>
    <w:rsid w:val="00976C81"/>
    <w:rsid w:val="00977028"/>
    <w:rsid w:val="009770A4"/>
    <w:rsid w:val="0097746D"/>
    <w:rsid w:val="0097785A"/>
    <w:rsid w:val="00977978"/>
    <w:rsid w:val="009779AD"/>
    <w:rsid w:val="0098051E"/>
    <w:rsid w:val="00980565"/>
    <w:rsid w:val="00980C30"/>
    <w:rsid w:val="00980C4C"/>
    <w:rsid w:val="00980C5E"/>
    <w:rsid w:val="00980C6D"/>
    <w:rsid w:val="00981D6D"/>
    <w:rsid w:val="009822DC"/>
    <w:rsid w:val="00982332"/>
    <w:rsid w:val="00982CAE"/>
    <w:rsid w:val="00982EE4"/>
    <w:rsid w:val="00982FFC"/>
    <w:rsid w:val="00983321"/>
    <w:rsid w:val="00983D2E"/>
    <w:rsid w:val="009847DF"/>
    <w:rsid w:val="00984B14"/>
    <w:rsid w:val="00984B29"/>
    <w:rsid w:val="00984C4E"/>
    <w:rsid w:val="00984F35"/>
    <w:rsid w:val="0098527F"/>
    <w:rsid w:val="009852FC"/>
    <w:rsid w:val="00985363"/>
    <w:rsid w:val="00985452"/>
    <w:rsid w:val="009854FD"/>
    <w:rsid w:val="009857AC"/>
    <w:rsid w:val="009857B2"/>
    <w:rsid w:val="00985806"/>
    <w:rsid w:val="00985B27"/>
    <w:rsid w:val="00985B5D"/>
    <w:rsid w:val="00985D98"/>
    <w:rsid w:val="00986118"/>
    <w:rsid w:val="00986136"/>
    <w:rsid w:val="0098618B"/>
    <w:rsid w:val="0098660C"/>
    <w:rsid w:val="0098683C"/>
    <w:rsid w:val="00986940"/>
    <w:rsid w:val="00986A91"/>
    <w:rsid w:val="00986A9B"/>
    <w:rsid w:val="00986F73"/>
    <w:rsid w:val="00987261"/>
    <w:rsid w:val="00987555"/>
    <w:rsid w:val="00990C82"/>
    <w:rsid w:val="00990D1D"/>
    <w:rsid w:val="00990E81"/>
    <w:rsid w:val="00990FD2"/>
    <w:rsid w:val="0099111F"/>
    <w:rsid w:val="009911D2"/>
    <w:rsid w:val="00991278"/>
    <w:rsid w:val="009914AD"/>
    <w:rsid w:val="009914D7"/>
    <w:rsid w:val="009917AB"/>
    <w:rsid w:val="009917C4"/>
    <w:rsid w:val="00991F57"/>
    <w:rsid w:val="00991FB1"/>
    <w:rsid w:val="00991FCF"/>
    <w:rsid w:val="00992513"/>
    <w:rsid w:val="009929C6"/>
    <w:rsid w:val="0099308B"/>
    <w:rsid w:val="00993137"/>
    <w:rsid w:val="009931A6"/>
    <w:rsid w:val="00993794"/>
    <w:rsid w:val="00993796"/>
    <w:rsid w:val="00993AC9"/>
    <w:rsid w:val="00993AF7"/>
    <w:rsid w:val="00993E57"/>
    <w:rsid w:val="00993EEB"/>
    <w:rsid w:val="009943B2"/>
    <w:rsid w:val="009943B7"/>
    <w:rsid w:val="009943FC"/>
    <w:rsid w:val="009946AC"/>
    <w:rsid w:val="009947D6"/>
    <w:rsid w:val="0099489B"/>
    <w:rsid w:val="009949A5"/>
    <w:rsid w:val="009949C2"/>
    <w:rsid w:val="00995088"/>
    <w:rsid w:val="00995916"/>
    <w:rsid w:val="0099593A"/>
    <w:rsid w:val="00995BF5"/>
    <w:rsid w:val="00995C19"/>
    <w:rsid w:val="00995DAB"/>
    <w:rsid w:val="009966A4"/>
    <w:rsid w:val="00996C40"/>
    <w:rsid w:val="00996C8B"/>
    <w:rsid w:val="00996DD4"/>
    <w:rsid w:val="00996F42"/>
    <w:rsid w:val="00996FFF"/>
    <w:rsid w:val="009970FB"/>
    <w:rsid w:val="00997246"/>
    <w:rsid w:val="009972F4"/>
    <w:rsid w:val="00997556"/>
    <w:rsid w:val="00997849"/>
    <w:rsid w:val="00997BDD"/>
    <w:rsid w:val="009A03FB"/>
    <w:rsid w:val="009A05B1"/>
    <w:rsid w:val="009A07D5"/>
    <w:rsid w:val="009A0876"/>
    <w:rsid w:val="009A1004"/>
    <w:rsid w:val="009A23CC"/>
    <w:rsid w:val="009A2513"/>
    <w:rsid w:val="009A2791"/>
    <w:rsid w:val="009A2D37"/>
    <w:rsid w:val="009A3184"/>
    <w:rsid w:val="009A35D8"/>
    <w:rsid w:val="009A3664"/>
    <w:rsid w:val="009A37CE"/>
    <w:rsid w:val="009A3B78"/>
    <w:rsid w:val="009A3DF5"/>
    <w:rsid w:val="009A3EC1"/>
    <w:rsid w:val="009A4730"/>
    <w:rsid w:val="009A4803"/>
    <w:rsid w:val="009A4D2B"/>
    <w:rsid w:val="009A4FCD"/>
    <w:rsid w:val="009A5475"/>
    <w:rsid w:val="009A54D2"/>
    <w:rsid w:val="009A5519"/>
    <w:rsid w:val="009A56CB"/>
    <w:rsid w:val="009A60F8"/>
    <w:rsid w:val="009A639B"/>
    <w:rsid w:val="009A66F0"/>
    <w:rsid w:val="009A69B5"/>
    <w:rsid w:val="009A6D8A"/>
    <w:rsid w:val="009A7361"/>
    <w:rsid w:val="009A74F0"/>
    <w:rsid w:val="009A7703"/>
    <w:rsid w:val="009A7921"/>
    <w:rsid w:val="009A7ABA"/>
    <w:rsid w:val="009A7B00"/>
    <w:rsid w:val="009A7B8A"/>
    <w:rsid w:val="009B03ED"/>
    <w:rsid w:val="009B0FC4"/>
    <w:rsid w:val="009B0FF1"/>
    <w:rsid w:val="009B186D"/>
    <w:rsid w:val="009B1E08"/>
    <w:rsid w:val="009B2236"/>
    <w:rsid w:val="009B2282"/>
    <w:rsid w:val="009B26DD"/>
    <w:rsid w:val="009B2797"/>
    <w:rsid w:val="009B2C0F"/>
    <w:rsid w:val="009B2EA7"/>
    <w:rsid w:val="009B2F17"/>
    <w:rsid w:val="009B304C"/>
    <w:rsid w:val="009B32F9"/>
    <w:rsid w:val="009B38C1"/>
    <w:rsid w:val="009B3A7F"/>
    <w:rsid w:val="009B3AD7"/>
    <w:rsid w:val="009B4038"/>
    <w:rsid w:val="009B43BF"/>
    <w:rsid w:val="009B4489"/>
    <w:rsid w:val="009B46E2"/>
    <w:rsid w:val="009B47B8"/>
    <w:rsid w:val="009B49EC"/>
    <w:rsid w:val="009B54CF"/>
    <w:rsid w:val="009B569A"/>
    <w:rsid w:val="009B5AD1"/>
    <w:rsid w:val="009B5C5A"/>
    <w:rsid w:val="009B5E23"/>
    <w:rsid w:val="009B6655"/>
    <w:rsid w:val="009B6CDA"/>
    <w:rsid w:val="009B6FB1"/>
    <w:rsid w:val="009B70A3"/>
    <w:rsid w:val="009B70FC"/>
    <w:rsid w:val="009B713E"/>
    <w:rsid w:val="009B7166"/>
    <w:rsid w:val="009B7219"/>
    <w:rsid w:val="009B721A"/>
    <w:rsid w:val="009B736E"/>
    <w:rsid w:val="009B7373"/>
    <w:rsid w:val="009B7755"/>
    <w:rsid w:val="009B7793"/>
    <w:rsid w:val="009B7D64"/>
    <w:rsid w:val="009B7F6A"/>
    <w:rsid w:val="009C01B6"/>
    <w:rsid w:val="009C06C7"/>
    <w:rsid w:val="009C06E9"/>
    <w:rsid w:val="009C076F"/>
    <w:rsid w:val="009C078A"/>
    <w:rsid w:val="009C0871"/>
    <w:rsid w:val="009C0914"/>
    <w:rsid w:val="009C0AFF"/>
    <w:rsid w:val="009C0D45"/>
    <w:rsid w:val="009C0F25"/>
    <w:rsid w:val="009C1219"/>
    <w:rsid w:val="009C19C4"/>
    <w:rsid w:val="009C19E7"/>
    <w:rsid w:val="009C1DD6"/>
    <w:rsid w:val="009C1E15"/>
    <w:rsid w:val="009C1F45"/>
    <w:rsid w:val="009C2061"/>
    <w:rsid w:val="009C25A0"/>
    <w:rsid w:val="009C2D3F"/>
    <w:rsid w:val="009C2ECD"/>
    <w:rsid w:val="009C336E"/>
    <w:rsid w:val="009C3937"/>
    <w:rsid w:val="009C39BF"/>
    <w:rsid w:val="009C39EA"/>
    <w:rsid w:val="009C3C5B"/>
    <w:rsid w:val="009C4981"/>
    <w:rsid w:val="009C50D5"/>
    <w:rsid w:val="009C5134"/>
    <w:rsid w:val="009C5152"/>
    <w:rsid w:val="009C51D3"/>
    <w:rsid w:val="009C5210"/>
    <w:rsid w:val="009C536B"/>
    <w:rsid w:val="009C550D"/>
    <w:rsid w:val="009C5533"/>
    <w:rsid w:val="009C5AC8"/>
    <w:rsid w:val="009C5B39"/>
    <w:rsid w:val="009C5E0E"/>
    <w:rsid w:val="009C5FB9"/>
    <w:rsid w:val="009C6870"/>
    <w:rsid w:val="009C6A46"/>
    <w:rsid w:val="009C6D46"/>
    <w:rsid w:val="009C6DAF"/>
    <w:rsid w:val="009C6E04"/>
    <w:rsid w:val="009C6E8B"/>
    <w:rsid w:val="009C71C7"/>
    <w:rsid w:val="009C734E"/>
    <w:rsid w:val="009C76BA"/>
    <w:rsid w:val="009C7CF1"/>
    <w:rsid w:val="009C7F3C"/>
    <w:rsid w:val="009D03BE"/>
    <w:rsid w:val="009D078F"/>
    <w:rsid w:val="009D0A14"/>
    <w:rsid w:val="009D0E79"/>
    <w:rsid w:val="009D1074"/>
    <w:rsid w:val="009D1332"/>
    <w:rsid w:val="009D1335"/>
    <w:rsid w:val="009D13BB"/>
    <w:rsid w:val="009D1598"/>
    <w:rsid w:val="009D1D81"/>
    <w:rsid w:val="009D1E45"/>
    <w:rsid w:val="009D1F90"/>
    <w:rsid w:val="009D2347"/>
    <w:rsid w:val="009D25DD"/>
    <w:rsid w:val="009D302F"/>
    <w:rsid w:val="009D353D"/>
    <w:rsid w:val="009D3D04"/>
    <w:rsid w:val="009D3FCB"/>
    <w:rsid w:val="009D43E3"/>
    <w:rsid w:val="009D4B7B"/>
    <w:rsid w:val="009D4C3B"/>
    <w:rsid w:val="009D4DC3"/>
    <w:rsid w:val="009D4E28"/>
    <w:rsid w:val="009D4E4F"/>
    <w:rsid w:val="009D4FBA"/>
    <w:rsid w:val="009D5141"/>
    <w:rsid w:val="009D5360"/>
    <w:rsid w:val="009D5668"/>
    <w:rsid w:val="009D56B8"/>
    <w:rsid w:val="009D5A9A"/>
    <w:rsid w:val="009D5AD1"/>
    <w:rsid w:val="009D5C0A"/>
    <w:rsid w:val="009D5F9D"/>
    <w:rsid w:val="009D5FE2"/>
    <w:rsid w:val="009D64B5"/>
    <w:rsid w:val="009D65B0"/>
    <w:rsid w:val="009D66E1"/>
    <w:rsid w:val="009D6733"/>
    <w:rsid w:val="009D68B5"/>
    <w:rsid w:val="009D6BAD"/>
    <w:rsid w:val="009D6E5F"/>
    <w:rsid w:val="009D7021"/>
    <w:rsid w:val="009D70F4"/>
    <w:rsid w:val="009D72E9"/>
    <w:rsid w:val="009D73D2"/>
    <w:rsid w:val="009D74A0"/>
    <w:rsid w:val="009E028B"/>
    <w:rsid w:val="009E02FB"/>
    <w:rsid w:val="009E03AA"/>
    <w:rsid w:val="009E03EA"/>
    <w:rsid w:val="009E0415"/>
    <w:rsid w:val="009E050C"/>
    <w:rsid w:val="009E060B"/>
    <w:rsid w:val="009E07EF"/>
    <w:rsid w:val="009E0BD5"/>
    <w:rsid w:val="009E0CD5"/>
    <w:rsid w:val="009E0DF4"/>
    <w:rsid w:val="009E0E6F"/>
    <w:rsid w:val="009E107D"/>
    <w:rsid w:val="009E13CA"/>
    <w:rsid w:val="009E1CBC"/>
    <w:rsid w:val="009E1E8F"/>
    <w:rsid w:val="009E26BC"/>
    <w:rsid w:val="009E2C50"/>
    <w:rsid w:val="009E2C75"/>
    <w:rsid w:val="009E2C92"/>
    <w:rsid w:val="009E2CC8"/>
    <w:rsid w:val="009E302D"/>
    <w:rsid w:val="009E3284"/>
    <w:rsid w:val="009E33C9"/>
    <w:rsid w:val="009E34A1"/>
    <w:rsid w:val="009E3541"/>
    <w:rsid w:val="009E35E5"/>
    <w:rsid w:val="009E377B"/>
    <w:rsid w:val="009E3E3C"/>
    <w:rsid w:val="009E3E54"/>
    <w:rsid w:val="009E4966"/>
    <w:rsid w:val="009E4FFC"/>
    <w:rsid w:val="009E552E"/>
    <w:rsid w:val="009E56A1"/>
    <w:rsid w:val="009E59B9"/>
    <w:rsid w:val="009E5A91"/>
    <w:rsid w:val="009E603B"/>
    <w:rsid w:val="009E6121"/>
    <w:rsid w:val="009E636B"/>
    <w:rsid w:val="009E66B7"/>
    <w:rsid w:val="009E67E3"/>
    <w:rsid w:val="009E6A0C"/>
    <w:rsid w:val="009E6F89"/>
    <w:rsid w:val="009E71F3"/>
    <w:rsid w:val="009E772E"/>
    <w:rsid w:val="009E772F"/>
    <w:rsid w:val="009E77DA"/>
    <w:rsid w:val="009E789E"/>
    <w:rsid w:val="009F040B"/>
    <w:rsid w:val="009F05F7"/>
    <w:rsid w:val="009F0EE2"/>
    <w:rsid w:val="009F0EFA"/>
    <w:rsid w:val="009F0F0C"/>
    <w:rsid w:val="009F114B"/>
    <w:rsid w:val="009F1157"/>
    <w:rsid w:val="009F1270"/>
    <w:rsid w:val="009F12DE"/>
    <w:rsid w:val="009F12F0"/>
    <w:rsid w:val="009F1408"/>
    <w:rsid w:val="009F1610"/>
    <w:rsid w:val="009F17A8"/>
    <w:rsid w:val="009F24E7"/>
    <w:rsid w:val="009F273B"/>
    <w:rsid w:val="009F2AB6"/>
    <w:rsid w:val="009F2BF4"/>
    <w:rsid w:val="009F2D09"/>
    <w:rsid w:val="009F2E01"/>
    <w:rsid w:val="009F2F0A"/>
    <w:rsid w:val="009F38F5"/>
    <w:rsid w:val="009F3D2D"/>
    <w:rsid w:val="009F3EB5"/>
    <w:rsid w:val="009F3FAC"/>
    <w:rsid w:val="009F4287"/>
    <w:rsid w:val="009F4731"/>
    <w:rsid w:val="009F47EE"/>
    <w:rsid w:val="009F4C6F"/>
    <w:rsid w:val="009F5055"/>
    <w:rsid w:val="009F5295"/>
    <w:rsid w:val="009F5317"/>
    <w:rsid w:val="009F5AD9"/>
    <w:rsid w:val="009F5CE3"/>
    <w:rsid w:val="009F5EE9"/>
    <w:rsid w:val="009F609E"/>
    <w:rsid w:val="009F627A"/>
    <w:rsid w:val="009F62C0"/>
    <w:rsid w:val="009F6665"/>
    <w:rsid w:val="009F667D"/>
    <w:rsid w:val="009F6915"/>
    <w:rsid w:val="009F6CD5"/>
    <w:rsid w:val="009F6E18"/>
    <w:rsid w:val="009F6FD8"/>
    <w:rsid w:val="009F72F9"/>
    <w:rsid w:val="009F744E"/>
    <w:rsid w:val="009F77ED"/>
    <w:rsid w:val="009F7C5F"/>
    <w:rsid w:val="009F7D76"/>
    <w:rsid w:val="009F7E99"/>
    <w:rsid w:val="00A0001B"/>
    <w:rsid w:val="00A0015F"/>
    <w:rsid w:val="00A001B1"/>
    <w:rsid w:val="00A00320"/>
    <w:rsid w:val="00A00819"/>
    <w:rsid w:val="00A008C8"/>
    <w:rsid w:val="00A009BC"/>
    <w:rsid w:val="00A00EAA"/>
    <w:rsid w:val="00A00EC1"/>
    <w:rsid w:val="00A01093"/>
    <w:rsid w:val="00A011A9"/>
    <w:rsid w:val="00A019D2"/>
    <w:rsid w:val="00A01E4A"/>
    <w:rsid w:val="00A02406"/>
    <w:rsid w:val="00A026A7"/>
    <w:rsid w:val="00A02902"/>
    <w:rsid w:val="00A038F9"/>
    <w:rsid w:val="00A03CC1"/>
    <w:rsid w:val="00A043C7"/>
    <w:rsid w:val="00A045B2"/>
    <w:rsid w:val="00A0479D"/>
    <w:rsid w:val="00A0488D"/>
    <w:rsid w:val="00A04D10"/>
    <w:rsid w:val="00A053DC"/>
    <w:rsid w:val="00A0554A"/>
    <w:rsid w:val="00A05758"/>
    <w:rsid w:val="00A05798"/>
    <w:rsid w:val="00A058B6"/>
    <w:rsid w:val="00A05B30"/>
    <w:rsid w:val="00A06237"/>
    <w:rsid w:val="00A0632A"/>
    <w:rsid w:val="00A063A1"/>
    <w:rsid w:val="00A064B4"/>
    <w:rsid w:val="00A068D8"/>
    <w:rsid w:val="00A06AE9"/>
    <w:rsid w:val="00A06E9D"/>
    <w:rsid w:val="00A07108"/>
    <w:rsid w:val="00A072AD"/>
    <w:rsid w:val="00A0730C"/>
    <w:rsid w:val="00A076BD"/>
    <w:rsid w:val="00A0778C"/>
    <w:rsid w:val="00A103DB"/>
    <w:rsid w:val="00A10E65"/>
    <w:rsid w:val="00A10F5F"/>
    <w:rsid w:val="00A1159E"/>
    <w:rsid w:val="00A115D4"/>
    <w:rsid w:val="00A1164E"/>
    <w:rsid w:val="00A1187F"/>
    <w:rsid w:val="00A11C25"/>
    <w:rsid w:val="00A11E4D"/>
    <w:rsid w:val="00A11F49"/>
    <w:rsid w:val="00A11FC9"/>
    <w:rsid w:val="00A121BB"/>
    <w:rsid w:val="00A12475"/>
    <w:rsid w:val="00A1352E"/>
    <w:rsid w:val="00A137D6"/>
    <w:rsid w:val="00A13A30"/>
    <w:rsid w:val="00A13B60"/>
    <w:rsid w:val="00A13E33"/>
    <w:rsid w:val="00A13E3F"/>
    <w:rsid w:val="00A14897"/>
    <w:rsid w:val="00A14CC4"/>
    <w:rsid w:val="00A14CE7"/>
    <w:rsid w:val="00A150E3"/>
    <w:rsid w:val="00A151ED"/>
    <w:rsid w:val="00A15414"/>
    <w:rsid w:val="00A1571B"/>
    <w:rsid w:val="00A1587B"/>
    <w:rsid w:val="00A15AFC"/>
    <w:rsid w:val="00A15B12"/>
    <w:rsid w:val="00A15DF5"/>
    <w:rsid w:val="00A15FA2"/>
    <w:rsid w:val="00A16048"/>
    <w:rsid w:val="00A16128"/>
    <w:rsid w:val="00A16697"/>
    <w:rsid w:val="00A16D1B"/>
    <w:rsid w:val="00A170CB"/>
    <w:rsid w:val="00A17392"/>
    <w:rsid w:val="00A1743B"/>
    <w:rsid w:val="00A17A23"/>
    <w:rsid w:val="00A17C9A"/>
    <w:rsid w:val="00A17D13"/>
    <w:rsid w:val="00A20016"/>
    <w:rsid w:val="00A2040D"/>
    <w:rsid w:val="00A205EF"/>
    <w:rsid w:val="00A20638"/>
    <w:rsid w:val="00A209E9"/>
    <w:rsid w:val="00A20B88"/>
    <w:rsid w:val="00A20D72"/>
    <w:rsid w:val="00A20EE3"/>
    <w:rsid w:val="00A20F2D"/>
    <w:rsid w:val="00A215E3"/>
    <w:rsid w:val="00A21719"/>
    <w:rsid w:val="00A21EC6"/>
    <w:rsid w:val="00A2257C"/>
    <w:rsid w:val="00A22956"/>
    <w:rsid w:val="00A22957"/>
    <w:rsid w:val="00A229D7"/>
    <w:rsid w:val="00A22B99"/>
    <w:rsid w:val="00A23729"/>
    <w:rsid w:val="00A237FB"/>
    <w:rsid w:val="00A23A59"/>
    <w:rsid w:val="00A23B6B"/>
    <w:rsid w:val="00A23C85"/>
    <w:rsid w:val="00A23FAB"/>
    <w:rsid w:val="00A24084"/>
    <w:rsid w:val="00A240CE"/>
    <w:rsid w:val="00A242C6"/>
    <w:rsid w:val="00A24A2B"/>
    <w:rsid w:val="00A24CDA"/>
    <w:rsid w:val="00A24E3B"/>
    <w:rsid w:val="00A25857"/>
    <w:rsid w:val="00A25AFC"/>
    <w:rsid w:val="00A260FA"/>
    <w:rsid w:val="00A2658E"/>
    <w:rsid w:val="00A266D8"/>
    <w:rsid w:val="00A26ADC"/>
    <w:rsid w:val="00A27266"/>
    <w:rsid w:val="00A27508"/>
    <w:rsid w:val="00A2762E"/>
    <w:rsid w:val="00A279F1"/>
    <w:rsid w:val="00A27A3B"/>
    <w:rsid w:val="00A30C34"/>
    <w:rsid w:val="00A3152A"/>
    <w:rsid w:val="00A315A2"/>
    <w:rsid w:val="00A31A6A"/>
    <w:rsid w:val="00A31A95"/>
    <w:rsid w:val="00A3232A"/>
    <w:rsid w:val="00A3276A"/>
    <w:rsid w:val="00A328C0"/>
    <w:rsid w:val="00A32E2C"/>
    <w:rsid w:val="00A3308B"/>
    <w:rsid w:val="00A33387"/>
    <w:rsid w:val="00A33E58"/>
    <w:rsid w:val="00A33F37"/>
    <w:rsid w:val="00A3435B"/>
    <w:rsid w:val="00A344C1"/>
    <w:rsid w:val="00A345E4"/>
    <w:rsid w:val="00A34D5E"/>
    <w:rsid w:val="00A35269"/>
    <w:rsid w:val="00A3541C"/>
    <w:rsid w:val="00A3567E"/>
    <w:rsid w:val="00A35750"/>
    <w:rsid w:val="00A359B0"/>
    <w:rsid w:val="00A35EAC"/>
    <w:rsid w:val="00A3604D"/>
    <w:rsid w:val="00A360D8"/>
    <w:rsid w:val="00A360E9"/>
    <w:rsid w:val="00A363BB"/>
    <w:rsid w:val="00A3660D"/>
    <w:rsid w:val="00A36810"/>
    <w:rsid w:val="00A37140"/>
    <w:rsid w:val="00A3718C"/>
    <w:rsid w:val="00A37F09"/>
    <w:rsid w:val="00A40023"/>
    <w:rsid w:val="00A401C5"/>
    <w:rsid w:val="00A402E8"/>
    <w:rsid w:val="00A40584"/>
    <w:rsid w:val="00A406EF"/>
    <w:rsid w:val="00A407FD"/>
    <w:rsid w:val="00A40968"/>
    <w:rsid w:val="00A40D2A"/>
    <w:rsid w:val="00A412C9"/>
    <w:rsid w:val="00A41734"/>
    <w:rsid w:val="00A418A1"/>
    <w:rsid w:val="00A41A05"/>
    <w:rsid w:val="00A41C27"/>
    <w:rsid w:val="00A41FC1"/>
    <w:rsid w:val="00A42003"/>
    <w:rsid w:val="00A42781"/>
    <w:rsid w:val="00A42977"/>
    <w:rsid w:val="00A429F0"/>
    <w:rsid w:val="00A42B1A"/>
    <w:rsid w:val="00A431D2"/>
    <w:rsid w:val="00A4334E"/>
    <w:rsid w:val="00A43A51"/>
    <w:rsid w:val="00A43BA9"/>
    <w:rsid w:val="00A44098"/>
    <w:rsid w:val="00A4423F"/>
    <w:rsid w:val="00A444B8"/>
    <w:rsid w:val="00A444C4"/>
    <w:rsid w:val="00A444DA"/>
    <w:rsid w:val="00A44A40"/>
    <w:rsid w:val="00A44DB6"/>
    <w:rsid w:val="00A44E29"/>
    <w:rsid w:val="00A45AAF"/>
    <w:rsid w:val="00A45CA1"/>
    <w:rsid w:val="00A45F82"/>
    <w:rsid w:val="00A463AB"/>
    <w:rsid w:val="00A46571"/>
    <w:rsid w:val="00A46C61"/>
    <w:rsid w:val="00A46D8B"/>
    <w:rsid w:val="00A46FD5"/>
    <w:rsid w:val="00A47236"/>
    <w:rsid w:val="00A4731E"/>
    <w:rsid w:val="00A47849"/>
    <w:rsid w:val="00A47DB4"/>
    <w:rsid w:val="00A509E1"/>
    <w:rsid w:val="00A50A1F"/>
    <w:rsid w:val="00A5100A"/>
    <w:rsid w:val="00A5111E"/>
    <w:rsid w:val="00A51A57"/>
    <w:rsid w:val="00A51C65"/>
    <w:rsid w:val="00A5262F"/>
    <w:rsid w:val="00A52C5C"/>
    <w:rsid w:val="00A52C97"/>
    <w:rsid w:val="00A5314D"/>
    <w:rsid w:val="00A5375E"/>
    <w:rsid w:val="00A537E8"/>
    <w:rsid w:val="00A53981"/>
    <w:rsid w:val="00A539F2"/>
    <w:rsid w:val="00A53C39"/>
    <w:rsid w:val="00A53DEB"/>
    <w:rsid w:val="00A5418D"/>
    <w:rsid w:val="00A545B2"/>
    <w:rsid w:val="00A54737"/>
    <w:rsid w:val="00A54D9B"/>
    <w:rsid w:val="00A55008"/>
    <w:rsid w:val="00A55120"/>
    <w:rsid w:val="00A553A8"/>
    <w:rsid w:val="00A55437"/>
    <w:rsid w:val="00A55713"/>
    <w:rsid w:val="00A55739"/>
    <w:rsid w:val="00A557AA"/>
    <w:rsid w:val="00A55A33"/>
    <w:rsid w:val="00A55EC5"/>
    <w:rsid w:val="00A56761"/>
    <w:rsid w:val="00A56D96"/>
    <w:rsid w:val="00A56DFC"/>
    <w:rsid w:val="00A573AB"/>
    <w:rsid w:val="00A576D4"/>
    <w:rsid w:val="00A57779"/>
    <w:rsid w:val="00A5796B"/>
    <w:rsid w:val="00A57AD6"/>
    <w:rsid w:val="00A57F64"/>
    <w:rsid w:val="00A60306"/>
    <w:rsid w:val="00A6065D"/>
    <w:rsid w:val="00A60689"/>
    <w:rsid w:val="00A608E3"/>
    <w:rsid w:val="00A60B25"/>
    <w:rsid w:val="00A60E23"/>
    <w:rsid w:val="00A6112B"/>
    <w:rsid w:val="00A614AA"/>
    <w:rsid w:val="00A6164C"/>
    <w:rsid w:val="00A6170B"/>
    <w:rsid w:val="00A61F48"/>
    <w:rsid w:val="00A620E2"/>
    <w:rsid w:val="00A6216B"/>
    <w:rsid w:val="00A6236E"/>
    <w:rsid w:val="00A626C5"/>
    <w:rsid w:val="00A630E0"/>
    <w:rsid w:val="00A63132"/>
    <w:rsid w:val="00A632B4"/>
    <w:rsid w:val="00A635AC"/>
    <w:rsid w:val="00A635B0"/>
    <w:rsid w:val="00A638EE"/>
    <w:rsid w:val="00A63BA9"/>
    <w:rsid w:val="00A642BA"/>
    <w:rsid w:val="00A650E6"/>
    <w:rsid w:val="00A654F9"/>
    <w:rsid w:val="00A6554B"/>
    <w:rsid w:val="00A65AF7"/>
    <w:rsid w:val="00A65B0B"/>
    <w:rsid w:val="00A66513"/>
    <w:rsid w:val="00A6666A"/>
    <w:rsid w:val="00A66DF5"/>
    <w:rsid w:val="00A66ED9"/>
    <w:rsid w:val="00A66FE7"/>
    <w:rsid w:val="00A67098"/>
    <w:rsid w:val="00A67144"/>
    <w:rsid w:val="00A67374"/>
    <w:rsid w:val="00A67566"/>
    <w:rsid w:val="00A67B00"/>
    <w:rsid w:val="00A67B58"/>
    <w:rsid w:val="00A67FC5"/>
    <w:rsid w:val="00A706F7"/>
    <w:rsid w:val="00A7084B"/>
    <w:rsid w:val="00A70AC3"/>
    <w:rsid w:val="00A70BB5"/>
    <w:rsid w:val="00A70C58"/>
    <w:rsid w:val="00A71118"/>
    <w:rsid w:val="00A71678"/>
    <w:rsid w:val="00A718A0"/>
    <w:rsid w:val="00A71FEA"/>
    <w:rsid w:val="00A720D4"/>
    <w:rsid w:val="00A720F4"/>
    <w:rsid w:val="00A721A3"/>
    <w:rsid w:val="00A72248"/>
    <w:rsid w:val="00A724C9"/>
    <w:rsid w:val="00A72621"/>
    <w:rsid w:val="00A7285C"/>
    <w:rsid w:val="00A7295D"/>
    <w:rsid w:val="00A72EAE"/>
    <w:rsid w:val="00A72FE1"/>
    <w:rsid w:val="00A72FEF"/>
    <w:rsid w:val="00A73B21"/>
    <w:rsid w:val="00A73BA9"/>
    <w:rsid w:val="00A73D83"/>
    <w:rsid w:val="00A74AD2"/>
    <w:rsid w:val="00A74C3D"/>
    <w:rsid w:val="00A7541A"/>
    <w:rsid w:val="00A75796"/>
    <w:rsid w:val="00A75C9B"/>
    <w:rsid w:val="00A7628F"/>
    <w:rsid w:val="00A76294"/>
    <w:rsid w:val="00A766DA"/>
    <w:rsid w:val="00A7736D"/>
    <w:rsid w:val="00A77495"/>
    <w:rsid w:val="00A776FF"/>
    <w:rsid w:val="00A77BA1"/>
    <w:rsid w:val="00A77D23"/>
    <w:rsid w:val="00A80476"/>
    <w:rsid w:val="00A806AD"/>
    <w:rsid w:val="00A80D90"/>
    <w:rsid w:val="00A80E95"/>
    <w:rsid w:val="00A8102E"/>
    <w:rsid w:val="00A8107A"/>
    <w:rsid w:val="00A8107B"/>
    <w:rsid w:val="00A81110"/>
    <w:rsid w:val="00A81525"/>
    <w:rsid w:val="00A81642"/>
    <w:rsid w:val="00A8178B"/>
    <w:rsid w:val="00A81B45"/>
    <w:rsid w:val="00A81C1D"/>
    <w:rsid w:val="00A81EC9"/>
    <w:rsid w:val="00A81F50"/>
    <w:rsid w:val="00A81F84"/>
    <w:rsid w:val="00A821A2"/>
    <w:rsid w:val="00A822CF"/>
    <w:rsid w:val="00A82751"/>
    <w:rsid w:val="00A82B16"/>
    <w:rsid w:val="00A83285"/>
    <w:rsid w:val="00A83786"/>
    <w:rsid w:val="00A83A85"/>
    <w:rsid w:val="00A83ADE"/>
    <w:rsid w:val="00A83C5A"/>
    <w:rsid w:val="00A83CF3"/>
    <w:rsid w:val="00A844BE"/>
    <w:rsid w:val="00A84683"/>
    <w:rsid w:val="00A84A5A"/>
    <w:rsid w:val="00A853D9"/>
    <w:rsid w:val="00A8544B"/>
    <w:rsid w:val="00A85625"/>
    <w:rsid w:val="00A8568E"/>
    <w:rsid w:val="00A86317"/>
    <w:rsid w:val="00A86319"/>
    <w:rsid w:val="00A86378"/>
    <w:rsid w:val="00A8656B"/>
    <w:rsid w:val="00A86636"/>
    <w:rsid w:val="00A867B8"/>
    <w:rsid w:val="00A867D7"/>
    <w:rsid w:val="00A86AA3"/>
    <w:rsid w:val="00A86B90"/>
    <w:rsid w:val="00A86C29"/>
    <w:rsid w:val="00A870CF"/>
    <w:rsid w:val="00A870FB"/>
    <w:rsid w:val="00A87173"/>
    <w:rsid w:val="00A874E1"/>
    <w:rsid w:val="00A87607"/>
    <w:rsid w:val="00A87983"/>
    <w:rsid w:val="00A87E1D"/>
    <w:rsid w:val="00A87ED3"/>
    <w:rsid w:val="00A90298"/>
    <w:rsid w:val="00A9045D"/>
    <w:rsid w:val="00A91113"/>
    <w:rsid w:val="00A9124A"/>
    <w:rsid w:val="00A91796"/>
    <w:rsid w:val="00A919D9"/>
    <w:rsid w:val="00A91EDC"/>
    <w:rsid w:val="00A923BA"/>
    <w:rsid w:val="00A923D9"/>
    <w:rsid w:val="00A92912"/>
    <w:rsid w:val="00A9291C"/>
    <w:rsid w:val="00A93CE2"/>
    <w:rsid w:val="00A93E51"/>
    <w:rsid w:val="00A943AB"/>
    <w:rsid w:val="00A9446D"/>
    <w:rsid w:val="00A94791"/>
    <w:rsid w:val="00A94C58"/>
    <w:rsid w:val="00A94F7A"/>
    <w:rsid w:val="00A951B6"/>
    <w:rsid w:val="00A9536A"/>
    <w:rsid w:val="00A95980"/>
    <w:rsid w:val="00A95A8C"/>
    <w:rsid w:val="00A95BEF"/>
    <w:rsid w:val="00A95E92"/>
    <w:rsid w:val="00A9653C"/>
    <w:rsid w:val="00A9687B"/>
    <w:rsid w:val="00A96910"/>
    <w:rsid w:val="00A96B54"/>
    <w:rsid w:val="00A96F36"/>
    <w:rsid w:val="00A97581"/>
    <w:rsid w:val="00A975D5"/>
    <w:rsid w:val="00A97650"/>
    <w:rsid w:val="00A9768A"/>
    <w:rsid w:val="00A9774B"/>
    <w:rsid w:val="00A9793D"/>
    <w:rsid w:val="00A97B50"/>
    <w:rsid w:val="00A97BFC"/>
    <w:rsid w:val="00AA0634"/>
    <w:rsid w:val="00AA06D7"/>
    <w:rsid w:val="00AA0AC8"/>
    <w:rsid w:val="00AA1061"/>
    <w:rsid w:val="00AA14A7"/>
    <w:rsid w:val="00AA1585"/>
    <w:rsid w:val="00AA1710"/>
    <w:rsid w:val="00AA17FC"/>
    <w:rsid w:val="00AA1D16"/>
    <w:rsid w:val="00AA2832"/>
    <w:rsid w:val="00AA29F3"/>
    <w:rsid w:val="00AA2C69"/>
    <w:rsid w:val="00AA2CF7"/>
    <w:rsid w:val="00AA2E49"/>
    <w:rsid w:val="00AA3681"/>
    <w:rsid w:val="00AA37A9"/>
    <w:rsid w:val="00AA37B4"/>
    <w:rsid w:val="00AA441E"/>
    <w:rsid w:val="00AA446D"/>
    <w:rsid w:val="00AA463B"/>
    <w:rsid w:val="00AA46DC"/>
    <w:rsid w:val="00AA4A07"/>
    <w:rsid w:val="00AA4A76"/>
    <w:rsid w:val="00AA5758"/>
    <w:rsid w:val="00AA5944"/>
    <w:rsid w:val="00AA6546"/>
    <w:rsid w:val="00AA65C3"/>
    <w:rsid w:val="00AA6646"/>
    <w:rsid w:val="00AA6919"/>
    <w:rsid w:val="00AA698C"/>
    <w:rsid w:val="00AA6B7F"/>
    <w:rsid w:val="00AA6D50"/>
    <w:rsid w:val="00AA7015"/>
    <w:rsid w:val="00AA7228"/>
    <w:rsid w:val="00AA73DD"/>
    <w:rsid w:val="00AA7464"/>
    <w:rsid w:val="00AA7689"/>
    <w:rsid w:val="00AA7751"/>
    <w:rsid w:val="00AA78DC"/>
    <w:rsid w:val="00AA7AFB"/>
    <w:rsid w:val="00AA7C67"/>
    <w:rsid w:val="00AB009B"/>
    <w:rsid w:val="00AB14E0"/>
    <w:rsid w:val="00AB15A1"/>
    <w:rsid w:val="00AB17FA"/>
    <w:rsid w:val="00AB1958"/>
    <w:rsid w:val="00AB1CB3"/>
    <w:rsid w:val="00AB21C1"/>
    <w:rsid w:val="00AB2464"/>
    <w:rsid w:val="00AB2478"/>
    <w:rsid w:val="00AB2722"/>
    <w:rsid w:val="00AB27BF"/>
    <w:rsid w:val="00AB29F5"/>
    <w:rsid w:val="00AB2D0D"/>
    <w:rsid w:val="00AB2EF5"/>
    <w:rsid w:val="00AB308D"/>
    <w:rsid w:val="00AB31B6"/>
    <w:rsid w:val="00AB31C0"/>
    <w:rsid w:val="00AB331E"/>
    <w:rsid w:val="00AB33C7"/>
    <w:rsid w:val="00AB3724"/>
    <w:rsid w:val="00AB38E4"/>
    <w:rsid w:val="00AB3BE3"/>
    <w:rsid w:val="00AB3CCD"/>
    <w:rsid w:val="00AB425B"/>
    <w:rsid w:val="00AB45D8"/>
    <w:rsid w:val="00AB4D85"/>
    <w:rsid w:val="00AB4F38"/>
    <w:rsid w:val="00AB52E0"/>
    <w:rsid w:val="00AB5613"/>
    <w:rsid w:val="00AB5625"/>
    <w:rsid w:val="00AB5891"/>
    <w:rsid w:val="00AB58EE"/>
    <w:rsid w:val="00AB5ADE"/>
    <w:rsid w:val="00AB5F2D"/>
    <w:rsid w:val="00AB5FC4"/>
    <w:rsid w:val="00AB5FE3"/>
    <w:rsid w:val="00AB63C2"/>
    <w:rsid w:val="00AB6478"/>
    <w:rsid w:val="00AB6996"/>
    <w:rsid w:val="00AB6A01"/>
    <w:rsid w:val="00AB6B10"/>
    <w:rsid w:val="00AB7BD9"/>
    <w:rsid w:val="00AC0036"/>
    <w:rsid w:val="00AC00DF"/>
    <w:rsid w:val="00AC08B8"/>
    <w:rsid w:val="00AC0ECD"/>
    <w:rsid w:val="00AC116B"/>
    <w:rsid w:val="00AC117C"/>
    <w:rsid w:val="00AC11D7"/>
    <w:rsid w:val="00AC139F"/>
    <w:rsid w:val="00AC1D09"/>
    <w:rsid w:val="00AC1FE4"/>
    <w:rsid w:val="00AC22A4"/>
    <w:rsid w:val="00AC246F"/>
    <w:rsid w:val="00AC25F7"/>
    <w:rsid w:val="00AC2A6D"/>
    <w:rsid w:val="00AC2EF9"/>
    <w:rsid w:val="00AC2FE0"/>
    <w:rsid w:val="00AC3240"/>
    <w:rsid w:val="00AC36F8"/>
    <w:rsid w:val="00AC375E"/>
    <w:rsid w:val="00AC38C1"/>
    <w:rsid w:val="00AC38F7"/>
    <w:rsid w:val="00AC394D"/>
    <w:rsid w:val="00AC3DB3"/>
    <w:rsid w:val="00AC3DD7"/>
    <w:rsid w:val="00AC3E49"/>
    <w:rsid w:val="00AC3F6B"/>
    <w:rsid w:val="00AC41B4"/>
    <w:rsid w:val="00AC4463"/>
    <w:rsid w:val="00AC446A"/>
    <w:rsid w:val="00AC44E2"/>
    <w:rsid w:val="00AC4ACB"/>
    <w:rsid w:val="00AC4FE7"/>
    <w:rsid w:val="00AC54B3"/>
    <w:rsid w:val="00AC5707"/>
    <w:rsid w:val="00AC58A4"/>
    <w:rsid w:val="00AC58F3"/>
    <w:rsid w:val="00AC5A51"/>
    <w:rsid w:val="00AC6115"/>
    <w:rsid w:val="00AC6221"/>
    <w:rsid w:val="00AC63B8"/>
    <w:rsid w:val="00AC6BEE"/>
    <w:rsid w:val="00AC70A3"/>
    <w:rsid w:val="00AC73D2"/>
    <w:rsid w:val="00AC7840"/>
    <w:rsid w:val="00AC784E"/>
    <w:rsid w:val="00AC7B56"/>
    <w:rsid w:val="00AC7C29"/>
    <w:rsid w:val="00AD04F9"/>
    <w:rsid w:val="00AD0526"/>
    <w:rsid w:val="00AD082C"/>
    <w:rsid w:val="00AD0D90"/>
    <w:rsid w:val="00AD0EE2"/>
    <w:rsid w:val="00AD0FDF"/>
    <w:rsid w:val="00AD15D6"/>
    <w:rsid w:val="00AD16AE"/>
    <w:rsid w:val="00AD17E6"/>
    <w:rsid w:val="00AD186C"/>
    <w:rsid w:val="00AD1D6B"/>
    <w:rsid w:val="00AD1F03"/>
    <w:rsid w:val="00AD2460"/>
    <w:rsid w:val="00AD2735"/>
    <w:rsid w:val="00AD2785"/>
    <w:rsid w:val="00AD278C"/>
    <w:rsid w:val="00AD2CAE"/>
    <w:rsid w:val="00AD2D10"/>
    <w:rsid w:val="00AD3A56"/>
    <w:rsid w:val="00AD3EF2"/>
    <w:rsid w:val="00AD40D5"/>
    <w:rsid w:val="00AD4349"/>
    <w:rsid w:val="00AD4676"/>
    <w:rsid w:val="00AD47E6"/>
    <w:rsid w:val="00AD49B2"/>
    <w:rsid w:val="00AD4C64"/>
    <w:rsid w:val="00AD4D0F"/>
    <w:rsid w:val="00AD5014"/>
    <w:rsid w:val="00AD53BE"/>
    <w:rsid w:val="00AD5488"/>
    <w:rsid w:val="00AD55B4"/>
    <w:rsid w:val="00AD56A2"/>
    <w:rsid w:val="00AD5884"/>
    <w:rsid w:val="00AD5CB4"/>
    <w:rsid w:val="00AD5ED5"/>
    <w:rsid w:val="00AD613A"/>
    <w:rsid w:val="00AD6649"/>
    <w:rsid w:val="00AD6C1A"/>
    <w:rsid w:val="00AD6CDE"/>
    <w:rsid w:val="00AD6D39"/>
    <w:rsid w:val="00AD6FDB"/>
    <w:rsid w:val="00AD706D"/>
    <w:rsid w:val="00AD74F1"/>
    <w:rsid w:val="00AD767A"/>
    <w:rsid w:val="00AD7936"/>
    <w:rsid w:val="00AD7C3F"/>
    <w:rsid w:val="00AD7D86"/>
    <w:rsid w:val="00AD7E2C"/>
    <w:rsid w:val="00AE004E"/>
    <w:rsid w:val="00AE009E"/>
    <w:rsid w:val="00AE0847"/>
    <w:rsid w:val="00AE0912"/>
    <w:rsid w:val="00AE0B48"/>
    <w:rsid w:val="00AE0C35"/>
    <w:rsid w:val="00AE0CE9"/>
    <w:rsid w:val="00AE1157"/>
    <w:rsid w:val="00AE12AE"/>
    <w:rsid w:val="00AE137B"/>
    <w:rsid w:val="00AE1464"/>
    <w:rsid w:val="00AE1629"/>
    <w:rsid w:val="00AE1EF7"/>
    <w:rsid w:val="00AE278B"/>
    <w:rsid w:val="00AE2A48"/>
    <w:rsid w:val="00AE2A63"/>
    <w:rsid w:val="00AE2D35"/>
    <w:rsid w:val="00AE3402"/>
    <w:rsid w:val="00AE3469"/>
    <w:rsid w:val="00AE3667"/>
    <w:rsid w:val="00AE370A"/>
    <w:rsid w:val="00AE3A58"/>
    <w:rsid w:val="00AE3AC4"/>
    <w:rsid w:val="00AE3B3F"/>
    <w:rsid w:val="00AE3B7E"/>
    <w:rsid w:val="00AE4128"/>
    <w:rsid w:val="00AE416C"/>
    <w:rsid w:val="00AE467B"/>
    <w:rsid w:val="00AE4A5A"/>
    <w:rsid w:val="00AE4AAD"/>
    <w:rsid w:val="00AE4F52"/>
    <w:rsid w:val="00AE4F6A"/>
    <w:rsid w:val="00AE5136"/>
    <w:rsid w:val="00AE5524"/>
    <w:rsid w:val="00AE558F"/>
    <w:rsid w:val="00AE56F6"/>
    <w:rsid w:val="00AE59CD"/>
    <w:rsid w:val="00AE5E6E"/>
    <w:rsid w:val="00AE6363"/>
    <w:rsid w:val="00AE639B"/>
    <w:rsid w:val="00AE642F"/>
    <w:rsid w:val="00AE644F"/>
    <w:rsid w:val="00AE65C5"/>
    <w:rsid w:val="00AE686C"/>
    <w:rsid w:val="00AE68EA"/>
    <w:rsid w:val="00AE7058"/>
    <w:rsid w:val="00AE7141"/>
    <w:rsid w:val="00AE77EA"/>
    <w:rsid w:val="00AE7970"/>
    <w:rsid w:val="00AE7A96"/>
    <w:rsid w:val="00AE7D59"/>
    <w:rsid w:val="00AE7F70"/>
    <w:rsid w:val="00AF0030"/>
    <w:rsid w:val="00AF0410"/>
    <w:rsid w:val="00AF0505"/>
    <w:rsid w:val="00AF074C"/>
    <w:rsid w:val="00AF083D"/>
    <w:rsid w:val="00AF099F"/>
    <w:rsid w:val="00AF0A92"/>
    <w:rsid w:val="00AF1041"/>
    <w:rsid w:val="00AF128F"/>
    <w:rsid w:val="00AF1516"/>
    <w:rsid w:val="00AF152C"/>
    <w:rsid w:val="00AF1592"/>
    <w:rsid w:val="00AF17BF"/>
    <w:rsid w:val="00AF2370"/>
    <w:rsid w:val="00AF24C3"/>
    <w:rsid w:val="00AF2542"/>
    <w:rsid w:val="00AF273C"/>
    <w:rsid w:val="00AF27BD"/>
    <w:rsid w:val="00AF29C8"/>
    <w:rsid w:val="00AF29EB"/>
    <w:rsid w:val="00AF2A21"/>
    <w:rsid w:val="00AF30C2"/>
    <w:rsid w:val="00AF3152"/>
    <w:rsid w:val="00AF3405"/>
    <w:rsid w:val="00AF3455"/>
    <w:rsid w:val="00AF3644"/>
    <w:rsid w:val="00AF398D"/>
    <w:rsid w:val="00AF3A73"/>
    <w:rsid w:val="00AF3D88"/>
    <w:rsid w:val="00AF3E3B"/>
    <w:rsid w:val="00AF3E6F"/>
    <w:rsid w:val="00AF40C6"/>
    <w:rsid w:val="00AF4112"/>
    <w:rsid w:val="00AF4152"/>
    <w:rsid w:val="00AF4751"/>
    <w:rsid w:val="00AF4923"/>
    <w:rsid w:val="00AF5102"/>
    <w:rsid w:val="00AF5320"/>
    <w:rsid w:val="00AF53EB"/>
    <w:rsid w:val="00AF5474"/>
    <w:rsid w:val="00AF56A4"/>
    <w:rsid w:val="00AF571B"/>
    <w:rsid w:val="00AF5B41"/>
    <w:rsid w:val="00AF5F0A"/>
    <w:rsid w:val="00AF5F75"/>
    <w:rsid w:val="00AF63BF"/>
    <w:rsid w:val="00AF67D0"/>
    <w:rsid w:val="00AF6B35"/>
    <w:rsid w:val="00AF6E48"/>
    <w:rsid w:val="00AF7157"/>
    <w:rsid w:val="00AF734B"/>
    <w:rsid w:val="00AF7391"/>
    <w:rsid w:val="00AF74FE"/>
    <w:rsid w:val="00AF7558"/>
    <w:rsid w:val="00AF7B2E"/>
    <w:rsid w:val="00B00098"/>
    <w:rsid w:val="00B005D3"/>
    <w:rsid w:val="00B006D1"/>
    <w:rsid w:val="00B007CA"/>
    <w:rsid w:val="00B0100C"/>
    <w:rsid w:val="00B01285"/>
    <w:rsid w:val="00B0146A"/>
    <w:rsid w:val="00B015A1"/>
    <w:rsid w:val="00B01970"/>
    <w:rsid w:val="00B01A02"/>
    <w:rsid w:val="00B01F86"/>
    <w:rsid w:val="00B02A7C"/>
    <w:rsid w:val="00B034AC"/>
    <w:rsid w:val="00B0362F"/>
    <w:rsid w:val="00B03A0B"/>
    <w:rsid w:val="00B03AAF"/>
    <w:rsid w:val="00B03E91"/>
    <w:rsid w:val="00B04029"/>
    <w:rsid w:val="00B04371"/>
    <w:rsid w:val="00B045B9"/>
    <w:rsid w:val="00B045E8"/>
    <w:rsid w:val="00B046BC"/>
    <w:rsid w:val="00B048B5"/>
    <w:rsid w:val="00B052F8"/>
    <w:rsid w:val="00B05486"/>
    <w:rsid w:val="00B055C7"/>
    <w:rsid w:val="00B057A6"/>
    <w:rsid w:val="00B05827"/>
    <w:rsid w:val="00B058D8"/>
    <w:rsid w:val="00B05902"/>
    <w:rsid w:val="00B05B81"/>
    <w:rsid w:val="00B05BC2"/>
    <w:rsid w:val="00B05DAC"/>
    <w:rsid w:val="00B0614D"/>
    <w:rsid w:val="00B06B71"/>
    <w:rsid w:val="00B07224"/>
    <w:rsid w:val="00B074B1"/>
    <w:rsid w:val="00B075A4"/>
    <w:rsid w:val="00B10ADB"/>
    <w:rsid w:val="00B10C4E"/>
    <w:rsid w:val="00B10D0C"/>
    <w:rsid w:val="00B1135B"/>
    <w:rsid w:val="00B11413"/>
    <w:rsid w:val="00B116BB"/>
    <w:rsid w:val="00B11980"/>
    <w:rsid w:val="00B11A4B"/>
    <w:rsid w:val="00B121CD"/>
    <w:rsid w:val="00B122DE"/>
    <w:rsid w:val="00B123E4"/>
    <w:rsid w:val="00B124D8"/>
    <w:rsid w:val="00B125D3"/>
    <w:rsid w:val="00B128DB"/>
    <w:rsid w:val="00B12AE0"/>
    <w:rsid w:val="00B12C91"/>
    <w:rsid w:val="00B12D34"/>
    <w:rsid w:val="00B12F9F"/>
    <w:rsid w:val="00B1324C"/>
    <w:rsid w:val="00B13331"/>
    <w:rsid w:val="00B13356"/>
    <w:rsid w:val="00B13A19"/>
    <w:rsid w:val="00B13BE2"/>
    <w:rsid w:val="00B13E73"/>
    <w:rsid w:val="00B141CF"/>
    <w:rsid w:val="00B1438A"/>
    <w:rsid w:val="00B1442F"/>
    <w:rsid w:val="00B14E24"/>
    <w:rsid w:val="00B15227"/>
    <w:rsid w:val="00B154D6"/>
    <w:rsid w:val="00B154FD"/>
    <w:rsid w:val="00B155AE"/>
    <w:rsid w:val="00B15684"/>
    <w:rsid w:val="00B156EA"/>
    <w:rsid w:val="00B15AA6"/>
    <w:rsid w:val="00B15FA2"/>
    <w:rsid w:val="00B1611F"/>
    <w:rsid w:val="00B16405"/>
    <w:rsid w:val="00B16722"/>
    <w:rsid w:val="00B17792"/>
    <w:rsid w:val="00B20742"/>
    <w:rsid w:val="00B207B0"/>
    <w:rsid w:val="00B20AA9"/>
    <w:rsid w:val="00B20C9D"/>
    <w:rsid w:val="00B21224"/>
    <w:rsid w:val="00B216C1"/>
    <w:rsid w:val="00B21715"/>
    <w:rsid w:val="00B21AE1"/>
    <w:rsid w:val="00B21BC7"/>
    <w:rsid w:val="00B21CF9"/>
    <w:rsid w:val="00B21D7E"/>
    <w:rsid w:val="00B21E52"/>
    <w:rsid w:val="00B221B9"/>
    <w:rsid w:val="00B22571"/>
    <w:rsid w:val="00B226D6"/>
    <w:rsid w:val="00B228D7"/>
    <w:rsid w:val="00B228E9"/>
    <w:rsid w:val="00B22945"/>
    <w:rsid w:val="00B22DE4"/>
    <w:rsid w:val="00B22E5C"/>
    <w:rsid w:val="00B22ECA"/>
    <w:rsid w:val="00B22FBA"/>
    <w:rsid w:val="00B2324C"/>
    <w:rsid w:val="00B23343"/>
    <w:rsid w:val="00B23507"/>
    <w:rsid w:val="00B237CA"/>
    <w:rsid w:val="00B237CC"/>
    <w:rsid w:val="00B23BF9"/>
    <w:rsid w:val="00B23C31"/>
    <w:rsid w:val="00B23C75"/>
    <w:rsid w:val="00B23E48"/>
    <w:rsid w:val="00B24082"/>
    <w:rsid w:val="00B24241"/>
    <w:rsid w:val="00B243CF"/>
    <w:rsid w:val="00B24BD1"/>
    <w:rsid w:val="00B24BE3"/>
    <w:rsid w:val="00B252FB"/>
    <w:rsid w:val="00B25885"/>
    <w:rsid w:val="00B25A10"/>
    <w:rsid w:val="00B25DBC"/>
    <w:rsid w:val="00B25F01"/>
    <w:rsid w:val="00B26298"/>
    <w:rsid w:val="00B263A9"/>
    <w:rsid w:val="00B26535"/>
    <w:rsid w:val="00B26BE1"/>
    <w:rsid w:val="00B2764A"/>
    <w:rsid w:val="00B27726"/>
    <w:rsid w:val="00B27F92"/>
    <w:rsid w:val="00B30015"/>
    <w:rsid w:val="00B30716"/>
    <w:rsid w:val="00B308BE"/>
    <w:rsid w:val="00B309B5"/>
    <w:rsid w:val="00B30D57"/>
    <w:rsid w:val="00B30F0B"/>
    <w:rsid w:val="00B30FE6"/>
    <w:rsid w:val="00B31003"/>
    <w:rsid w:val="00B31084"/>
    <w:rsid w:val="00B31A55"/>
    <w:rsid w:val="00B31D78"/>
    <w:rsid w:val="00B31F1E"/>
    <w:rsid w:val="00B31FB9"/>
    <w:rsid w:val="00B31FE6"/>
    <w:rsid w:val="00B3274E"/>
    <w:rsid w:val="00B328EE"/>
    <w:rsid w:val="00B329DA"/>
    <w:rsid w:val="00B32A62"/>
    <w:rsid w:val="00B32DEC"/>
    <w:rsid w:val="00B32EE4"/>
    <w:rsid w:val="00B330D4"/>
    <w:rsid w:val="00B33229"/>
    <w:rsid w:val="00B3332B"/>
    <w:rsid w:val="00B33336"/>
    <w:rsid w:val="00B33672"/>
    <w:rsid w:val="00B3390C"/>
    <w:rsid w:val="00B33B9C"/>
    <w:rsid w:val="00B3417E"/>
    <w:rsid w:val="00B3491F"/>
    <w:rsid w:val="00B34C8C"/>
    <w:rsid w:val="00B34E8B"/>
    <w:rsid w:val="00B34FF7"/>
    <w:rsid w:val="00B354E3"/>
    <w:rsid w:val="00B35752"/>
    <w:rsid w:val="00B359E5"/>
    <w:rsid w:val="00B35F20"/>
    <w:rsid w:val="00B35F86"/>
    <w:rsid w:val="00B3617F"/>
    <w:rsid w:val="00B36EB7"/>
    <w:rsid w:val="00B374E7"/>
    <w:rsid w:val="00B37620"/>
    <w:rsid w:val="00B379DC"/>
    <w:rsid w:val="00B37E54"/>
    <w:rsid w:val="00B401EE"/>
    <w:rsid w:val="00B4040E"/>
    <w:rsid w:val="00B404B0"/>
    <w:rsid w:val="00B4055C"/>
    <w:rsid w:val="00B407D7"/>
    <w:rsid w:val="00B40C4F"/>
    <w:rsid w:val="00B40DD8"/>
    <w:rsid w:val="00B40F0E"/>
    <w:rsid w:val="00B414F0"/>
    <w:rsid w:val="00B41558"/>
    <w:rsid w:val="00B41937"/>
    <w:rsid w:val="00B41E0A"/>
    <w:rsid w:val="00B41E1B"/>
    <w:rsid w:val="00B42008"/>
    <w:rsid w:val="00B42084"/>
    <w:rsid w:val="00B4220F"/>
    <w:rsid w:val="00B422AB"/>
    <w:rsid w:val="00B42525"/>
    <w:rsid w:val="00B425BA"/>
    <w:rsid w:val="00B42800"/>
    <w:rsid w:val="00B429A6"/>
    <w:rsid w:val="00B42C74"/>
    <w:rsid w:val="00B434F3"/>
    <w:rsid w:val="00B43623"/>
    <w:rsid w:val="00B43648"/>
    <w:rsid w:val="00B43669"/>
    <w:rsid w:val="00B443D2"/>
    <w:rsid w:val="00B443D6"/>
    <w:rsid w:val="00B44B33"/>
    <w:rsid w:val="00B44C38"/>
    <w:rsid w:val="00B453D5"/>
    <w:rsid w:val="00B454B2"/>
    <w:rsid w:val="00B456B5"/>
    <w:rsid w:val="00B456FB"/>
    <w:rsid w:val="00B45A45"/>
    <w:rsid w:val="00B45B2E"/>
    <w:rsid w:val="00B45CBB"/>
    <w:rsid w:val="00B45D48"/>
    <w:rsid w:val="00B45F35"/>
    <w:rsid w:val="00B469D1"/>
    <w:rsid w:val="00B46BBB"/>
    <w:rsid w:val="00B471CF"/>
    <w:rsid w:val="00B47714"/>
    <w:rsid w:val="00B4791A"/>
    <w:rsid w:val="00B502BD"/>
    <w:rsid w:val="00B508CC"/>
    <w:rsid w:val="00B50E71"/>
    <w:rsid w:val="00B50E81"/>
    <w:rsid w:val="00B50F78"/>
    <w:rsid w:val="00B5124E"/>
    <w:rsid w:val="00B51769"/>
    <w:rsid w:val="00B5180C"/>
    <w:rsid w:val="00B51839"/>
    <w:rsid w:val="00B51C97"/>
    <w:rsid w:val="00B51D5C"/>
    <w:rsid w:val="00B51E9F"/>
    <w:rsid w:val="00B52855"/>
    <w:rsid w:val="00B52A08"/>
    <w:rsid w:val="00B52EB3"/>
    <w:rsid w:val="00B531A8"/>
    <w:rsid w:val="00B5389C"/>
    <w:rsid w:val="00B53AD7"/>
    <w:rsid w:val="00B53D6C"/>
    <w:rsid w:val="00B54165"/>
    <w:rsid w:val="00B5423E"/>
    <w:rsid w:val="00B54374"/>
    <w:rsid w:val="00B548F5"/>
    <w:rsid w:val="00B54951"/>
    <w:rsid w:val="00B54AE6"/>
    <w:rsid w:val="00B54E4B"/>
    <w:rsid w:val="00B550AC"/>
    <w:rsid w:val="00B55435"/>
    <w:rsid w:val="00B554D5"/>
    <w:rsid w:val="00B557F8"/>
    <w:rsid w:val="00B55AD7"/>
    <w:rsid w:val="00B55DA0"/>
    <w:rsid w:val="00B55DCA"/>
    <w:rsid w:val="00B56057"/>
    <w:rsid w:val="00B562A3"/>
    <w:rsid w:val="00B56562"/>
    <w:rsid w:val="00B568B5"/>
    <w:rsid w:val="00B56BFE"/>
    <w:rsid w:val="00B5782C"/>
    <w:rsid w:val="00B57C34"/>
    <w:rsid w:val="00B6024E"/>
    <w:rsid w:val="00B602C9"/>
    <w:rsid w:val="00B607AD"/>
    <w:rsid w:val="00B608AC"/>
    <w:rsid w:val="00B60953"/>
    <w:rsid w:val="00B60AA1"/>
    <w:rsid w:val="00B60EC6"/>
    <w:rsid w:val="00B6100A"/>
    <w:rsid w:val="00B610F8"/>
    <w:rsid w:val="00B613B8"/>
    <w:rsid w:val="00B613F5"/>
    <w:rsid w:val="00B61581"/>
    <w:rsid w:val="00B618BC"/>
    <w:rsid w:val="00B61924"/>
    <w:rsid w:val="00B61F6B"/>
    <w:rsid w:val="00B62570"/>
    <w:rsid w:val="00B626CC"/>
    <w:rsid w:val="00B627AD"/>
    <w:rsid w:val="00B62A1B"/>
    <w:rsid w:val="00B62A4E"/>
    <w:rsid w:val="00B62D61"/>
    <w:rsid w:val="00B62F48"/>
    <w:rsid w:val="00B636A0"/>
    <w:rsid w:val="00B63C21"/>
    <w:rsid w:val="00B64233"/>
    <w:rsid w:val="00B64443"/>
    <w:rsid w:val="00B64499"/>
    <w:rsid w:val="00B644D8"/>
    <w:rsid w:val="00B64737"/>
    <w:rsid w:val="00B64898"/>
    <w:rsid w:val="00B64B53"/>
    <w:rsid w:val="00B64D23"/>
    <w:rsid w:val="00B650BE"/>
    <w:rsid w:val="00B65346"/>
    <w:rsid w:val="00B653E0"/>
    <w:rsid w:val="00B65487"/>
    <w:rsid w:val="00B6591D"/>
    <w:rsid w:val="00B65B71"/>
    <w:rsid w:val="00B65C12"/>
    <w:rsid w:val="00B6604C"/>
    <w:rsid w:val="00B6610A"/>
    <w:rsid w:val="00B664BA"/>
    <w:rsid w:val="00B665BF"/>
    <w:rsid w:val="00B66F03"/>
    <w:rsid w:val="00B67118"/>
    <w:rsid w:val="00B67548"/>
    <w:rsid w:val="00B67EC2"/>
    <w:rsid w:val="00B7005E"/>
    <w:rsid w:val="00B7036D"/>
    <w:rsid w:val="00B7057A"/>
    <w:rsid w:val="00B70AA4"/>
    <w:rsid w:val="00B70B3B"/>
    <w:rsid w:val="00B70B47"/>
    <w:rsid w:val="00B70EEC"/>
    <w:rsid w:val="00B71839"/>
    <w:rsid w:val="00B71871"/>
    <w:rsid w:val="00B71910"/>
    <w:rsid w:val="00B71ABB"/>
    <w:rsid w:val="00B71D48"/>
    <w:rsid w:val="00B71F53"/>
    <w:rsid w:val="00B721CC"/>
    <w:rsid w:val="00B7224B"/>
    <w:rsid w:val="00B723B7"/>
    <w:rsid w:val="00B727AB"/>
    <w:rsid w:val="00B72858"/>
    <w:rsid w:val="00B7299A"/>
    <w:rsid w:val="00B72C43"/>
    <w:rsid w:val="00B72E66"/>
    <w:rsid w:val="00B72E93"/>
    <w:rsid w:val="00B7306A"/>
    <w:rsid w:val="00B7317E"/>
    <w:rsid w:val="00B733F4"/>
    <w:rsid w:val="00B735AB"/>
    <w:rsid w:val="00B739A4"/>
    <w:rsid w:val="00B73ABD"/>
    <w:rsid w:val="00B73ED5"/>
    <w:rsid w:val="00B74005"/>
    <w:rsid w:val="00B74123"/>
    <w:rsid w:val="00B74388"/>
    <w:rsid w:val="00B743EE"/>
    <w:rsid w:val="00B74463"/>
    <w:rsid w:val="00B74695"/>
    <w:rsid w:val="00B7485F"/>
    <w:rsid w:val="00B74B28"/>
    <w:rsid w:val="00B74B88"/>
    <w:rsid w:val="00B74BDC"/>
    <w:rsid w:val="00B7503A"/>
    <w:rsid w:val="00B753E4"/>
    <w:rsid w:val="00B75906"/>
    <w:rsid w:val="00B75E29"/>
    <w:rsid w:val="00B76022"/>
    <w:rsid w:val="00B76097"/>
    <w:rsid w:val="00B76105"/>
    <w:rsid w:val="00B761E2"/>
    <w:rsid w:val="00B76421"/>
    <w:rsid w:val="00B765D6"/>
    <w:rsid w:val="00B76C00"/>
    <w:rsid w:val="00B76E0F"/>
    <w:rsid w:val="00B77225"/>
    <w:rsid w:val="00B77379"/>
    <w:rsid w:val="00B77763"/>
    <w:rsid w:val="00B77C8E"/>
    <w:rsid w:val="00B77EF7"/>
    <w:rsid w:val="00B80388"/>
    <w:rsid w:val="00B8041D"/>
    <w:rsid w:val="00B804C6"/>
    <w:rsid w:val="00B80A49"/>
    <w:rsid w:val="00B80C62"/>
    <w:rsid w:val="00B81821"/>
    <w:rsid w:val="00B819DF"/>
    <w:rsid w:val="00B81F55"/>
    <w:rsid w:val="00B81FA8"/>
    <w:rsid w:val="00B8211D"/>
    <w:rsid w:val="00B821E4"/>
    <w:rsid w:val="00B8226D"/>
    <w:rsid w:val="00B824A7"/>
    <w:rsid w:val="00B824AA"/>
    <w:rsid w:val="00B824ED"/>
    <w:rsid w:val="00B8277B"/>
    <w:rsid w:val="00B82973"/>
    <w:rsid w:val="00B82CFC"/>
    <w:rsid w:val="00B82DEA"/>
    <w:rsid w:val="00B82F8F"/>
    <w:rsid w:val="00B83032"/>
    <w:rsid w:val="00B8305E"/>
    <w:rsid w:val="00B83316"/>
    <w:rsid w:val="00B83BEA"/>
    <w:rsid w:val="00B83FC1"/>
    <w:rsid w:val="00B841DE"/>
    <w:rsid w:val="00B8437A"/>
    <w:rsid w:val="00B843ED"/>
    <w:rsid w:val="00B8479E"/>
    <w:rsid w:val="00B84988"/>
    <w:rsid w:val="00B850DD"/>
    <w:rsid w:val="00B855B4"/>
    <w:rsid w:val="00B855CB"/>
    <w:rsid w:val="00B85830"/>
    <w:rsid w:val="00B85AA0"/>
    <w:rsid w:val="00B85D1B"/>
    <w:rsid w:val="00B85D69"/>
    <w:rsid w:val="00B85F59"/>
    <w:rsid w:val="00B8623A"/>
    <w:rsid w:val="00B862E2"/>
    <w:rsid w:val="00B86C92"/>
    <w:rsid w:val="00B86F9A"/>
    <w:rsid w:val="00B87513"/>
    <w:rsid w:val="00B8752D"/>
    <w:rsid w:val="00B87763"/>
    <w:rsid w:val="00B8787A"/>
    <w:rsid w:val="00B878CA"/>
    <w:rsid w:val="00B87C3B"/>
    <w:rsid w:val="00B87D14"/>
    <w:rsid w:val="00B90322"/>
    <w:rsid w:val="00B90443"/>
    <w:rsid w:val="00B9061F"/>
    <w:rsid w:val="00B90840"/>
    <w:rsid w:val="00B90952"/>
    <w:rsid w:val="00B91342"/>
    <w:rsid w:val="00B918BA"/>
    <w:rsid w:val="00B91AA0"/>
    <w:rsid w:val="00B91B9E"/>
    <w:rsid w:val="00B91CAB"/>
    <w:rsid w:val="00B91CD8"/>
    <w:rsid w:val="00B91D07"/>
    <w:rsid w:val="00B91F86"/>
    <w:rsid w:val="00B9252A"/>
    <w:rsid w:val="00B928B1"/>
    <w:rsid w:val="00B92B5F"/>
    <w:rsid w:val="00B93A14"/>
    <w:rsid w:val="00B93B4C"/>
    <w:rsid w:val="00B942E3"/>
    <w:rsid w:val="00B94624"/>
    <w:rsid w:val="00B948C8"/>
    <w:rsid w:val="00B94AAD"/>
    <w:rsid w:val="00B94D74"/>
    <w:rsid w:val="00B95148"/>
    <w:rsid w:val="00B951DE"/>
    <w:rsid w:val="00B95D3E"/>
    <w:rsid w:val="00B96478"/>
    <w:rsid w:val="00B965CB"/>
    <w:rsid w:val="00B96C7D"/>
    <w:rsid w:val="00B96D18"/>
    <w:rsid w:val="00B975A5"/>
    <w:rsid w:val="00B9795C"/>
    <w:rsid w:val="00B97C56"/>
    <w:rsid w:val="00BA04F9"/>
    <w:rsid w:val="00BA05D8"/>
    <w:rsid w:val="00BA0615"/>
    <w:rsid w:val="00BA0C4E"/>
    <w:rsid w:val="00BA0E58"/>
    <w:rsid w:val="00BA1435"/>
    <w:rsid w:val="00BA1C4B"/>
    <w:rsid w:val="00BA2244"/>
    <w:rsid w:val="00BA23E8"/>
    <w:rsid w:val="00BA26CB"/>
    <w:rsid w:val="00BA2C6B"/>
    <w:rsid w:val="00BA3026"/>
    <w:rsid w:val="00BA310B"/>
    <w:rsid w:val="00BA31A5"/>
    <w:rsid w:val="00BA3536"/>
    <w:rsid w:val="00BA380E"/>
    <w:rsid w:val="00BA3DCC"/>
    <w:rsid w:val="00BA3F2F"/>
    <w:rsid w:val="00BA40E7"/>
    <w:rsid w:val="00BA41FB"/>
    <w:rsid w:val="00BA47BE"/>
    <w:rsid w:val="00BA495B"/>
    <w:rsid w:val="00BA49E5"/>
    <w:rsid w:val="00BA4EF9"/>
    <w:rsid w:val="00BA4FB6"/>
    <w:rsid w:val="00BA533F"/>
    <w:rsid w:val="00BA53CA"/>
    <w:rsid w:val="00BA58DB"/>
    <w:rsid w:val="00BA5FC5"/>
    <w:rsid w:val="00BA6653"/>
    <w:rsid w:val="00BA6C05"/>
    <w:rsid w:val="00BA6FC4"/>
    <w:rsid w:val="00BA73F4"/>
    <w:rsid w:val="00BA76FD"/>
    <w:rsid w:val="00BA7BCE"/>
    <w:rsid w:val="00BA7F74"/>
    <w:rsid w:val="00BB00D2"/>
    <w:rsid w:val="00BB04D1"/>
    <w:rsid w:val="00BB05B7"/>
    <w:rsid w:val="00BB076F"/>
    <w:rsid w:val="00BB0A24"/>
    <w:rsid w:val="00BB10E4"/>
    <w:rsid w:val="00BB1100"/>
    <w:rsid w:val="00BB16DA"/>
    <w:rsid w:val="00BB1755"/>
    <w:rsid w:val="00BB17DA"/>
    <w:rsid w:val="00BB1A64"/>
    <w:rsid w:val="00BB1B9F"/>
    <w:rsid w:val="00BB1CD8"/>
    <w:rsid w:val="00BB1D5F"/>
    <w:rsid w:val="00BB249E"/>
    <w:rsid w:val="00BB275A"/>
    <w:rsid w:val="00BB27ED"/>
    <w:rsid w:val="00BB286D"/>
    <w:rsid w:val="00BB2B14"/>
    <w:rsid w:val="00BB2D05"/>
    <w:rsid w:val="00BB3100"/>
    <w:rsid w:val="00BB329C"/>
    <w:rsid w:val="00BB32AB"/>
    <w:rsid w:val="00BB32D7"/>
    <w:rsid w:val="00BB342C"/>
    <w:rsid w:val="00BB3440"/>
    <w:rsid w:val="00BB362A"/>
    <w:rsid w:val="00BB3638"/>
    <w:rsid w:val="00BB36ED"/>
    <w:rsid w:val="00BB376A"/>
    <w:rsid w:val="00BB3802"/>
    <w:rsid w:val="00BB3CC1"/>
    <w:rsid w:val="00BB3D80"/>
    <w:rsid w:val="00BB3DF7"/>
    <w:rsid w:val="00BB42E8"/>
    <w:rsid w:val="00BB448C"/>
    <w:rsid w:val="00BB46DE"/>
    <w:rsid w:val="00BB4893"/>
    <w:rsid w:val="00BB4E3A"/>
    <w:rsid w:val="00BB4E57"/>
    <w:rsid w:val="00BB55A2"/>
    <w:rsid w:val="00BB5FB3"/>
    <w:rsid w:val="00BB6324"/>
    <w:rsid w:val="00BB6AA6"/>
    <w:rsid w:val="00BB710B"/>
    <w:rsid w:val="00BB718E"/>
    <w:rsid w:val="00BB7322"/>
    <w:rsid w:val="00BB733E"/>
    <w:rsid w:val="00BB756A"/>
    <w:rsid w:val="00BB771C"/>
    <w:rsid w:val="00BB7740"/>
    <w:rsid w:val="00BB7797"/>
    <w:rsid w:val="00BB78B2"/>
    <w:rsid w:val="00BB796B"/>
    <w:rsid w:val="00BB7A1C"/>
    <w:rsid w:val="00BB7B3F"/>
    <w:rsid w:val="00BB7B95"/>
    <w:rsid w:val="00BB7BCA"/>
    <w:rsid w:val="00BB7D0A"/>
    <w:rsid w:val="00BC00C9"/>
    <w:rsid w:val="00BC03A6"/>
    <w:rsid w:val="00BC0D44"/>
    <w:rsid w:val="00BC126D"/>
    <w:rsid w:val="00BC1370"/>
    <w:rsid w:val="00BC1539"/>
    <w:rsid w:val="00BC1568"/>
    <w:rsid w:val="00BC1736"/>
    <w:rsid w:val="00BC1A3D"/>
    <w:rsid w:val="00BC1A4E"/>
    <w:rsid w:val="00BC1B32"/>
    <w:rsid w:val="00BC1ECD"/>
    <w:rsid w:val="00BC1FA0"/>
    <w:rsid w:val="00BC1FCE"/>
    <w:rsid w:val="00BC2002"/>
    <w:rsid w:val="00BC20E0"/>
    <w:rsid w:val="00BC32DB"/>
    <w:rsid w:val="00BC3B66"/>
    <w:rsid w:val="00BC3DBF"/>
    <w:rsid w:val="00BC3EAD"/>
    <w:rsid w:val="00BC4236"/>
    <w:rsid w:val="00BC4576"/>
    <w:rsid w:val="00BC4673"/>
    <w:rsid w:val="00BC49B3"/>
    <w:rsid w:val="00BC4A3C"/>
    <w:rsid w:val="00BC4CAE"/>
    <w:rsid w:val="00BC5060"/>
    <w:rsid w:val="00BC5235"/>
    <w:rsid w:val="00BC554A"/>
    <w:rsid w:val="00BC5677"/>
    <w:rsid w:val="00BC58DA"/>
    <w:rsid w:val="00BC5D8D"/>
    <w:rsid w:val="00BC5E16"/>
    <w:rsid w:val="00BC63E3"/>
    <w:rsid w:val="00BC6EBD"/>
    <w:rsid w:val="00BC6ED7"/>
    <w:rsid w:val="00BC71DF"/>
    <w:rsid w:val="00BC72A6"/>
    <w:rsid w:val="00BC7452"/>
    <w:rsid w:val="00BC7551"/>
    <w:rsid w:val="00BC7665"/>
    <w:rsid w:val="00BC778C"/>
    <w:rsid w:val="00BC7A8C"/>
    <w:rsid w:val="00BC7B45"/>
    <w:rsid w:val="00BC7C32"/>
    <w:rsid w:val="00BD03CD"/>
    <w:rsid w:val="00BD0809"/>
    <w:rsid w:val="00BD089D"/>
    <w:rsid w:val="00BD0C3C"/>
    <w:rsid w:val="00BD0CFB"/>
    <w:rsid w:val="00BD10FD"/>
    <w:rsid w:val="00BD114E"/>
    <w:rsid w:val="00BD1870"/>
    <w:rsid w:val="00BD1891"/>
    <w:rsid w:val="00BD1D5B"/>
    <w:rsid w:val="00BD1F0D"/>
    <w:rsid w:val="00BD233B"/>
    <w:rsid w:val="00BD36B7"/>
    <w:rsid w:val="00BD3D41"/>
    <w:rsid w:val="00BD3D46"/>
    <w:rsid w:val="00BD3E04"/>
    <w:rsid w:val="00BD3E0E"/>
    <w:rsid w:val="00BD47F0"/>
    <w:rsid w:val="00BD4CED"/>
    <w:rsid w:val="00BD5149"/>
    <w:rsid w:val="00BD56AD"/>
    <w:rsid w:val="00BD5991"/>
    <w:rsid w:val="00BD5A2C"/>
    <w:rsid w:val="00BD608D"/>
    <w:rsid w:val="00BD6205"/>
    <w:rsid w:val="00BD6849"/>
    <w:rsid w:val="00BD6A5E"/>
    <w:rsid w:val="00BD714F"/>
    <w:rsid w:val="00BD7344"/>
    <w:rsid w:val="00BD7374"/>
    <w:rsid w:val="00BD7419"/>
    <w:rsid w:val="00BD74AE"/>
    <w:rsid w:val="00BD7648"/>
    <w:rsid w:val="00BD768D"/>
    <w:rsid w:val="00BD7949"/>
    <w:rsid w:val="00BD7AC8"/>
    <w:rsid w:val="00BD7D2C"/>
    <w:rsid w:val="00BD7D64"/>
    <w:rsid w:val="00BD7FAE"/>
    <w:rsid w:val="00BE022B"/>
    <w:rsid w:val="00BE0290"/>
    <w:rsid w:val="00BE032C"/>
    <w:rsid w:val="00BE0436"/>
    <w:rsid w:val="00BE04E9"/>
    <w:rsid w:val="00BE0694"/>
    <w:rsid w:val="00BE0D2E"/>
    <w:rsid w:val="00BE0E7C"/>
    <w:rsid w:val="00BE10B1"/>
    <w:rsid w:val="00BE1179"/>
    <w:rsid w:val="00BE134A"/>
    <w:rsid w:val="00BE134F"/>
    <w:rsid w:val="00BE13B2"/>
    <w:rsid w:val="00BE143D"/>
    <w:rsid w:val="00BE1BFD"/>
    <w:rsid w:val="00BE1C8B"/>
    <w:rsid w:val="00BE1E4A"/>
    <w:rsid w:val="00BE1FDB"/>
    <w:rsid w:val="00BE204C"/>
    <w:rsid w:val="00BE2140"/>
    <w:rsid w:val="00BE2352"/>
    <w:rsid w:val="00BE2BBB"/>
    <w:rsid w:val="00BE2FBB"/>
    <w:rsid w:val="00BE3944"/>
    <w:rsid w:val="00BE3F65"/>
    <w:rsid w:val="00BE4055"/>
    <w:rsid w:val="00BE446F"/>
    <w:rsid w:val="00BE454D"/>
    <w:rsid w:val="00BE46AD"/>
    <w:rsid w:val="00BE47DC"/>
    <w:rsid w:val="00BE48E1"/>
    <w:rsid w:val="00BE48F9"/>
    <w:rsid w:val="00BE4D90"/>
    <w:rsid w:val="00BE4E31"/>
    <w:rsid w:val="00BE4F85"/>
    <w:rsid w:val="00BE5153"/>
    <w:rsid w:val="00BE52FE"/>
    <w:rsid w:val="00BE5639"/>
    <w:rsid w:val="00BE5BE0"/>
    <w:rsid w:val="00BE5D1A"/>
    <w:rsid w:val="00BE6E19"/>
    <w:rsid w:val="00BE71D1"/>
    <w:rsid w:val="00BE74D5"/>
    <w:rsid w:val="00BE761F"/>
    <w:rsid w:val="00BE7892"/>
    <w:rsid w:val="00BE796F"/>
    <w:rsid w:val="00BE7B47"/>
    <w:rsid w:val="00BE7D05"/>
    <w:rsid w:val="00BE7D82"/>
    <w:rsid w:val="00BE7EB6"/>
    <w:rsid w:val="00BF0220"/>
    <w:rsid w:val="00BF062A"/>
    <w:rsid w:val="00BF0681"/>
    <w:rsid w:val="00BF0984"/>
    <w:rsid w:val="00BF0BBD"/>
    <w:rsid w:val="00BF0E49"/>
    <w:rsid w:val="00BF0E6F"/>
    <w:rsid w:val="00BF1BB1"/>
    <w:rsid w:val="00BF2333"/>
    <w:rsid w:val="00BF27C1"/>
    <w:rsid w:val="00BF28CA"/>
    <w:rsid w:val="00BF29AF"/>
    <w:rsid w:val="00BF2C68"/>
    <w:rsid w:val="00BF2CF1"/>
    <w:rsid w:val="00BF33A1"/>
    <w:rsid w:val="00BF3CF4"/>
    <w:rsid w:val="00BF47EA"/>
    <w:rsid w:val="00BF4A3D"/>
    <w:rsid w:val="00BF508B"/>
    <w:rsid w:val="00BF5396"/>
    <w:rsid w:val="00BF568C"/>
    <w:rsid w:val="00BF5A2D"/>
    <w:rsid w:val="00BF5ABB"/>
    <w:rsid w:val="00BF5C30"/>
    <w:rsid w:val="00BF5DC4"/>
    <w:rsid w:val="00BF5F99"/>
    <w:rsid w:val="00BF62B4"/>
    <w:rsid w:val="00BF67C9"/>
    <w:rsid w:val="00BF67F4"/>
    <w:rsid w:val="00BF69DD"/>
    <w:rsid w:val="00BF729B"/>
    <w:rsid w:val="00BF758E"/>
    <w:rsid w:val="00BF7A50"/>
    <w:rsid w:val="00BF7A8B"/>
    <w:rsid w:val="00BF7B20"/>
    <w:rsid w:val="00C000CF"/>
    <w:rsid w:val="00C002D2"/>
    <w:rsid w:val="00C00901"/>
    <w:rsid w:val="00C00923"/>
    <w:rsid w:val="00C012F2"/>
    <w:rsid w:val="00C01752"/>
    <w:rsid w:val="00C01BF5"/>
    <w:rsid w:val="00C01E0C"/>
    <w:rsid w:val="00C01EC7"/>
    <w:rsid w:val="00C02594"/>
    <w:rsid w:val="00C028F0"/>
    <w:rsid w:val="00C02BCC"/>
    <w:rsid w:val="00C02CA3"/>
    <w:rsid w:val="00C02EFA"/>
    <w:rsid w:val="00C0337A"/>
    <w:rsid w:val="00C03381"/>
    <w:rsid w:val="00C03788"/>
    <w:rsid w:val="00C037C2"/>
    <w:rsid w:val="00C03A81"/>
    <w:rsid w:val="00C03E32"/>
    <w:rsid w:val="00C04EBC"/>
    <w:rsid w:val="00C04F60"/>
    <w:rsid w:val="00C0512E"/>
    <w:rsid w:val="00C0575B"/>
    <w:rsid w:val="00C057D5"/>
    <w:rsid w:val="00C05AC4"/>
    <w:rsid w:val="00C05AFC"/>
    <w:rsid w:val="00C05CDA"/>
    <w:rsid w:val="00C06A4D"/>
    <w:rsid w:val="00C06D8C"/>
    <w:rsid w:val="00C072DA"/>
    <w:rsid w:val="00C10043"/>
    <w:rsid w:val="00C10237"/>
    <w:rsid w:val="00C10372"/>
    <w:rsid w:val="00C105B9"/>
    <w:rsid w:val="00C11824"/>
    <w:rsid w:val="00C1185F"/>
    <w:rsid w:val="00C11903"/>
    <w:rsid w:val="00C11C4A"/>
    <w:rsid w:val="00C12275"/>
    <w:rsid w:val="00C123A9"/>
    <w:rsid w:val="00C1253D"/>
    <w:rsid w:val="00C125C1"/>
    <w:rsid w:val="00C1289D"/>
    <w:rsid w:val="00C12FCC"/>
    <w:rsid w:val="00C13119"/>
    <w:rsid w:val="00C13E02"/>
    <w:rsid w:val="00C13E7D"/>
    <w:rsid w:val="00C1401D"/>
    <w:rsid w:val="00C1404D"/>
    <w:rsid w:val="00C1492A"/>
    <w:rsid w:val="00C14A6C"/>
    <w:rsid w:val="00C14C9A"/>
    <w:rsid w:val="00C1550F"/>
    <w:rsid w:val="00C15E34"/>
    <w:rsid w:val="00C16170"/>
    <w:rsid w:val="00C162E8"/>
    <w:rsid w:val="00C16633"/>
    <w:rsid w:val="00C166F4"/>
    <w:rsid w:val="00C167C5"/>
    <w:rsid w:val="00C16EB9"/>
    <w:rsid w:val="00C171AE"/>
    <w:rsid w:val="00C177DD"/>
    <w:rsid w:val="00C201C1"/>
    <w:rsid w:val="00C204B3"/>
    <w:rsid w:val="00C205A0"/>
    <w:rsid w:val="00C2064A"/>
    <w:rsid w:val="00C2086C"/>
    <w:rsid w:val="00C20AC7"/>
    <w:rsid w:val="00C20D2A"/>
    <w:rsid w:val="00C21205"/>
    <w:rsid w:val="00C2166C"/>
    <w:rsid w:val="00C21E4D"/>
    <w:rsid w:val="00C220F1"/>
    <w:rsid w:val="00C228D0"/>
    <w:rsid w:val="00C22971"/>
    <w:rsid w:val="00C22F8D"/>
    <w:rsid w:val="00C232F6"/>
    <w:rsid w:val="00C237E3"/>
    <w:rsid w:val="00C237FD"/>
    <w:rsid w:val="00C23B6D"/>
    <w:rsid w:val="00C241E0"/>
    <w:rsid w:val="00C242BA"/>
    <w:rsid w:val="00C24875"/>
    <w:rsid w:val="00C248D6"/>
    <w:rsid w:val="00C24994"/>
    <w:rsid w:val="00C24C72"/>
    <w:rsid w:val="00C24CA7"/>
    <w:rsid w:val="00C250A8"/>
    <w:rsid w:val="00C256AE"/>
    <w:rsid w:val="00C25915"/>
    <w:rsid w:val="00C25A7B"/>
    <w:rsid w:val="00C26100"/>
    <w:rsid w:val="00C264D4"/>
    <w:rsid w:val="00C2650C"/>
    <w:rsid w:val="00C26536"/>
    <w:rsid w:val="00C26651"/>
    <w:rsid w:val="00C26C7C"/>
    <w:rsid w:val="00C26C82"/>
    <w:rsid w:val="00C26D47"/>
    <w:rsid w:val="00C26E1A"/>
    <w:rsid w:val="00C2713C"/>
    <w:rsid w:val="00C271C1"/>
    <w:rsid w:val="00C27777"/>
    <w:rsid w:val="00C27928"/>
    <w:rsid w:val="00C27AB2"/>
    <w:rsid w:val="00C30150"/>
    <w:rsid w:val="00C30529"/>
    <w:rsid w:val="00C3073D"/>
    <w:rsid w:val="00C30A23"/>
    <w:rsid w:val="00C30A57"/>
    <w:rsid w:val="00C31812"/>
    <w:rsid w:val="00C319E2"/>
    <w:rsid w:val="00C31C5D"/>
    <w:rsid w:val="00C321F8"/>
    <w:rsid w:val="00C32823"/>
    <w:rsid w:val="00C32901"/>
    <w:rsid w:val="00C32A0D"/>
    <w:rsid w:val="00C32AD3"/>
    <w:rsid w:val="00C32C29"/>
    <w:rsid w:val="00C32C9A"/>
    <w:rsid w:val="00C32CD8"/>
    <w:rsid w:val="00C32D31"/>
    <w:rsid w:val="00C33248"/>
    <w:rsid w:val="00C3327A"/>
    <w:rsid w:val="00C332D6"/>
    <w:rsid w:val="00C33AF8"/>
    <w:rsid w:val="00C33E42"/>
    <w:rsid w:val="00C342A9"/>
    <w:rsid w:val="00C343C2"/>
    <w:rsid w:val="00C3454F"/>
    <w:rsid w:val="00C34F36"/>
    <w:rsid w:val="00C35190"/>
    <w:rsid w:val="00C356AF"/>
    <w:rsid w:val="00C35A03"/>
    <w:rsid w:val="00C35F2E"/>
    <w:rsid w:val="00C35F42"/>
    <w:rsid w:val="00C36575"/>
    <w:rsid w:val="00C36BFF"/>
    <w:rsid w:val="00C3720B"/>
    <w:rsid w:val="00C377C2"/>
    <w:rsid w:val="00C37B44"/>
    <w:rsid w:val="00C37E9B"/>
    <w:rsid w:val="00C403F6"/>
    <w:rsid w:val="00C40551"/>
    <w:rsid w:val="00C40697"/>
    <w:rsid w:val="00C4112D"/>
    <w:rsid w:val="00C41163"/>
    <w:rsid w:val="00C41986"/>
    <w:rsid w:val="00C41A53"/>
    <w:rsid w:val="00C41CC0"/>
    <w:rsid w:val="00C42226"/>
    <w:rsid w:val="00C4257A"/>
    <w:rsid w:val="00C427C8"/>
    <w:rsid w:val="00C429EC"/>
    <w:rsid w:val="00C43672"/>
    <w:rsid w:val="00C43887"/>
    <w:rsid w:val="00C43934"/>
    <w:rsid w:val="00C43DCF"/>
    <w:rsid w:val="00C43E42"/>
    <w:rsid w:val="00C442EA"/>
    <w:rsid w:val="00C443AE"/>
    <w:rsid w:val="00C443DE"/>
    <w:rsid w:val="00C4444B"/>
    <w:rsid w:val="00C4462A"/>
    <w:rsid w:val="00C4543A"/>
    <w:rsid w:val="00C45A69"/>
    <w:rsid w:val="00C45BBB"/>
    <w:rsid w:val="00C45E79"/>
    <w:rsid w:val="00C4603D"/>
    <w:rsid w:val="00C462FB"/>
    <w:rsid w:val="00C4632F"/>
    <w:rsid w:val="00C46441"/>
    <w:rsid w:val="00C46594"/>
    <w:rsid w:val="00C467F0"/>
    <w:rsid w:val="00C46AF0"/>
    <w:rsid w:val="00C46EEB"/>
    <w:rsid w:val="00C47038"/>
    <w:rsid w:val="00C47042"/>
    <w:rsid w:val="00C4711C"/>
    <w:rsid w:val="00C471D4"/>
    <w:rsid w:val="00C474FB"/>
    <w:rsid w:val="00C475BC"/>
    <w:rsid w:val="00C4774D"/>
    <w:rsid w:val="00C47A63"/>
    <w:rsid w:val="00C47CA7"/>
    <w:rsid w:val="00C47D46"/>
    <w:rsid w:val="00C47DB7"/>
    <w:rsid w:val="00C50150"/>
    <w:rsid w:val="00C50270"/>
    <w:rsid w:val="00C50384"/>
    <w:rsid w:val="00C503BE"/>
    <w:rsid w:val="00C504E1"/>
    <w:rsid w:val="00C50927"/>
    <w:rsid w:val="00C50DF2"/>
    <w:rsid w:val="00C50F44"/>
    <w:rsid w:val="00C50F47"/>
    <w:rsid w:val="00C512A5"/>
    <w:rsid w:val="00C51318"/>
    <w:rsid w:val="00C5136B"/>
    <w:rsid w:val="00C515D8"/>
    <w:rsid w:val="00C5173D"/>
    <w:rsid w:val="00C51AE9"/>
    <w:rsid w:val="00C51B8C"/>
    <w:rsid w:val="00C51C37"/>
    <w:rsid w:val="00C52040"/>
    <w:rsid w:val="00C52949"/>
    <w:rsid w:val="00C52B1F"/>
    <w:rsid w:val="00C5316C"/>
    <w:rsid w:val="00C536A1"/>
    <w:rsid w:val="00C5374C"/>
    <w:rsid w:val="00C5381C"/>
    <w:rsid w:val="00C53963"/>
    <w:rsid w:val="00C53A07"/>
    <w:rsid w:val="00C53BAE"/>
    <w:rsid w:val="00C53D6E"/>
    <w:rsid w:val="00C53E35"/>
    <w:rsid w:val="00C540E6"/>
    <w:rsid w:val="00C542C6"/>
    <w:rsid w:val="00C54438"/>
    <w:rsid w:val="00C547C8"/>
    <w:rsid w:val="00C54C32"/>
    <w:rsid w:val="00C54D6A"/>
    <w:rsid w:val="00C54DCB"/>
    <w:rsid w:val="00C54E61"/>
    <w:rsid w:val="00C54EC0"/>
    <w:rsid w:val="00C550F9"/>
    <w:rsid w:val="00C553B9"/>
    <w:rsid w:val="00C55B28"/>
    <w:rsid w:val="00C55C58"/>
    <w:rsid w:val="00C56474"/>
    <w:rsid w:val="00C5696A"/>
    <w:rsid w:val="00C56C6C"/>
    <w:rsid w:val="00C57033"/>
    <w:rsid w:val="00C570B1"/>
    <w:rsid w:val="00C57C7E"/>
    <w:rsid w:val="00C57D5F"/>
    <w:rsid w:val="00C57E3D"/>
    <w:rsid w:val="00C57E46"/>
    <w:rsid w:val="00C57E6B"/>
    <w:rsid w:val="00C57FA3"/>
    <w:rsid w:val="00C6047E"/>
    <w:rsid w:val="00C608D7"/>
    <w:rsid w:val="00C60C9D"/>
    <w:rsid w:val="00C60F2B"/>
    <w:rsid w:val="00C60FF4"/>
    <w:rsid w:val="00C6108A"/>
    <w:rsid w:val="00C6143A"/>
    <w:rsid w:val="00C6187E"/>
    <w:rsid w:val="00C618E5"/>
    <w:rsid w:val="00C61B70"/>
    <w:rsid w:val="00C61F97"/>
    <w:rsid w:val="00C6218A"/>
    <w:rsid w:val="00C62923"/>
    <w:rsid w:val="00C62959"/>
    <w:rsid w:val="00C62CAE"/>
    <w:rsid w:val="00C6394C"/>
    <w:rsid w:val="00C639C9"/>
    <w:rsid w:val="00C63AED"/>
    <w:rsid w:val="00C63DE0"/>
    <w:rsid w:val="00C64813"/>
    <w:rsid w:val="00C65180"/>
    <w:rsid w:val="00C65998"/>
    <w:rsid w:val="00C65E8C"/>
    <w:rsid w:val="00C65F6C"/>
    <w:rsid w:val="00C6634E"/>
    <w:rsid w:val="00C6656F"/>
    <w:rsid w:val="00C665AD"/>
    <w:rsid w:val="00C66EC1"/>
    <w:rsid w:val="00C671F6"/>
    <w:rsid w:val="00C6790E"/>
    <w:rsid w:val="00C70227"/>
    <w:rsid w:val="00C7038D"/>
    <w:rsid w:val="00C70435"/>
    <w:rsid w:val="00C705F5"/>
    <w:rsid w:val="00C70A87"/>
    <w:rsid w:val="00C70D8E"/>
    <w:rsid w:val="00C70E9D"/>
    <w:rsid w:val="00C71086"/>
    <w:rsid w:val="00C71CC0"/>
    <w:rsid w:val="00C71D30"/>
    <w:rsid w:val="00C71D5C"/>
    <w:rsid w:val="00C71DA4"/>
    <w:rsid w:val="00C726B6"/>
    <w:rsid w:val="00C728D1"/>
    <w:rsid w:val="00C72935"/>
    <w:rsid w:val="00C72DD7"/>
    <w:rsid w:val="00C73145"/>
    <w:rsid w:val="00C7331B"/>
    <w:rsid w:val="00C73D6E"/>
    <w:rsid w:val="00C73ECA"/>
    <w:rsid w:val="00C73F20"/>
    <w:rsid w:val="00C74106"/>
    <w:rsid w:val="00C74261"/>
    <w:rsid w:val="00C74459"/>
    <w:rsid w:val="00C74A98"/>
    <w:rsid w:val="00C74D5E"/>
    <w:rsid w:val="00C7510B"/>
    <w:rsid w:val="00C752F4"/>
    <w:rsid w:val="00C75B64"/>
    <w:rsid w:val="00C75BEA"/>
    <w:rsid w:val="00C75D2E"/>
    <w:rsid w:val="00C75E84"/>
    <w:rsid w:val="00C760D6"/>
    <w:rsid w:val="00C763F5"/>
    <w:rsid w:val="00C76C23"/>
    <w:rsid w:val="00C77165"/>
    <w:rsid w:val="00C7736B"/>
    <w:rsid w:val="00C77F01"/>
    <w:rsid w:val="00C77F48"/>
    <w:rsid w:val="00C80501"/>
    <w:rsid w:val="00C80892"/>
    <w:rsid w:val="00C80A4F"/>
    <w:rsid w:val="00C80F74"/>
    <w:rsid w:val="00C81099"/>
    <w:rsid w:val="00C81282"/>
    <w:rsid w:val="00C8242A"/>
    <w:rsid w:val="00C824C9"/>
    <w:rsid w:val="00C8264D"/>
    <w:rsid w:val="00C82752"/>
    <w:rsid w:val="00C828D0"/>
    <w:rsid w:val="00C82960"/>
    <w:rsid w:val="00C8296F"/>
    <w:rsid w:val="00C83119"/>
    <w:rsid w:val="00C8340D"/>
    <w:rsid w:val="00C8372C"/>
    <w:rsid w:val="00C838A3"/>
    <w:rsid w:val="00C83A11"/>
    <w:rsid w:val="00C83E97"/>
    <w:rsid w:val="00C840D4"/>
    <w:rsid w:val="00C84369"/>
    <w:rsid w:val="00C84568"/>
    <w:rsid w:val="00C845B3"/>
    <w:rsid w:val="00C84A49"/>
    <w:rsid w:val="00C84C67"/>
    <w:rsid w:val="00C84F04"/>
    <w:rsid w:val="00C8533F"/>
    <w:rsid w:val="00C85458"/>
    <w:rsid w:val="00C858F4"/>
    <w:rsid w:val="00C85C35"/>
    <w:rsid w:val="00C85C87"/>
    <w:rsid w:val="00C85E0A"/>
    <w:rsid w:val="00C85EAC"/>
    <w:rsid w:val="00C85F43"/>
    <w:rsid w:val="00C85FBD"/>
    <w:rsid w:val="00C864A4"/>
    <w:rsid w:val="00C864B3"/>
    <w:rsid w:val="00C868BF"/>
    <w:rsid w:val="00C86DA3"/>
    <w:rsid w:val="00C86F51"/>
    <w:rsid w:val="00C87AD0"/>
    <w:rsid w:val="00C87DC9"/>
    <w:rsid w:val="00C87F0E"/>
    <w:rsid w:val="00C87F1F"/>
    <w:rsid w:val="00C91066"/>
    <w:rsid w:val="00C910A7"/>
    <w:rsid w:val="00C9135E"/>
    <w:rsid w:val="00C915D2"/>
    <w:rsid w:val="00C9171B"/>
    <w:rsid w:val="00C91771"/>
    <w:rsid w:val="00C91924"/>
    <w:rsid w:val="00C91A3F"/>
    <w:rsid w:val="00C91F24"/>
    <w:rsid w:val="00C920A4"/>
    <w:rsid w:val="00C92177"/>
    <w:rsid w:val="00C92608"/>
    <w:rsid w:val="00C92780"/>
    <w:rsid w:val="00C927F6"/>
    <w:rsid w:val="00C92919"/>
    <w:rsid w:val="00C9293B"/>
    <w:rsid w:val="00C92C09"/>
    <w:rsid w:val="00C92D38"/>
    <w:rsid w:val="00C92DD5"/>
    <w:rsid w:val="00C92F42"/>
    <w:rsid w:val="00C9327F"/>
    <w:rsid w:val="00C9336E"/>
    <w:rsid w:val="00C93511"/>
    <w:rsid w:val="00C93795"/>
    <w:rsid w:val="00C93A04"/>
    <w:rsid w:val="00C93C28"/>
    <w:rsid w:val="00C93FFA"/>
    <w:rsid w:val="00C945D6"/>
    <w:rsid w:val="00C9463E"/>
    <w:rsid w:val="00C947E7"/>
    <w:rsid w:val="00C949F9"/>
    <w:rsid w:val="00C94B0A"/>
    <w:rsid w:val="00C94D56"/>
    <w:rsid w:val="00C950EB"/>
    <w:rsid w:val="00C95168"/>
    <w:rsid w:val="00C95358"/>
    <w:rsid w:val="00C955EF"/>
    <w:rsid w:val="00C9584A"/>
    <w:rsid w:val="00C963A2"/>
    <w:rsid w:val="00C9643B"/>
    <w:rsid w:val="00C965A1"/>
    <w:rsid w:val="00C968A7"/>
    <w:rsid w:val="00C96EBB"/>
    <w:rsid w:val="00C96FF3"/>
    <w:rsid w:val="00C97301"/>
    <w:rsid w:val="00C97305"/>
    <w:rsid w:val="00C974FF"/>
    <w:rsid w:val="00C975CD"/>
    <w:rsid w:val="00C97705"/>
    <w:rsid w:val="00C979CC"/>
    <w:rsid w:val="00C97C56"/>
    <w:rsid w:val="00CA0118"/>
    <w:rsid w:val="00CA07F6"/>
    <w:rsid w:val="00CA0B62"/>
    <w:rsid w:val="00CA0FEE"/>
    <w:rsid w:val="00CA1296"/>
    <w:rsid w:val="00CA1436"/>
    <w:rsid w:val="00CA17DF"/>
    <w:rsid w:val="00CA1ACB"/>
    <w:rsid w:val="00CA1C91"/>
    <w:rsid w:val="00CA1CDA"/>
    <w:rsid w:val="00CA20CE"/>
    <w:rsid w:val="00CA25AF"/>
    <w:rsid w:val="00CA2C9B"/>
    <w:rsid w:val="00CA31E7"/>
    <w:rsid w:val="00CA335C"/>
    <w:rsid w:val="00CA3829"/>
    <w:rsid w:val="00CA3943"/>
    <w:rsid w:val="00CA4170"/>
    <w:rsid w:val="00CA428D"/>
    <w:rsid w:val="00CA42CD"/>
    <w:rsid w:val="00CA469D"/>
    <w:rsid w:val="00CA4C23"/>
    <w:rsid w:val="00CA4C4B"/>
    <w:rsid w:val="00CA4D4F"/>
    <w:rsid w:val="00CA4DC8"/>
    <w:rsid w:val="00CA53C2"/>
    <w:rsid w:val="00CA5752"/>
    <w:rsid w:val="00CA575E"/>
    <w:rsid w:val="00CA5C88"/>
    <w:rsid w:val="00CA5C8D"/>
    <w:rsid w:val="00CA5F4F"/>
    <w:rsid w:val="00CA6737"/>
    <w:rsid w:val="00CA6853"/>
    <w:rsid w:val="00CA68E8"/>
    <w:rsid w:val="00CA6A46"/>
    <w:rsid w:val="00CA6BAE"/>
    <w:rsid w:val="00CA6C23"/>
    <w:rsid w:val="00CA6D35"/>
    <w:rsid w:val="00CA6E85"/>
    <w:rsid w:val="00CA6ED3"/>
    <w:rsid w:val="00CA70E9"/>
    <w:rsid w:val="00CA72BD"/>
    <w:rsid w:val="00CA7317"/>
    <w:rsid w:val="00CA7D0B"/>
    <w:rsid w:val="00CA7D12"/>
    <w:rsid w:val="00CA7E1A"/>
    <w:rsid w:val="00CA7FA0"/>
    <w:rsid w:val="00CB007A"/>
    <w:rsid w:val="00CB036C"/>
    <w:rsid w:val="00CB0467"/>
    <w:rsid w:val="00CB0678"/>
    <w:rsid w:val="00CB0A38"/>
    <w:rsid w:val="00CB0A5A"/>
    <w:rsid w:val="00CB0E35"/>
    <w:rsid w:val="00CB105B"/>
    <w:rsid w:val="00CB161D"/>
    <w:rsid w:val="00CB1702"/>
    <w:rsid w:val="00CB19D0"/>
    <w:rsid w:val="00CB19EE"/>
    <w:rsid w:val="00CB216A"/>
    <w:rsid w:val="00CB2461"/>
    <w:rsid w:val="00CB26C8"/>
    <w:rsid w:val="00CB2A9B"/>
    <w:rsid w:val="00CB2D9B"/>
    <w:rsid w:val="00CB3213"/>
    <w:rsid w:val="00CB3361"/>
    <w:rsid w:val="00CB3BDA"/>
    <w:rsid w:val="00CB3EB4"/>
    <w:rsid w:val="00CB42D0"/>
    <w:rsid w:val="00CB448A"/>
    <w:rsid w:val="00CB470A"/>
    <w:rsid w:val="00CB4760"/>
    <w:rsid w:val="00CB4798"/>
    <w:rsid w:val="00CB4909"/>
    <w:rsid w:val="00CB4987"/>
    <w:rsid w:val="00CB4BA7"/>
    <w:rsid w:val="00CB4D66"/>
    <w:rsid w:val="00CB4E4A"/>
    <w:rsid w:val="00CB4E53"/>
    <w:rsid w:val="00CB50B3"/>
    <w:rsid w:val="00CB53D5"/>
    <w:rsid w:val="00CB57A2"/>
    <w:rsid w:val="00CB5C0C"/>
    <w:rsid w:val="00CB5C9F"/>
    <w:rsid w:val="00CB602B"/>
    <w:rsid w:val="00CB6042"/>
    <w:rsid w:val="00CB635F"/>
    <w:rsid w:val="00CB64E1"/>
    <w:rsid w:val="00CB6AF5"/>
    <w:rsid w:val="00CB6D5F"/>
    <w:rsid w:val="00CB72CE"/>
    <w:rsid w:val="00CB75DC"/>
    <w:rsid w:val="00CB7757"/>
    <w:rsid w:val="00CB7CB9"/>
    <w:rsid w:val="00CC03B2"/>
    <w:rsid w:val="00CC049F"/>
    <w:rsid w:val="00CC0556"/>
    <w:rsid w:val="00CC091A"/>
    <w:rsid w:val="00CC0A57"/>
    <w:rsid w:val="00CC0ABD"/>
    <w:rsid w:val="00CC0AD4"/>
    <w:rsid w:val="00CC1452"/>
    <w:rsid w:val="00CC19D8"/>
    <w:rsid w:val="00CC1ACF"/>
    <w:rsid w:val="00CC1C91"/>
    <w:rsid w:val="00CC1E86"/>
    <w:rsid w:val="00CC2110"/>
    <w:rsid w:val="00CC28E8"/>
    <w:rsid w:val="00CC2C67"/>
    <w:rsid w:val="00CC330D"/>
    <w:rsid w:val="00CC34B9"/>
    <w:rsid w:val="00CC34D9"/>
    <w:rsid w:val="00CC35C7"/>
    <w:rsid w:val="00CC3ABC"/>
    <w:rsid w:val="00CC4298"/>
    <w:rsid w:val="00CC4409"/>
    <w:rsid w:val="00CC45EF"/>
    <w:rsid w:val="00CC4802"/>
    <w:rsid w:val="00CC4AC1"/>
    <w:rsid w:val="00CC5186"/>
    <w:rsid w:val="00CC5420"/>
    <w:rsid w:val="00CC551B"/>
    <w:rsid w:val="00CC5B0A"/>
    <w:rsid w:val="00CC60A0"/>
    <w:rsid w:val="00CC6152"/>
    <w:rsid w:val="00CC664C"/>
    <w:rsid w:val="00CC669A"/>
    <w:rsid w:val="00CC6889"/>
    <w:rsid w:val="00CC7053"/>
    <w:rsid w:val="00CC72B6"/>
    <w:rsid w:val="00CC76F4"/>
    <w:rsid w:val="00CC77E8"/>
    <w:rsid w:val="00CC785E"/>
    <w:rsid w:val="00CC7CA4"/>
    <w:rsid w:val="00CC7D45"/>
    <w:rsid w:val="00CC7F8F"/>
    <w:rsid w:val="00CD0251"/>
    <w:rsid w:val="00CD0450"/>
    <w:rsid w:val="00CD04AA"/>
    <w:rsid w:val="00CD0977"/>
    <w:rsid w:val="00CD09C7"/>
    <w:rsid w:val="00CD0D8C"/>
    <w:rsid w:val="00CD0F84"/>
    <w:rsid w:val="00CD0FA9"/>
    <w:rsid w:val="00CD1265"/>
    <w:rsid w:val="00CD12A1"/>
    <w:rsid w:val="00CD13DF"/>
    <w:rsid w:val="00CD1617"/>
    <w:rsid w:val="00CD1626"/>
    <w:rsid w:val="00CD18E3"/>
    <w:rsid w:val="00CD1950"/>
    <w:rsid w:val="00CD235B"/>
    <w:rsid w:val="00CD2634"/>
    <w:rsid w:val="00CD29B0"/>
    <w:rsid w:val="00CD2DF5"/>
    <w:rsid w:val="00CD359C"/>
    <w:rsid w:val="00CD36F8"/>
    <w:rsid w:val="00CD3835"/>
    <w:rsid w:val="00CD3837"/>
    <w:rsid w:val="00CD39FE"/>
    <w:rsid w:val="00CD41DA"/>
    <w:rsid w:val="00CD49A1"/>
    <w:rsid w:val="00CD4B5C"/>
    <w:rsid w:val="00CD4B62"/>
    <w:rsid w:val="00CD4EA6"/>
    <w:rsid w:val="00CD4F13"/>
    <w:rsid w:val="00CD5736"/>
    <w:rsid w:val="00CD5944"/>
    <w:rsid w:val="00CD5CCC"/>
    <w:rsid w:val="00CD5D7E"/>
    <w:rsid w:val="00CD5D90"/>
    <w:rsid w:val="00CD5F28"/>
    <w:rsid w:val="00CD7A62"/>
    <w:rsid w:val="00CD7E6A"/>
    <w:rsid w:val="00CD7F07"/>
    <w:rsid w:val="00CE00A6"/>
    <w:rsid w:val="00CE0290"/>
    <w:rsid w:val="00CE03C6"/>
    <w:rsid w:val="00CE03CD"/>
    <w:rsid w:val="00CE0601"/>
    <w:rsid w:val="00CE07F2"/>
    <w:rsid w:val="00CE0992"/>
    <w:rsid w:val="00CE0AB6"/>
    <w:rsid w:val="00CE0BF5"/>
    <w:rsid w:val="00CE0D34"/>
    <w:rsid w:val="00CE1633"/>
    <w:rsid w:val="00CE1781"/>
    <w:rsid w:val="00CE18DA"/>
    <w:rsid w:val="00CE19D4"/>
    <w:rsid w:val="00CE1DA6"/>
    <w:rsid w:val="00CE1FF1"/>
    <w:rsid w:val="00CE200E"/>
    <w:rsid w:val="00CE215B"/>
    <w:rsid w:val="00CE28A8"/>
    <w:rsid w:val="00CE297F"/>
    <w:rsid w:val="00CE2FC6"/>
    <w:rsid w:val="00CE30FE"/>
    <w:rsid w:val="00CE3819"/>
    <w:rsid w:val="00CE3BD8"/>
    <w:rsid w:val="00CE3F7C"/>
    <w:rsid w:val="00CE462A"/>
    <w:rsid w:val="00CE472A"/>
    <w:rsid w:val="00CE49B8"/>
    <w:rsid w:val="00CE4AFE"/>
    <w:rsid w:val="00CE4C3A"/>
    <w:rsid w:val="00CE4FFB"/>
    <w:rsid w:val="00CE502D"/>
    <w:rsid w:val="00CE54C7"/>
    <w:rsid w:val="00CE55B9"/>
    <w:rsid w:val="00CE55FC"/>
    <w:rsid w:val="00CE5BA1"/>
    <w:rsid w:val="00CE5D61"/>
    <w:rsid w:val="00CE5EC2"/>
    <w:rsid w:val="00CE6155"/>
    <w:rsid w:val="00CE622C"/>
    <w:rsid w:val="00CE62CF"/>
    <w:rsid w:val="00CE6453"/>
    <w:rsid w:val="00CE690E"/>
    <w:rsid w:val="00CE6F91"/>
    <w:rsid w:val="00CE71FB"/>
    <w:rsid w:val="00CE7469"/>
    <w:rsid w:val="00CE74AF"/>
    <w:rsid w:val="00CE7529"/>
    <w:rsid w:val="00CE78D0"/>
    <w:rsid w:val="00CE7A5F"/>
    <w:rsid w:val="00CE7ABD"/>
    <w:rsid w:val="00CE7AC3"/>
    <w:rsid w:val="00CE7C95"/>
    <w:rsid w:val="00CF043D"/>
    <w:rsid w:val="00CF04D0"/>
    <w:rsid w:val="00CF0890"/>
    <w:rsid w:val="00CF0B11"/>
    <w:rsid w:val="00CF0B48"/>
    <w:rsid w:val="00CF1087"/>
    <w:rsid w:val="00CF14BF"/>
    <w:rsid w:val="00CF1504"/>
    <w:rsid w:val="00CF16AF"/>
    <w:rsid w:val="00CF1A17"/>
    <w:rsid w:val="00CF1D81"/>
    <w:rsid w:val="00CF1E1E"/>
    <w:rsid w:val="00CF1F38"/>
    <w:rsid w:val="00CF21BC"/>
    <w:rsid w:val="00CF2492"/>
    <w:rsid w:val="00CF2659"/>
    <w:rsid w:val="00CF29E9"/>
    <w:rsid w:val="00CF2B51"/>
    <w:rsid w:val="00CF2C50"/>
    <w:rsid w:val="00CF2DC1"/>
    <w:rsid w:val="00CF336E"/>
    <w:rsid w:val="00CF38EF"/>
    <w:rsid w:val="00CF39EA"/>
    <w:rsid w:val="00CF3C63"/>
    <w:rsid w:val="00CF3C6F"/>
    <w:rsid w:val="00CF3F1C"/>
    <w:rsid w:val="00CF4160"/>
    <w:rsid w:val="00CF45E1"/>
    <w:rsid w:val="00CF47E8"/>
    <w:rsid w:val="00CF496E"/>
    <w:rsid w:val="00CF4CAA"/>
    <w:rsid w:val="00CF4DD6"/>
    <w:rsid w:val="00CF4EC6"/>
    <w:rsid w:val="00CF4EF0"/>
    <w:rsid w:val="00CF5372"/>
    <w:rsid w:val="00CF59D7"/>
    <w:rsid w:val="00CF5A8F"/>
    <w:rsid w:val="00CF6A8C"/>
    <w:rsid w:val="00CF6E76"/>
    <w:rsid w:val="00CF77F3"/>
    <w:rsid w:val="00CF7891"/>
    <w:rsid w:val="00CF7941"/>
    <w:rsid w:val="00CF7A22"/>
    <w:rsid w:val="00CF7AD0"/>
    <w:rsid w:val="00CF7C0F"/>
    <w:rsid w:val="00CF7C3C"/>
    <w:rsid w:val="00CF7D1C"/>
    <w:rsid w:val="00CF7F66"/>
    <w:rsid w:val="00CF7FF8"/>
    <w:rsid w:val="00D00361"/>
    <w:rsid w:val="00D004E0"/>
    <w:rsid w:val="00D00AFE"/>
    <w:rsid w:val="00D00DCA"/>
    <w:rsid w:val="00D0145F"/>
    <w:rsid w:val="00D02818"/>
    <w:rsid w:val="00D028A7"/>
    <w:rsid w:val="00D028FE"/>
    <w:rsid w:val="00D02B72"/>
    <w:rsid w:val="00D03187"/>
    <w:rsid w:val="00D034F7"/>
    <w:rsid w:val="00D0380E"/>
    <w:rsid w:val="00D038AA"/>
    <w:rsid w:val="00D03B26"/>
    <w:rsid w:val="00D03E7D"/>
    <w:rsid w:val="00D0405F"/>
    <w:rsid w:val="00D044D4"/>
    <w:rsid w:val="00D0471C"/>
    <w:rsid w:val="00D04A38"/>
    <w:rsid w:val="00D0543A"/>
    <w:rsid w:val="00D05DD2"/>
    <w:rsid w:val="00D05E17"/>
    <w:rsid w:val="00D05FDA"/>
    <w:rsid w:val="00D064C8"/>
    <w:rsid w:val="00D06EA6"/>
    <w:rsid w:val="00D0766E"/>
    <w:rsid w:val="00D07C53"/>
    <w:rsid w:val="00D1034F"/>
    <w:rsid w:val="00D105D3"/>
    <w:rsid w:val="00D1075A"/>
    <w:rsid w:val="00D10778"/>
    <w:rsid w:val="00D10792"/>
    <w:rsid w:val="00D108E3"/>
    <w:rsid w:val="00D109AA"/>
    <w:rsid w:val="00D10B72"/>
    <w:rsid w:val="00D10D7D"/>
    <w:rsid w:val="00D10EA8"/>
    <w:rsid w:val="00D11320"/>
    <w:rsid w:val="00D11532"/>
    <w:rsid w:val="00D11547"/>
    <w:rsid w:val="00D12138"/>
    <w:rsid w:val="00D12197"/>
    <w:rsid w:val="00D121AC"/>
    <w:rsid w:val="00D1223C"/>
    <w:rsid w:val="00D12564"/>
    <w:rsid w:val="00D12C08"/>
    <w:rsid w:val="00D13066"/>
    <w:rsid w:val="00D13257"/>
    <w:rsid w:val="00D139AF"/>
    <w:rsid w:val="00D13A8B"/>
    <w:rsid w:val="00D13D7D"/>
    <w:rsid w:val="00D1425B"/>
    <w:rsid w:val="00D14B0E"/>
    <w:rsid w:val="00D14C52"/>
    <w:rsid w:val="00D157CA"/>
    <w:rsid w:val="00D15A8C"/>
    <w:rsid w:val="00D163E6"/>
    <w:rsid w:val="00D16C16"/>
    <w:rsid w:val="00D16CF3"/>
    <w:rsid w:val="00D17468"/>
    <w:rsid w:val="00D1753E"/>
    <w:rsid w:val="00D177D1"/>
    <w:rsid w:val="00D20562"/>
    <w:rsid w:val="00D20599"/>
    <w:rsid w:val="00D20741"/>
    <w:rsid w:val="00D208C5"/>
    <w:rsid w:val="00D20C0A"/>
    <w:rsid w:val="00D20E39"/>
    <w:rsid w:val="00D2116F"/>
    <w:rsid w:val="00D2117A"/>
    <w:rsid w:val="00D212AA"/>
    <w:rsid w:val="00D218D4"/>
    <w:rsid w:val="00D21B38"/>
    <w:rsid w:val="00D2237D"/>
    <w:rsid w:val="00D224AF"/>
    <w:rsid w:val="00D224C5"/>
    <w:rsid w:val="00D22E6E"/>
    <w:rsid w:val="00D22EB5"/>
    <w:rsid w:val="00D23108"/>
    <w:rsid w:val="00D2363D"/>
    <w:rsid w:val="00D23999"/>
    <w:rsid w:val="00D23E64"/>
    <w:rsid w:val="00D245CD"/>
    <w:rsid w:val="00D246A0"/>
    <w:rsid w:val="00D24718"/>
    <w:rsid w:val="00D24A19"/>
    <w:rsid w:val="00D24ACA"/>
    <w:rsid w:val="00D24BCD"/>
    <w:rsid w:val="00D25099"/>
    <w:rsid w:val="00D2562B"/>
    <w:rsid w:val="00D2570E"/>
    <w:rsid w:val="00D259FE"/>
    <w:rsid w:val="00D25C79"/>
    <w:rsid w:val="00D263AE"/>
    <w:rsid w:val="00D264FE"/>
    <w:rsid w:val="00D268E7"/>
    <w:rsid w:val="00D26AE4"/>
    <w:rsid w:val="00D26D62"/>
    <w:rsid w:val="00D2706B"/>
    <w:rsid w:val="00D27165"/>
    <w:rsid w:val="00D27535"/>
    <w:rsid w:val="00D276B7"/>
    <w:rsid w:val="00D277DF"/>
    <w:rsid w:val="00D27BB8"/>
    <w:rsid w:val="00D27EE4"/>
    <w:rsid w:val="00D3037C"/>
    <w:rsid w:val="00D303D3"/>
    <w:rsid w:val="00D30590"/>
    <w:rsid w:val="00D305C3"/>
    <w:rsid w:val="00D30654"/>
    <w:rsid w:val="00D31059"/>
    <w:rsid w:val="00D310DE"/>
    <w:rsid w:val="00D31470"/>
    <w:rsid w:val="00D315AD"/>
    <w:rsid w:val="00D31A3F"/>
    <w:rsid w:val="00D31BEE"/>
    <w:rsid w:val="00D31E86"/>
    <w:rsid w:val="00D3202B"/>
    <w:rsid w:val="00D322B9"/>
    <w:rsid w:val="00D32CAC"/>
    <w:rsid w:val="00D32FAF"/>
    <w:rsid w:val="00D330EE"/>
    <w:rsid w:val="00D33204"/>
    <w:rsid w:val="00D332BA"/>
    <w:rsid w:val="00D33DBB"/>
    <w:rsid w:val="00D33E42"/>
    <w:rsid w:val="00D342BB"/>
    <w:rsid w:val="00D342FE"/>
    <w:rsid w:val="00D3489D"/>
    <w:rsid w:val="00D34CF8"/>
    <w:rsid w:val="00D35279"/>
    <w:rsid w:val="00D35DA2"/>
    <w:rsid w:val="00D35E87"/>
    <w:rsid w:val="00D35F2A"/>
    <w:rsid w:val="00D363EE"/>
    <w:rsid w:val="00D3658E"/>
    <w:rsid w:val="00D36626"/>
    <w:rsid w:val="00D36781"/>
    <w:rsid w:val="00D36D9E"/>
    <w:rsid w:val="00D372DC"/>
    <w:rsid w:val="00D373E3"/>
    <w:rsid w:val="00D374CC"/>
    <w:rsid w:val="00D375AF"/>
    <w:rsid w:val="00D375FD"/>
    <w:rsid w:val="00D376FC"/>
    <w:rsid w:val="00D37774"/>
    <w:rsid w:val="00D404AF"/>
    <w:rsid w:val="00D404B6"/>
    <w:rsid w:val="00D40603"/>
    <w:rsid w:val="00D406DD"/>
    <w:rsid w:val="00D40737"/>
    <w:rsid w:val="00D40915"/>
    <w:rsid w:val="00D415A4"/>
    <w:rsid w:val="00D415D5"/>
    <w:rsid w:val="00D417E1"/>
    <w:rsid w:val="00D41C61"/>
    <w:rsid w:val="00D41EDC"/>
    <w:rsid w:val="00D426A7"/>
    <w:rsid w:val="00D427E4"/>
    <w:rsid w:val="00D4288F"/>
    <w:rsid w:val="00D42B1F"/>
    <w:rsid w:val="00D431D9"/>
    <w:rsid w:val="00D434B7"/>
    <w:rsid w:val="00D43A6B"/>
    <w:rsid w:val="00D44075"/>
    <w:rsid w:val="00D44279"/>
    <w:rsid w:val="00D44843"/>
    <w:rsid w:val="00D44B67"/>
    <w:rsid w:val="00D44FC3"/>
    <w:rsid w:val="00D45740"/>
    <w:rsid w:val="00D45827"/>
    <w:rsid w:val="00D45948"/>
    <w:rsid w:val="00D45997"/>
    <w:rsid w:val="00D45A5E"/>
    <w:rsid w:val="00D45BA1"/>
    <w:rsid w:val="00D45DB2"/>
    <w:rsid w:val="00D45FA0"/>
    <w:rsid w:val="00D4615D"/>
    <w:rsid w:val="00D46722"/>
    <w:rsid w:val="00D468C0"/>
    <w:rsid w:val="00D46A26"/>
    <w:rsid w:val="00D47192"/>
    <w:rsid w:val="00D47210"/>
    <w:rsid w:val="00D47565"/>
    <w:rsid w:val="00D4759A"/>
    <w:rsid w:val="00D47AE1"/>
    <w:rsid w:val="00D47C9A"/>
    <w:rsid w:val="00D47E14"/>
    <w:rsid w:val="00D47ED3"/>
    <w:rsid w:val="00D47F89"/>
    <w:rsid w:val="00D5040B"/>
    <w:rsid w:val="00D5058F"/>
    <w:rsid w:val="00D5085E"/>
    <w:rsid w:val="00D50995"/>
    <w:rsid w:val="00D50E1C"/>
    <w:rsid w:val="00D50E6D"/>
    <w:rsid w:val="00D510B7"/>
    <w:rsid w:val="00D51187"/>
    <w:rsid w:val="00D51286"/>
    <w:rsid w:val="00D514BA"/>
    <w:rsid w:val="00D51934"/>
    <w:rsid w:val="00D519A5"/>
    <w:rsid w:val="00D51B9C"/>
    <w:rsid w:val="00D51BA7"/>
    <w:rsid w:val="00D51D2A"/>
    <w:rsid w:val="00D52116"/>
    <w:rsid w:val="00D5222C"/>
    <w:rsid w:val="00D52311"/>
    <w:rsid w:val="00D52CED"/>
    <w:rsid w:val="00D52D3C"/>
    <w:rsid w:val="00D538E3"/>
    <w:rsid w:val="00D53C11"/>
    <w:rsid w:val="00D54277"/>
    <w:rsid w:val="00D54720"/>
    <w:rsid w:val="00D549C5"/>
    <w:rsid w:val="00D54E40"/>
    <w:rsid w:val="00D5511F"/>
    <w:rsid w:val="00D55512"/>
    <w:rsid w:val="00D5560F"/>
    <w:rsid w:val="00D55B07"/>
    <w:rsid w:val="00D55D9F"/>
    <w:rsid w:val="00D55ED4"/>
    <w:rsid w:val="00D56BE9"/>
    <w:rsid w:val="00D56D3D"/>
    <w:rsid w:val="00D56E2D"/>
    <w:rsid w:val="00D570FE"/>
    <w:rsid w:val="00D571EE"/>
    <w:rsid w:val="00D57C1B"/>
    <w:rsid w:val="00D57C98"/>
    <w:rsid w:val="00D57DFF"/>
    <w:rsid w:val="00D60205"/>
    <w:rsid w:val="00D605C9"/>
    <w:rsid w:val="00D60E00"/>
    <w:rsid w:val="00D61007"/>
    <w:rsid w:val="00D612E8"/>
    <w:rsid w:val="00D617DF"/>
    <w:rsid w:val="00D61CCD"/>
    <w:rsid w:val="00D624BB"/>
    <w:rsid w:val="00D6291B"/>
    <w:rsid w:val="00D62AF2"/>
    <w:rsid w:val="00D62ED0"/>
    <w:rsid w:val="00D6357A"/>
    <w:rsid w:val="00D635DE"/>
    <w:rsid w:val="00D63BFC"/>
    <w:rsid w:val="00D63C6A"/>
    <w:rsid w:val="00D64048"/>
    <w:rsid w:val="00D643DA"/>
    <w:rsid w:val="00D6448F"/>
    <w:rsid w:val="00D6470B"/>
    <w:rsid w:val="00D648C2"/>
    <w:rsid w:val="00D64F54"/>
    <w:rsid w:val="00D650F6"/>
    <w:rsid w:val="00D65599"/>
    <w:rsid w:val="00D6564B"/>
    <w:rsid w:val="00D65701"/>
    <w:rsid w:val="00D6586B"/>
    <w:rsid w:val="00D65889"/>
    <w:rsid w:val="00D65B63"/>
    <w:rsid w:val="00D65CD2"/>
    <w:rsid w:val="00D65D31"/>
    <w:rsid w:val="00D65ED2"/>
    <w:rsid w:val="00D6622F"/>
    <w:rsid w:val="00D66255"/>
    <w:rsid w:val="00D6650E"/>
    <w:rsid w:val="00D666D0"/>
    <w:rsid w:val="00D66990"/>
    <w:rsid w:val="00D66D6E"/>
    <w:rsid w:val="00D67239"/>
    <w:rsid w:val="00D67438"/>
    <w:rsid w:val="00D674AE"/>
    <w:rsid w:val="00D679B0"/>
    <w:rsid w:val="00D67D17"/>
    <w:rsid w:val="00D67E76"/>
    <w:rsid w:val="00D67FC2"/>
    <w:rsid w:val="00D702B8"/>
    <w:rsid w:val="00D703C7"/>
    <w:rsid w:val="00D70723"/>
    <w:rsid w:val="00D708A0"/>
    <w:rsid w:val="00D710B4"/>
    <w:rsid w:val="00D713A2"/>
    <w:rsid w:val="00D71A2C"/>
    <w:rsid w:val="00D71E0F"/>
    <w:rsid w:val="00D728E2"/>
    <w:rsid w:val="00D72D2B"/>
    <w:rsid w:val="00D72FF7"/>
    <w:rsid w:val="00D732CC"/>
    <w:rsid w:val="00D73363"/>
    <w:rsid w:val="00D7338E"/>
    <w:rsid w:val="00D73508"/>
    <w:rsid w:val="00D738DA"/>
    <w:rsid w:val="00D73A2B"/>
    <w:rsid w:val="00D73D45"/>
    <w:rsid w:val="00D73FE2"/>
    <w:rsid w:val="00D74113"/>
    <w:rsid w:val="00D7458C"/>
    <w:rsid w:val="00D74ABD"/>
    <w:rsid w:val="00D752C4"/>
    <w:rsid w:val="00D754B7"/>
    <w:rsid w:val="00D7570C"/>
    <w:rsid w:val="00D75A35"/>
    <w:rsid w:val="00D75B59"/>
    <w:rsid w:val="00D7642B"/>
    <w:rsid w:val="00D76A83"/>
    <w:rsid w:val="00D76D67"/>
    <w:rsid w:val="00D76E42"/>
    <w:rsid w:val="00D77018"/>
    <w:rsid w:val="00D77224"/>
    <w:rsid w:val="00D77C4C"/>
    <w:rsid w:val="00D8003D"/>
    <w:rsid w:val="00D80E7C"/>
    <w:rsid w:val="00D8107F"/>
    <w:rsid w:val="00D818A0"/>
    <w:rsid w:val="00D81B82"/>
    <w:rsid w:val="00D81D3E"/>
    <w:rsid w:val="00D8207D"/>
    <w:rsid w:val="00D82315"/>
    <w:rsid w:val="00D82625"/>
    <w:rsid w:val="00D82755"/>
    <w:rsid w:val="00D828B9"/>
    <w:rsid w:val="00D82FC3"/>
    <w:rsid w:val="00D830BC"/>
    <w:rsid w:val="00D832F8"/>
    <w:rsid w:val="00D8368B"/>
    <w:rsid w:val="00D8373B"/>
    <w:rsid w:val="00D837DD"/>
    <w:rsid w:val="00D8399D"/>
    <w:rsid w:val="00D839F0"/>
    <w:rsid w:val="00D840ED"/>
    <w:rsid w:val="00D846B6"/>
    <w:rsid w:val="00D84790"/>
    <w:rsid w:val="00D84A4E"/>
    <w:rsid w:val="00D84A64"/>
    <w:rsid w:val="00D84A7B"/>
    <w:rsid w:val="00D84B2A"/>
    <w:rsid w:val="00D84BE2"/>
    <w:rsid w:val="00D85241"/>
    <w:rsid w:val="00D85335"/>
    <w:rsid w:val="00D858AA"/>
    <w:rsid w:val="00D8592A"/>
    <w:rsid w:val="00D85E07"/>
    <w:rsid w:val="00D85E71"/>
    <w:rsid w:val="00D85ED4"/>
    <w:rsid w:val="00D85F6A"/>
    <w:rsid w:val="00D86234"/>
    <w:rsid w:val="00D86237"/>
    <w:rsid w:val="00D8637A"/>
    <w:rsid w:val="00D865D6"/>
    <w:rsid w:val="00D8679A"/>
    <w:rsid w:val="00D86C30"/>
    <w:rsid w:val="00D86D33"/>
    <w:rsid w:val="00D86F74"/>
    <w:rsid w:val="00D86FD3"/>
    <w:rsid w:val="00D87031"/>
    <w:rsid w:val="00D876B2"/>
    <w:rsid w:val="00D876DA"/>
    <w:rsid w:val="00D879D4"/>
    <w:rsid w:val="00D87A14"/>
    <w:rsid w:val="00D87AC2"/>
    <w:rsid w:val="00D87AF2"/>
    <w:rsid w:val="00D90092"/>
    <w:rsid w:val="00D9021B"/>
    <w:rsid w:val="00D90430"/>
    <w:rsid w:val="00D90862"/>
    <w:rsid w:val="00D909B3"/>
    <w:rsid w:val="00D90CA0"/>
    <w:rsid w:val="00D91464"/>
    <w:rsid w:val="00D9167C"/>
    <w:rsid w:val="00D919FC"/>
    <w:rsid w:val="00D91AB2"/>
    <w:rsid w:val="00D91B28"/>
    <w:rsid w:val="00D91D71"/>
    <w:rsid w:val="00D91DD1"/>
    <w:rsid w:val="00D91DF8"/>
    <w:rsid w:val="00D922D5"/>
    <w:rsid w:val="00D9252B"/>
    <w:rsid w:val="00D925FA"/>
    <w:rsid w:val="00D92BC7"/>
    <w:rsid w:val="00D92C5B"/>
    <w:rsid w:val="00D92D01"/>
    <w:rsid w:val="00D92E67"/>
    <w:rsid w:val="00D9301A"/>
    <w:rsid w:val="00D932E7"/>
    <w:rsid w:val="00D934BC"/>
    <w:rsid w:val="00D9390E"/>
    <w:rsid w:val="00D939BD"/>
    <w:rsid w:val="00D93F89"/>
    <w:rsid w:val="00D94547"/>
    <w:rsid w:val="00D945F0"/>
    <w:rsid w:val="00D94693"/>
    <w:rsid w:val="00D947A7"/>
    <w:rsid w:val="00D94FBC"/>
    <w:rsid w:val="00D95296"/>
    <w:rsid w:val="00D95B65"/>
    <w:rsid w:val="00D95C7A"/>
    <w:rsid w:val="00D95D32"/>
    <w:rsid w:val="00D95E73"/>
    <w:rsid w:val="00D9613B"/>
    <w:rsid w:val="00D96222"/>
    <w:rsid w:val="00D96405"/>
    <w:rsid w:val="00D96470"/>
    <w:rsid w:val="00D96503"/>
    <w:rsid w:val="00D9679D"/>
    <w:rsid w:val="00D968DF"/>
    <w:rsid w:val="00D9691B"/>
    <w:rsid w:val="00D96CBA"/>
    <w:rsid w:val="00D96FCE"/>
    <w:rsid w:val="00D972B9"/>
    <w:rsid w:val="00D97339"/>
    <w:rsid w:val="00D97441"/>
    <w:rsid w:val="00D97675"/>
    <w:rsid w:val="00D9776C"/>
    <w:rsid w:val="00D97831"/>
    <w:rsid w:val="00DA0406"/>
    <w:rsid w:val="00DA0529"/>
    <w:rsid w:val="00DA0619"/>
    <w:rsid w:val="00DA0AD2"/>
    <w:rsid w:val="00DA0B8B"/>
    <w:rsid w:val="00DA0FE1"/>
    <w:rsid w:val="00DA0FF7"/>
    <w:rsid w:val="00DA103E"/>
    <w:rsid w:val="00DA148C"/>
    <w:rsid w:val="00DA1753"/>
    <w:rsid w:val="00DA1E04"/>
    <w:rsid w:val="00DA1E27"/>
    <w:rsid w:val="00DA1EEB"/>
    <w:rsid w:val="00DA1FC3"/>
    <w:rsid w:val="00DA20D9"/>
    <w:rsid w:val="00DA269B"/>
    <w:rsid w:val="00DA2A8E"/>
    <w:rsid w:val="00DA2D36"/>
    <w:rsid w:val="00DA2D40"/>
    <w:rsid w:val="00DA2FB9"/>
    <w:rsid w:val="00DA311C"/>
    <w:rsid w:val="00DA3221"/>
    <w:rsid w:val="00DA346C"/>
    <w:rsid w:val="00DA36BA"/>
    <w:rsid w:val="00DA3904"/>
    <w:rsid w:val="00DA39E0"/>
    <w:rsid w:val="00DA3AED"/>
    <w:rsid w:val="00DA3D28"/>
    <w:rsid w:val="00DA471E"/>
    <w:rsid w:val="00DA4956"/>
    <w:rsid w:val="00DA4C6C"/>
    <w:rsid w:val="00DA51A8"/>
    <w:rsid w:val="00DA5277"/>
    <w:rsid w:val="00DA5362"/>
    <w:rsid w:val="00DA550B"/>
    <w:rsid w:val="00DA554F"/>
    <w:rsid w:val="00DA5802"/>
    <w:rsid w:val="00DA5A9E"/>
    <w:rsid w:val="00DA5B01"/>
    <w:rsid w:val="00DA5D85"/>
    <w:rsid w:val="00DA5FCE"/>
    <w:rsid w:val="00DA6192"/>
    <w:rsid w:val="00DA66E1"/>
    <w:rsid w:val="00DA6AD4"/>
    <w:rsid w:val="00DA6CA0"/>
    <w:rsid w:val="00DA6E6F"/>
    <w:rsid w:val="00DA6FF3"/>
    <w:rsid w:val="00DA741D"/>
    <w:rsid w:val="00DA76AD"/>
    <w:rsid w:val="00DA7AA0"/>
    <w:rsid w:val="00DB01D8"/>
    <w:rsid w:val="00DB0224"/>
    <w:rsid w:val="00DB050D"/>
    <w:rsid w:val="00DB0861"/>
    <w:rsid w:val="00DB0BC0"/>
    <w:rsid w:val="00DB0CD4"/>
    <w:rsid w:val="00DB0ED2"/>
    <w:rsid w:val="00DB1BC2"/>
    <w:rsid w:val="00DB1D50"/>
    <w:rsid w:val="00DB1DD0"/>
    <w:rsid w:val="00DB2184"/>
    <w:rsid w:val="00DB2365"/>
    <w:rsid w:val="00DB2416"/>
    <w:rsid w:val="00DB28BD"/>
    <w:rsid w:val="00DB2BD5"/>
    <w:rsid w:val="00DB2D18"/>
    <w:rsid w:val="00DB2D28"/>
    <w:rsid w:val="00DB2EDC"/>
    <w:rsid w:val="00DB319C"/>
    <w:rsid w:val="00DB34E5"/>
    <w:rsid w:val="00DB39CD"/>
    <w:rsid w:val="00DB3C25"/>
    <w:rsid w:val="00DB3D2C"/>
    <w:rsid w:val="00DB3E35"/>
    <w:rsid w:val="00DB3F8B"/>
    <w:rsid w:val="00DB40CC"/>
    <w:rsid w:val="00DB411E"/>
    <w:rsid w:val="00DB41AB"/>
    <w:rsid w:val="00DB4440"/>
    <w:rsid w:val="00DB46D6"/>
    <w:rsid w:val="00DB480B"/>
    <w:rsid w:val="00DB4A61"/>
    <w:rsid w:val="00DB4B09"/>
    <w:rsid w:val="00DB4C8E"/>
    <w:rsid w:val="00DB4DED"/>
    <w:rsid w:val="00DB50E7"/>
    <w:rsid w:val="00DB538B"/>
    <w:rsid w:val="00DB58DA"/>
    <w:rsid w:val="00DB5924"/>
    <w:rsid w:val="00DB6631"/>
    <w:rsid w:val="00DB69C0"/>
    <w:rsid w:val="00DB6A69"/>
    <w:rsid w:val="00DB6B15"/>
    <w:rsid w:val="00DB6C6C"/>
    <w:rsid w:val="00DB6F1F"/>
    <w:rsid w:val="00DB6FB7"/>
    <w:rsid w:val="00DB6FE8"/>
    <w:rsid w:val="00DB708A"/>
    <w:rsid w:val="00DB7312"/>
    <w:rsid w:val="00DB748B"/>
    <w:rsid w:val="00DB76CC"/>
    <w:rsid w:val="00DB7C78"/>
    <w:rsid w:val="00DB7E27"/>
    <w:rsid w:val="00DC003A"/>
    <w:rsid w:val="00DC004A"/>
    <w:rsid w:val="00DC010A"/>
    <w:rsid w:val="00DC02BC"/>
    <w:rsid w:val="00DC0878"/>
    <w:rsid w:val="00DC0D39"/>
    <w:rsid w:val="00DC0DDA"/>
    <w:rsid w:val="00DC0F55"/>
    <w:rsid w:val="00DC0FA9"/>
    <w:rsid w:val="00DC12B1"/>
    <w:rsid w:val="00DC137B"/>
    <w:rsid w:val="00DC172C"/>
    <w:rsid w:val="00DC1915"/>
    <w:rsid w:val="00DC1DB5"/>
    <w:rsid w:val="00DC2086"/>
    <w:rsid w:val="00DC20CD"/>
    <w:rsid w:val="00DC2151"/>
    <w:rsid w:val="00DC2466"/>
    <w:rsid w:val="00DC2632"/>
    <w:rsid w:val="00DC28D4"/>
    <w:rsid w:val="00DC2FDA"/>
    <w:rsid w:val="00DC32E4"/>
    <w:rsid w:val="00DC347C"/>
    <w:rsid w:val="00DC3592"/>
    <w:rsid w:val="00DC3935"/>
    <w:rsid w:val="00DC3940"/>
    <w:rsid w:val="00DC3A01"/>
    <w:rsid w:val="00DC3A90"/>
    <w:rsid w:val="00DC3E85"/>
    <w:rsid w:val="00DC4B5F"/>
    <w:rsid w:val="00DC51F3"/>
    <w:rsid w:val="00DC5492"/>
    <w:rsid w:val="00DC590E"/>
    <w:rsid w:val="00DC599F"/>
    <w:rsid w:val="00DC5A2F"/>
    <w:rsid w:val="00DC5BD1"/>
    <w:rsid w:val="00DC5E4E"/>
    <w:rsid w:val="00DC5FC1"/>
    <w:rsid w:val="00DC5FDC"/>
    <w:rsid w:val="00DC64DE"/>
    <w:rsid w:val="00DC66A0"/>
    <w:rsid w:val="00DC6D10"/>
    <w:rsid w:val="00DC718A"/>
    <w:rsid w:val="00DC7342"/>
    <w:rsid w:val="00DC75A5"/>
    <w:rsid w:val="00DC7605"/>
    <w:rsid w:val="00DC760C"/>
    <w:rsid w:val="00DD01F7"/>
    <w:rsid w:val="00DD0333"/>
    <w:rsid w:val="00DD0485"/>
    <w:rsid w:val="00DD080C"/>
    <w:rsid w:val="00DD082F"/>
    <w:rsid w:val="00DD0993"/>
    <w:rsid w:val="00DD0C09"/>
    <w:rsid w:val="00DD0DD0"/>
    <w:rsid w:val="00DD0E09"/>
    <w:rsid w:val="00DD121C"/>
    <w:rsid w:val="00DD14CC"/>
    <w:rsid w:val="00DD1541"/>
    <w:rsid w:val="00DD180A"/>
    <w:rsid w:val="00DD1D05"/>
    <w:rsid w:val="00DD1D61"/>
    <w:rsid w:val="00DD1F2B"/>
    <w:rsid w:val="00DD21A4"/>
    <w:rsid w:val="00DD23DC"/>
    <w:rsid w:val="00DD28D9"/>
    <w:rsid w:val="00DD2AF9"/>
    <w:rsid w:val="00DD2BFA"/>
    <w:rsid w:val="00DD2F3B"/>
    <w:rsid w:val="00DD31EF"/>
    <w:rsid w:val="00DD3468"/>
    <w:rsid w:val="00DD358A"/>
    <w:rsid w:val="00DD3958"/>
    <w:rsid w:val="00DD3A30"/>
    <w:rsid w:val="00DD3F33"/>
    <w:rsid w:val="00DD4064"/>
    <w:rsid w:val="00DD40EF"/>
    <w:rsid w:val="00DD4631"/>
    <w:rsid w:val="00DD4B66"/>
    <w:rsid w:val="00DD4C35"/>
    <w:rsid w:val="00DD4CD1"/>
    <w:rsid w:val="00DD4EA1"/>
    <w:rsid w:val="00DD5039"/>
    <w:rsid w:val="00DD509A"/>
    <w:rsid w:val="00DD5131"/>
    <w:rsid w:val="00DD5653"/>
    <w:rsid w:val="00DD5698"/>
    <w:rsid w:val="00DD56B9"/>
    <w:rsid w:val="00DD5737"/>
    <w:rsid w:val="00DD58EB"/>
    <w:rsid w:val="00DD5BCC"/>
    <w:rsid w:val="00DD5CC4"/>
    <w:rsid w:val="00DD5CFD"/>
    <w:rsid w:val="00DD5DDB"/>
    <w:rsid w:val="00DD635A"/>
    <w:rsid w:val="00DD6740"/>
    <w:rsid w:val="00DD6869"/>
    <w:rsid w:val="00DD688E"/>
    <w:rsid w:val="00DD6AAD"/>
    <w:rsid w:val="00DD6B37"/>
    <w:rsid w:val="00DD7131"/>
    <w:rsid w:val="00DE04B6"/>
    <w:rsid w:val="00DE0639"/>
    <w:rsid w:val="00DE0965"/>
    <w:rsid w:val="00DE0BDA"/>
    <w:rsid w:val="00DE1153"/>
    <w:rsid w:val="00DE14B1"/>
    <w:rsid w:val="00DE1836"/>
    <w:rsid w:val="00DE1938"/>
    <w:rsid w:val="00DE1DA6"/>
    <w:rsid w:val="00DE216D"/>
    <w:rsid w:val="00DE23C7"/>
    <w:rsid w:val="00DE26DD"/>
    <w:rsid w:val="00DE271F"/>
    <w:rsid w:val="00DE298D"/>
    <w:rsid w:val="00DE2B9F"/>
    <w:rsid w:val="00DE31EF"/>
    <w:rsid w:val="00DE39F9"/>
    <w:rsid w:val="00DE3CA9"/>
    <w:rsid w:val="00DE3F98"/>
    <w:rsid w:val="00DE45C5"/>
    <w:rsid w:val="00DE4674"/>
    <w:rsid w:val="00DE4718"/>
    <w:rsid w:val="00DE4D27"/>
    <w:rsid w:val="00DE4D2A"/>
    <w:rsid w:val="00DE5661"/>
    <w:rsid w:val="00DE5667"/>
    <w:rsid w:val="00DE5A39"/>
    <w:rsid w:val="00DE5CE8"/>
    <w:rsid w:val="00DE6073"/>
    <w:rsid w:val="00DE6605"/>
    <w:rsid w:val="00DE70CA"/>
    <w:rsid w:val="00DE73E1"/>
    <w:rsid w:val="00DE75FE"/>
    <w:rsid w:val="00DE7E54"/>
    <w:rsid w:val="00DE7E71"/>
    <w:rsid w:val="00DF013D"/>
    <w:rsid w:val="00DF03E7"/>
    <w:rsid w:val="00DF0826"/>
    <w:rsid w:val="00DF092A"/>
    <w:rsid w:val="00DF116E"/>
    <w:rsid w:val="00DF13EB"/>
    <w:rsid w:val="00DF17EA"/>
    <w:rsid w:val="00DF1C55"/>
    <w:rsid w:val="00DF1E77"/>
    <w:rsid w:val="00DF2166"/>
    <w:rsid w:val="00DF2737"/>
    <w:rsid w:val="00DF2856"/>
    <w:rsid w:val="00DF2A2B"/>
    <w:rsid w:val="00DF2BDD"/>
    <w:rsid w:val="00DF2E35"/>
    <w:rsid w:val="00DF3034"/>
    <w:rsid w:val="00DF34B3"/>
    <w:rsid w:val="00DF3675"/>
    <w:rsid w:val="00DF36A4"/>
    <w:rsid w:val="00DF385A"/>
    <w:rsid w:val="00DF403B"/>
    <w:rsid w:val="00DF43C0"/>
    <w:rsid w:val="00DF4541"/>
    <w:rsid w:val="00DF48CC"/>
    <w:rsid w:val="00DF4918"/>
    <w:rsid w:val="00DF53B7"/>
    <w:rsid w:val="00DF53BC"/>
    <w:rsid w:val="00DF53E6"/>
    <w:rsid w:val="00DF55E2"/>
    <w:rsid w:val="00DF5705"/>
    <w:rsid w:val="00DF5861"/>
    <w:rsid w:val="00DF59AD"/>
    <w:rsid w:val="00DF5DD5"/>
    <w:rsid w:val="00DF6086"/>
    <w:rsid w:val="00DF61F4"/>
    <w:rsid w:val="00DF6451"/>
    <w:rsid w:val="00DF67D3"/>
    <w:rsid w:val="00DF6B6A"/>
    <w:rsid w:val="00DF7225"/>
    <w:rsid w:val="00DF736E"/>
    <w:rsid w:val="00DF7978"/>
    <w:rsid w:val="00DF7ADD"/>
    <w:rsid w:val="00DF7B04"/>
    <w:rsid w:val="00DF7BA9"/>
    <w:rsid w:val="00DF7F88"/>
    <w:rsid w:val="00E002A8"/>
    <w:rsid w:val="00E002AB"/>
    <w:rsid w:val="00E00DCA"/>
    <w:rsid w:val="00E00E06"/>
    <w:rsid w:val="00E00F0F"/>
    <w:rsid w:val="00E01177"/>
    <w:rsid w:val="00E018CB"/>
    <w:rsid w:val="00E018E7"/>
    <w:rsid w:val="00E019F0"/>
    <w:rsid w:val="00E01C93"/>
    <w:rsid w:val="00E01CF5"/>
    <w:rsid w:val="00E020DE"/>
    <w:rsid w:val="00E02B02"/>
    <w:rsid w:val="00E02B4E"/>
    <w:rsid w:val="00E02C24"/>
    <w:rsid w:val="00E02F29"/>
    <w:rsid w:val="00E03040"/>
    <w:rsid w:val="00E032AF"/>
    <w:rsid w:val="00E035B5"/>
    <w:rsid w:val="00E0397E"/>
    <w:rsid w:val="00E04122"/>
    <w:rsid w:val="00E041DF"/>
    <w:rsid w:val="00E042C7"/>
    <w:rsid w:val="00E0442C"/>
    <w:rsid w:val="00E04901"/>
    <w:rsid w:val="00E04962"/>
    <w:rsid w:val="00E04A95"/>
    <w:rsid w:val="00E050DF"/>
    <w:rsid w:val="00E056B0"/>
    <w:rsid w:val="00E05AAB"/>
    <w:rsid w:val="00E05B0B"/>
    <w:rsid w:val="00E05F0E"/>
    <w:rsid w:val="00E05FBB"/>
    <w:rsid w:val="00E0646C"/>
    <w:rsid w:val="00E06744"/>
    <w:rsid w:val="00E069B2"/>
    <w:rsid w:val="00E06AAF"/>
    <w:rsid w:val="00E06D40"/>
    <w:rsid w:val="00E06D9E"/>
    <w:rsid w:val="00E06DF2"/>
    <w:rsid w:val="00E07151"/>
    <w:rsid w:val="00E0723B"/>
    <w:rsid w:val="00E07330"/>
    <w:rsid w:val="00E07365"/>
    <w:rsid w:val="00E07724"/>
    <w:rsid w:val="00E10487"/>
    <w:rsid w:val="00E10588"/>
    <w:rsid w:val="00E109FF"/>
    <w:rsid w:val="00E10A85"/>
    <w:rsid w:val="00E112C9"/>
    <w:rsid w:val="00E11A35"/>
    <w:rsid w:val="00E11A97"/>
    <w:rsid w:val="00E12659"/>
    <w:rsid w:val="00E12B81"/>
    <w:rsid w:val="00E12CA7"/>
    <w:rsid w:val="00E12D76"/>
    <w:rsid w:val="00E135C4"/>
    <w:rsid w:val="00E1447B"/>
    <w:rsid w:val="00E14810"/>
    <w:rsid w:val="00E1483D"/>
    <w:rsid w:val="00E14A45"/>
    <w:rsid w:val="00E152E4"/>
    <w:rsid w:val="00E15605"/>
    <w:rsid w:val="00E15C34"/>
    <w:rsid w:val="00E15DAB"/>
    <w:rsid w:val="00E15F2A"/>
    <w:rsid w:val="00E16053"/>
    <w:rsid w:val="00E16279"/>
    <w:rsid w:val="00E163A7"/>
    <w:rsid w:val="00E1673B"/>
    <w:rsid w:val="00E167F5"/>
    <w:rsid w:val="00E16A93"/>
    <w:rsid w:val="00E16BD4"/>
    <w:rsid w:val="00E16FAA"/>
    <w:rsid w:val="00E172A7"/>
    <w:rsid w:val="00E173AB"/>
    <w:rsid w:val="00E1774C"/>
    <w:rsid w:val="00E1780D"/>
    <w:rsid w:val="00E17A7C"/>
    <w:rsid w:val="00E17AD3"/>
    <w:rsid w:val="00E202DD"/>
    <w:rsid w:val="00E203D4"/>
    <w:rsid w:val="00E2047C"/>
    <w:rsid w:val="00E20B0D"/>
    <w:rsid w:val="00E20D1C"/>
    <w:rsid w:val="00E20F17"/>
    <w:rsid w:val="00E2110A"/>
    <w:rsid w:val="00E21161"/>
    <w:rsid w:val="00E21A37"/>
    <w:rsid w:val="00E21A7F"/>
    <w:rsid w:val="00E21C04"/>
    <w:rsid w:val="00E21CA0"/>
    <w:rsid w:val="00E21F1F"/>
    <w:rsid w:val="00E220C5"/>
    <w:rsid w:val="00E22128"/>
    <w:rsid w:val="00E22232"/>
    <w:rsid w:val="00E229BD"/>
    <w:rsid w:val="00E22CB8"/>
    <w:rsid w:val="00E230E9"/>
    <w:rsid w:val="00E2319C"/>
    <w:rsid w:val="00E23419"/>
    <w:rsid w:val="00E23551"/>
    <w:rsid w:val="00E23E97"/>
    <w:rsid w:val="00E24419"/>
    <w:rsid w:val="00E244C1"/>
    <w:rsid w:val="00E244E1"/>
    <w:rsid w:val="00E24711"/>
    <w:rsid w:val="00E25805"/>
    <w:rsid w:val="00E259DC"/>
    <w:rsid w:val="00E25CAB"/>
    <w:rsid w:val="00E25CE4"/>
    <w:rsid w:val="00E265C3"/>
    <w:rsid w:val="00E265F9"/>
    <w:rsid w:val="00E26EC3"/>
    <w:rsid w:val="00E270F3"/>
    <w:rsid w:val="00E274A8"/>
    <w:rsid w:val="00E27640"/>
    <w:rsid w:val="00E27817"/>
    <w:rsid w:val="00E27940"/>
    <w:rsid w:val="00E27E23"/>
    <w:rsid w:val="00E30116"/>
    <w:rsid w:val="00E30237"/>
    <w:rsid w:val="00E3061C"/>
    <w:rsid w:val="00E309D6"/>
    <w:rsid w:val="00E30A47"/>
    <w:rsid w:val="00E30B41"/>
    <w:rsid w:val="00E30E6D"/>
    <w:rsid w:val="00E314B4"/>
    <w:rsid w:val="00E315D9"/>
    <w:rsid w:val="00E31657"/>
    <w:rsid w:val="00E31A87"/>
    <w:rsid w:val="00E31AD7"/>
    <w:rsid w:val="00E31CCE"/>
    <w:rsid w:val="00E31DD7"/>
    <w:rsid w:val="00E3210E"/>
    <w:rsid w:val="00E324E5"/>
    <w:rsid w:val="00E3285D"/>
    <w:rsid w:val="00E32BD1"/>
    <w:rsid w:val="00E32CB9"/>
    <w:rsid w:val="00E32F1C"/>
    <w:rsid w:val="00E32F9C"/>
    <w:rsid w:val="00E32FDB"/>
    <w:rsid w:val="00E331FE"/>
    <w:rsid w:val="00E333A2"/>
    <w:rsid w:val="00E34117"/>
    <w:rsid w:val="00E341C8"/>
    <w:rsid w:val="00E34437"/>
    <w:rsid w:val="00E34639"/>
    <w:rsid w:val="00E347BE"/>
    <w:rsid w:val="00E350BE"/>
    <w:rsid w:val="00E350E0"/>
    <w:rsid w:val="00E35411"/>
    <w:rsid w:val="00E35859"/>
    <w:rsid w:val="00E3586C"/>
    <w:rsid w:val="00E35B48"/>
    <w:rsid w:val="00E36282"/>
    <w:rsid w:val="00E364AC"/>
    <w:rsid w:val="00E36898"/>
    <w:rsid w:val="00E36A3D"/>
    <w:rsid w:val="00E36C04"/>
    <w:rsid w:val="00E3777A"/>
    <w:rsid w:val="00E378B5"/>
    <w:rsid w:val="00E378C9"/>
    <w:rsid w:val="00E37D4C"/>
    <w:rsid w:val="00E37DD1"/>
    <w:rsid w:val="00E40173"/>
    <w:rsid w:val="00E402C8"/>
    <w:rsid w:val="00E40308"/>
    <w:rsid w:val="00E4036C"/>
    <w:rsid w:val="00E403D9"/>
    <w:rsid w:val="00E404EA"/>
    <w:rsid w:val="00E408C1"/>
    <w:rsid w:val="00E40BFD"/>
    <w:rsid w:val="00E4130F"/>
    <w:rsid w:val="00E416B8"/>
    <w:rsid w:val="00E41956"/>
    <w:rsid w:val="00E41A53"/>
    <w:rsid w:val="00E41ED6"/>
    <w:rsid w:val="00E41FD1"/>
    <w:rsid w:val="00E425FE"/>
    <w:rsid w:val="00E42645"/>
    <w:rsid w:val="00E428DB"/>
    <w:rsid w:val="00E429B3"/>
    <w:rsid w:val="00E42B1B"/>
    <w:rsid w:val="00E42C97"/>
    <w:rsid w:val="00E43038"/>
    <w:rsid w:val="00E430D1"/>
    <w:rsid w:val="00E43182"/>
    <w:rsid w:val="00E43335"/>
    <w:rsid w:val="00E43384"/>
    <w:rsid w:val="00E434C8"/>
    <w:rsid w:val="00E434CB"/>
    <w:rsid w:val="00E43595"/>
    <w:rsid w:val="00E43B7E"/>
    <w:rsid w:val="00E43C4B"/>
    <w:rsid w:val="00E44257"/>
    <w:rsid w:val="00E443A1"/>
    <w:rsid w:val="00E448EA"/>
    <w:rsid w:val="00E44CC1"/>
    <w:rsid w:val="00E44E5B"/>
    <w:rsid w:val="00E452B2"/>
    <w:rsid w:val="00E4645A"/>
    <w:rsid w:val="00E465F0"/>
    <w:rsid w:val="00E46A0B"/>
    <w:rsid w:val="00E46B14"/>
    <w:rsid w:val="00E46B32"/>
    <w:rsid w:val="00E4710E"/>
    <w:rsid w:val="00E47155"/>
    <w:rsid w:val="00E4759C"/>
    <w:rsid w:val="00E4798B"/>
    <w:rsid w:val="00E47A6D"/>
    <w:rsid w:val="00E47D06"/>
    <w:rsid w:val="00E47DC7"/>
    <w:rsid w:val="00E500EE"/>
    <w:rsid w:val="00E5027E"/>
    <w:rsid w:val="00E502C2"/>
    <w:rsid w:val="00E50A3D"/>
    <w:rsid w:val="00E50AED"/>
    <w:rsid w:val="00E50D2B"/>
    <w:rsid w:val="00E50DBF"/>
    <w:rsid w:val="00E50E2F"/>
    <w:rsid w:val="00E5159D"/>
    <w:rsid w:val="00E51ABD"/>
    <w:rsid w:val="00E51B0E"/>
    <w:rsid w:val="00E51FEF"/>
    <w:rsid w:val="00E52206"/>
    <w:rsid w:val="00E52527"/>
    <w:rsid w:val="00E5299E"/>
    <w:rsid w:val="00E52F3F"/>
    <w:rsid w:val="00E53043"/>
    <w:rsid w:val="00E53530"/>
    <w:rsid w:val="00E53555"/>
    <w:rsid w:val="00E53689"/>
    <w:rsid w:val="00E545D4"/>
    <w:rsid w:val="00E54AAF"/>
    <w:rsid w:val="00E54C5C"/>
    <w:rsid w:val="00E55182"/>
    <w:rsid w:val="00E55242"/>
    <w:rsid w:val="00E553DD"/>
    <w:rsid w:val="00E55481"/>
    <w:rsid w:val="00E55512"/>
    <w:rsid w:val="00E55563"/>
    <w:rsid w:val="00E55AF3"/>
    <w:rsid w:val="00E55E0A"/>
    <w:rsid w:val="00E55E12"/>
    <w:rsid w:val="00E5620E"/>
    <w:rsid w:val="00E56442"/>
    <w:rsid w:val="00E567CF"/>
    <w:rsid w:val="00E5689F"/>
    <w:rsid w:val="00E56D37"/>
    <w:rsid w:val="00E57281"/>
    <w:rsid w:val="00E574A5"/>
    <w:rsid w:val="00E576CE"/>
    <w:rsid w:val="00E57804"/>
    <w:rsid w:val="00E57837"/>
    <w:rsid w:val="00E57A95"/>
    <w:rsid w:val="00E57CDB"/>
    <w:rsid w:val="00E57D16"/>
    <w:rsid w:val="00E57DD3"/>
    <w:rsid w:val="00E60336"/>
    <w:rsid w:val="00E603DB"/>
    <w:rsid w:val="00E6062F"/>
    <w:rsid w:val="00E60731"/>
    <w:rsid w:val="00E60D9B"/>
    <w:rsid w:val="00E60F87"/>
    <w:rsid w:val="00E6111F"/>
    <w:rsid w:val="00E6141A"/>
    <w:rsid w:val="00E61EC2"/>
    <w:rsid w:val="00E61FE7"/>
    <w:rsid w:val="00E62BF1"/>
    <w:rsid w:val="00E62D6F"/>
    <w:rsid w:val="00E62F3D"/>
    <w:rsid w:val="00E631B2"/>
    <w:rsid w:val="00E63F6B"/>
    <w:rsid w:val="00E64137"/>
    <w:rsid w:val="00E6431A"/>
    <w:rsid w:val="00E643CE"/>
    <w:rsid w:val="00E64441"/>
    <w:rsid w:val="00E64872"/>
    <w:rsid w:val="00E64A7B"/>
    <w:rsid w:val="00E64BC5"/>
    <w:rsid w:val="00E64E47"/>
    <w:rsid w:val="00E652B6"/>
    <w:rsid w:val="00E65382"/>
    <w:rsid w:val="00E65AA5"/>
    <w:rsid w:val="00E65B67"/>
    <w:rsid w:val="00E65DAA"/>
    <w:rsid w:val="00E65E14"/>
    <w:rsid w:val="00E66076"/>
    <w:rsid w:val="00E66149"/>
    <w:rsid w:val="00E66C68"/>
    <w:rsid w:val="00E66DA3"/>
    <w:rsid w:val="00E67271"/>
    <w:rsid w:val="00E67338"/>
    <w:rsid w:val="00E674E5"/>
    <w:rsid w:val="00E67996"/>
    <w:rsid w:val="00E67BC1"/>
    <w:rsid w:val="00E70462"/>
    <w:rsid w:val="00E70464"/>
    <w:rsid w:val="00E706EE"/>
    <w:rsid w:val="00E7080B"/>
    <w:rsid w:val="00E70853"/>
    <w:rsid w:val="00E70B2D"/>
    <w:rsid w:val="00E70EEC"/>
    <w:rsid w:val="00E70F99"/>
    <w:rsid w:val="00E714C2"/>
    <w:rsid w:val="00E714F3"/>
    <w:rsid w:val="00E71C96"/>
    <w:rsid w:val="00E71E5E"/>
    <w:rsid w:val="00E722F4"/>
    <w:rsid w:val="00E72537"/>
    <w:rsid w:val="00E7263D"/>
    <w:rsid w:val="00E727B0"/>
    <w:rsid w:val="00E72A63"/>
    <w:rsid w:val="00E72B36"/>
    <w:rsid w:val="00E72BD2"/>
    <w:rsid w:val="00E72C58"/>
    <w:rsid w:val="00E72ECC"/>
    <w:rsid w:val="00E73908"/>
    <w:rsid w:val="00E73909"/>
    <w:rsid w:val="00E74103"/>
    <w:rsid w:val="00E74373"/>
    <w:rsid w:val="00E744AC"/>
    <w:rsid w:val="00E74607"/>
    <w:rsid w:val="00E7462F"/>
    <w:rsid w:val="00E7463F"/>
    <w:rsid w:val="00E749F7"/>
    <w:rsid w:val="00E74E09"/>
    <w:rsid w:val="00E752E9"/>
    <w:rsid w:val="00E753D5"/>
    <w:rsid w:val="00E75B6E"/>
    <w:rsid w:val="00E76298"/>
    <w:rsid w:val="00E76905"/>
    <w:rsid w:val="00E76AD7"/>
    <w:rsid w:val="00E76BE9"/>
    <w:rsid w:val="00E77168"/>
    <w:rsid w:val="00E7743E"/>
    <w:rsid w:val="00E77972"/>
    <w:rsid w:val="00E77E50"/>
    <w:rsid w:val="00E77EE6"/>
    <w:rsid w:val="00E814C2"/>
    <w:rsid w:val="00E815F9"/>
    <w:rsid w:val="00E81899"/>
    <w:rsid w:val="00E81961"/>
    <w:rsid w:val="00E81BC4"/>
    <w:rsid w:val="00E8210F"/>
    <w:rsid w:val="00E82A1B"/>
    <w:rsid w:val="00E82EBE"/>
    <w:rsid w:val="00E83077"/>
    <w:rsid w:val="00E83155"/>
    <w:rsid w:val="00E836FD"/>
    <w:rsid w:val="00E83B02"/>
    <w:rsid w:val="00E83EBF"/>
    <w:rsid w:val="00E843F6"/>
    <w:rsid w:val="00E84C10"/>
    <w:rsid w:val="00E84C5A"/>
    <w:rsid w:val="00E84F3B"/>
    <w:rsid w:val="00E850C5"/>
    <w:rsid w:val="00E8539A"/>
    <w:rsid w:val="00E857A8"/>
    <w:rsid w:val="00E85CD5"/>
    <w:rsid w:val="00E85EFE"/>
    <w:rsid w:val="00E8650C"/>
    <w:rsid w:val="00E86720"/>
    <w:rsid w:val="00E86C44"/>
    <w:rsid w:val="00E87036"/>
    <w:rsid w:val="00E8731A"/>
    <w:rsid w:val="00E87866"/>
    <w:rsid w:val="00E87C0E"/>
    <w:rsid w:val="00E87C36"/>
    <w:rsid w:val="00E87DA6"/>
    <w:rsid w:val="00E87DA7"/>
    <w:rsid w:val="00E87E21"/>
    <w:rsid w:val="00E90CE4"/>
    <w:rsid w:val="00E90F8D"/>
    <w:rsid w:val="00E91078"/>
    <w:rsid w:val="00E91228"/>
    <w:rsid w:val="00E91378"/>
    <w:rsid w:val="00E915A9"/>
    <w:rsid w:val="00E9168A"/>
    <w:rsid w:val="00E918BC"/>
    <w:rsid w:val="00E91CD3"/>
    <w:rsid w:val="00E91E30"/>
    <w:rsid w:val="00E92847"/>
    <w:rsid w:val="00E92B7C"/>
    <w:rsid w:val="00E930CE"/>
    <w:rsid w:val="00E93CB7"/>
    <w:rsid w:val="00E93F60"/>
    <w:rsid w:val="00E94062"/>
    <w:rsid w:val="00E94189"/>
    <w:rsid w:val="00E94594"/>
    <w:rsid w:val="00E9465B"/>
    <w:rsid w:val="00E94837"/>
    <w:rsid w:val="00E94EA9"/>
    <w:rsid w:val="00E94FED"/>
    <w:rsid w:val="00E951EA"/>
    <w:rsid w:val="00E953A5"/>
    <w:rsid w:val="00E9544B"/>
    <w:rsid w:val="00E95947"/>
    <w:rsid w:val="00E95A69"/>
    <w:rsid w:val="00E95BC6"/>
    <w:rsid w:val="00E95C1D"/>
    <w:rsid w:val="00E96402"/>
    <w:rsid w:val="00E96B54"/>
    <w:rsid w:val="00E97631"/>
    <w:rsid w:val="00E976C4"/>
    <w:rsid w:val="00E97E5A"/>
    <w:rsid w:val="00EA0028"/>
    <w:rsid w:val="00EA01F3"/>
    <w:rsid w:val="00EA0428"/>
    <w:rsid w:val="00EA1076"/>
    <w:rsid w:val="00EA112C"/>
    <w:rsid w:val="00EA12CF"/>
    <w:rsid w:val="00EA15F0"/>
    <w:rsid w:val="00EA18DB"/>
    <w:rsid w:val="00EA19E2"/>
    <w:rsid w:val="00EA1FCE"/>
    <w:rsid w:val="00EA2110"/>
    <w:rsid w:val="00EA2730"/>
    <w:rsid w:val="00EA2853"/>
    <w:rsid w:val="00EA29C2"/>
    <w:rsid w:val="00EA2A65"/>
    <w:rsid w:val="00EA2CD8"/>
    <w:rsid w:val="00EA2F5A"/>
    <w:rsid w:val="00EA3130"/>
    <w:rsid w:val="00EA34B6"/>
    <w:rsid w:val="00EA3609"/>
    <w:rsid w:val="00EA3AB9"/>
    <w:rsid w:val="00EA3F40"/>
    <w:rsid w:val="00EA3F79"/>
    <w:rsid w:val="00EA442E"/>
    <w:rsid w:val="00EA45DD"/>
    <w:rsid w:val="00EA48C6"/>
    <w:rsid w:val="00EA5039"/>
    <w:rsid w:val="00EA56C4"/>
    <w:rsid w:val="00EA56DC"/>
    <w:rsid w:val="00EA5A89"/>
    <w:rsid w:val="00EA6051"/>
    <w:rsid w:val="00EA64AE"/>
    <w:rsid w:val="00EA6EBA"/>
    <w:rsid w:val="00EA70D6"/>
    <w:rsid w:val="00EA7592"/>
    <w:rsid w:val="00EA76F0"/>
    <w:rsid w:val="00EB0186"/>
    <w:rsid w:val="00EB024F"/>
    <w:rsid w:val="00EB051B"/>
    <w:rsid w:val="00EB060F"/>
    <w:rsid w:val="00EB0C31"/>
    <w:rsid w:val="00EB0CBA"/>
    <w:rsid w:val="00EB13F3"/>
    <w:rsid w:val="00EB1736"/>
    <w:rsid w:val="00EB1850"/>
    <w:rsid w:val="00EB1908"/>
    <w:rsid w:val="00EB1B0D"/>
    <w:rsid w:val="00EB1BE4"/>
    <w:rsid w:val="00EB2341"/>
    <w:rsid w:val="00EB2C93"/>
    <w:rsid w:val="00EB31C4"/>
    <w:rsid w:val="00EB366F"/>
    <w:rsid w:val="00EB38B8"/>
    <w:rsid w:val="00EB4107"/>
    <w:rsid w:val="00EB4122"/>
    <w:rsid w:val="00EB41DE"/>
    <w:rsid w:val="00EB47B7"/>
    <w:rsid w:val="00EB4856"/>
    <w:rsid w:val="00EB49B9"/>
    <w:rsid w:val="00EB4EF1"/>
    <w:rsid w:val="00EB5359"/>
    <w:rsid w:val="00EB5388"/>
    <w:rsid w:val="00EB5783"/>
    <w:rsid w:val="00EB5784"/>
    <w:rsid w:val="00EB58CA"/>
    <w:rsid w:val="00EB5B99"/>
    <w:rsid w:val="00EB5E94"/>
    <w:rsid w:val="00EB6039"/>
    <w:rsid w:val="00EB60E8"/>
    <w:rsid w:val="00EB66F4"/>
    <w:rsid w:val="00EB675F"/>
    <w:rsid w:val="00EB67B1"/>
    <w:rsid w:val="00EB6CB4"/>
    <w:rsid w:val="00EB712B"/>
    <w:rsid w:val="00EB7157"/>
    <w:rsid w:val="00EB7717"/>
    <w:rsid w:val="00EC00F4"/>
    <w:rsid w:val="00EC012D"/>
    <w:rsid w:val="00EC0137"/>
    <w:rsid w:val="00EC0256"/>
    <w:rsid w:val="00EC038A"/>
    <w:rsid w:val="00EC0C03"/>
    <w:rsid w:val="00EC1391"/>
    <w:rsid w:val="00EC15EC"/>
    <w:rsid w:val="00EC169F"/>
    <w:rsid w:val="00EC1F5D"/>
    <w:rsid w:val="00EC1F5F"/>
    <w:rsid w:val="00EC246E"/>
    <w:rsid w:val="00EC25B3"/>
    <w:rsid w:val="00EC2AFA"/>
    <w:rsid w:val="00EC31A1"/>
    <w:rsid w:val="00EC3328"/>
    <w:rsid w:val="00EC354F"/>
    <w:rsid w:val="00EC3F59"/>
    <w:rsid w:val="00EC3FAE"/>
    <w:rsid w:val="00EC4568"/>
    <w:rsid w:val="00EC50A1"/>
    <w:rsid w:val="00EC53AA"/>
    <w:rsid w:val="00EC54D1"/>
    <w:rsid w:val="00EC5675"/>
    <w:rsid w:val="00EC57F7"/>
    <w:rsid w:val="00EC5C46"/>
    <w:rsid w:val="00EC5D1D"/>
    <w:rsid w:val="00EC5F0F"/>
    <w:rsid w:val="00EC68D2"/>
    <w:rsid w:val="00EC6A49"/>
    <w:rsid w:val="00EC6BCB"/>
    <w:rsid w:val="00EC7307"/>
    <w:rsid w:val="00EC7658"/>
    <w:rsid w:val="00EC7B78"/>
    <w:rsid w:val="00EC7CE6"/>
    <w:rsid w:val="00EC7DA1"/>
    <w:rsid w:val="00EC7E95"/>
    <w:rsid w:val="00EC7F6D"/>
    <w:rsid w:val="00EC7FC7"/>
    <w:rsid w:val="00ED0352"/>
    <w:rsid w:val="00ED09F4"/>
    <w:rsid w:val="00ED0C7E"/>
    <w:rsid w:val="00ED11F8"/>
    <w:rsid w:val="00ED17B9"/>
    <w:rsid w:val="00ED1C04"/>
    <w:rsid w:val="00ED1F47"/>
    <w:rsid w:val="00ED2220"/>
    <w:rsid w:val="00ED2AA5"/>
    <w:rsid w:val="00ED333D"/>
    <w:rsid w:val="00ED3359"/>
    <w:rsid w:val="00ED3479"/>
    <w:rsid w:val="00ED3561"/>
    <w:rsid w:val="00ED3A3A"/>
    <w:rsid w:val="00ED3BE5"/>
    <w:rsid w:val="00ED3DD4"/>
    <w:rsid w:val="00ED3ECF"/>
    <w:rsid w:val="00ED3F4E"/>
    <w:rsid w:val="00ED3F7E"/>
    <w:rsid w:val="00ED41CF"/>
    <w:rsid w:val="00ED425F"/>
    <w:rsid w:val="00ED45E3"/>
    <w:rsid w:val="00ED5202"/>
    <w:rsid w:val="00ED52B4"/>
    <w:rsid w:val="00ED5438"/>
    <w:rsid w:val="00ED5A4A"/>
    <w:rsid w:val="00ED5A93"/>
    <w:rsid w:val="00ED5B78"/>
    <w:rsid w:val="00ED5BCE"/>
    <w:rsid w:val="00ED61C4"/>
    <w:rsid w:val="00ED6660"/>
    <w:rsid w:val="00ED69CD"/>
    <w:rsid w:val="00ED6A27"/>
    <w:rsid w:val="00ED751D"/>
    <w:rsid w:val="00ED79E3"/>
    <w:rsid w:val="00ED7A6C"/>
    <w:rsid w:val="00ED7D08"/>
    <w:rsid w:val="00EE03EF"/>
    <w:rsid w:val="00EE05CB"/>
    <w:rsid w:val="00EE0947"/>
    <w:rsid w:val="00EE0A1B"/>
    <w:rsid w:val="00EE0C47"/>
    <w:rsid w:val="00EE0CCB"/>
    <w:rsid w:val="00EE0DD7"/>
    <w:rsid w:val="00EE110B"/>
    <w:rsid w:val="00EE1346"/>
    <w:rsid w:val="00EE1AF4"/>
    <w:rsid w:val="00EE1E46"/>
    <w:rsid w:val="00EE1EBB"/>
    <w:rsid w:val="00EE2037"/>
    <w:rsid w:val="00EE248A"/>
    <w:rsid w:val="00EE25EC"/>
    <w:rsid w:val="00EE2816"/>
    <w:rsid w:val="00EE292E"/>
    <w:rsid w:val="00EE2AFB"/>
    <w:rsid w:val="00EE2B5B"/>
    <w:rsid w:val="00EE32CB"/>
    <w:rsid w:val="00EE3AB6"/>
    <w:rsid w:val="00EE42DE"/>
    <w:rsid w:val="00EE435A"/>
    <w:rsid w:val="00EE47A6"/>
    <w:rsid w:val="00EE48A6"/>
    <w:rsid w:val="00EE4E2D"/>
    <w:rsid w:val="00EE5250"/>
    <w:rsid w:val="00EE58B8"/>
    <w:rsid w:val="00EE5979"/>
    <w:rsid w:val="00EE5CB2"/>
    <w:rsid w:val="00EE5DBD"/>
    <w:rsid w:val="00EE6141"/>
    <w:rsid w:val="00EE6158"/>
    <w:rsid w:val="00EE6193"/>
    <w:rsid w:val="00EE7043"/>
    <w:rsid w:val="00EE7081"/>
    <w:rsid w:val="00EE738B"/>
    <w:rsid w:val="00EE745D"/>
    <w:rsid w:val="00EF02DE"/>
    <w:rsid w:val="00EF033E"/>
    <w:rsid w:val="00EF0421"/>
    <w:rsid w:val="00EF06AB"/>
    <w:rsid w:val="00EF0D2B"/>
    <w:rsid w:val="00EF0EBA"/>
    <w:rsid w:val="00EF0EDA"/>
    <w:rsid w:val="00EF1215"/>
    <w:rsid w:val="00EF1698"/>
    <w:rsid w:val="00EF18E5"/>
    <w:rsid w:val="00EF2686"/>
    <w:rsid w:val="00EF27BD"/>
    <w:rsid w:val="00EF2BAC"/>
    <w:rsid w:val="00EF31BB"/>
    <w:rsid w:val="00EF3943"/>
    <w:rsid w:val="00EF3A19"/>
    <w:rsid w:val="00EF3C9D"/>
    <w:rsid w:val="00EF3FB1"/>
    <w:rsid w:val="00EF3FC4"/>
    <w:rsid w:val="00EF41F5"/>
    <w:rsid w:val="00EF42B0"/>
    <w:rsid w:val="00EF4630"/>
    <w:rsid w:val="00EF4670"/>
    <w:rsid w:val="00EF4834"/>
    <w:rsid w:val="00EF4B0B"/>
    <w:rsid w:val="00EF4C3D"/>
    <w:rsid w:val="00EF4CA5"/>
    <w:rsid w:val="00EF4EC5"/>
    <w:rsid w:val="00EF5117"/>
    <w:rsid w:val="00EF53BD"/>
    <w:rsid w:val="00EF53F3"/>
    <w:rsid w:val="00EF5602"/>
    <w:rsid w:val="00EF583B"/>
    <w:rsid w:val="00EF632A"/>
    <w:rsid w:val="00EF63E4"/>
    <w:rsid w:val="00EF63F6"/>
    <w:rsid w:val="00EF645A"/>
    <w:rsid w:val="00EF6852"/>
    <w:rsid w:val="00EF6CF5"/>
    <w:rsid w:val="00EF70DB"/>
    <w:rsid w:val="00EF7B3F"/>
    <w:rsid w:val="00EF7D65"/>
    <w:rsid w:val="00EF7DB3"/>
    <w:rsid w:val="00EF7DC8"/>
    <w:rsid w:val="00F0011D"/>
    <w:rsid w:val="00F0016F"/>
    <w:rsid w:val="00F004B5"/>
    <w:rsid w:val="00F00A7B"/>
    <w:rsid w:val="00F00D3B"/>
    <w:rsid w:val="00F01476"/>
    <w:rsid w:val="00F0181A"/>
    <w:rsid w:val="00F0183A"/>
    <w:rsid w:val="00F018A2"/>
    <w:rsid w:val="00F01CC1"/>
    <w:rsid w:val="00F01CD6"/>
    <w:rsid w:val="00F022A6"/>
    <w:rsid w:val="00F023BD"/>
    <w:rsid w:val="00F023F5"/>
    <w:rsid w:val="00F0241E"/>
    <w:rsid w:val="00F02C28"/>
    <w:rsid w:val="00F02EE9"/>
    <w:rsid w:val="00F02FCB"/>
    <w:rsid w:val="00F0303B"/>
    <w:rsid w:val="00F03041"/>
    <w:rsid w:val="00F0328B"/>
    <w:rsid w:val="00F03661"/>
    <w:rsid w:val="00F037CD"/>
    <w:rsid w:val="00F039E0"/>
    <w:rsid w:val="00F03D31"/>
    <w:rsid w:val="00F04107"/>
    <w:rsid w:val="00F04143"/>
    <w:rsid w:val="00F045FA"/>
    <w:rsid w:val="00F0462F"/>
    <w:rsid w:val="00F04E88"/>
    <w:rsid w:val="00F04F55"/>
    <w:rsid w:val="00F04FDA"/>
    <w:rsid w:val="00F05097"/>
    <w:rsid w:val="00F0539C"/>
    <w:rsid w:val="00F0545F"/>
    <w:rsid w:val="00F05765"/>
    <w:rsid w:val="00F05BCA"/>
    <w:rsid w:val="00F06A3C"/>
    <w:rsid w:val="00F06D22"/>
    <w:rsid w:val="00F06D35"/>
    <w:rsid w:val="00F0713F"/>
    <w:rsid w:val="00F0737B"/>
    <w:rsid w:val="00F07ECF"/>
    <w:rsid w:val="00F10101"/>
    <w:rsid w:val="00F10D8B"/>
    <w:rsid w:val="00F10E57"/>
    <w:rsid w:val="00F10F83"/>
    <w:rsid w:val="00F11226"/>
    <w:rsid w:val="00F11498"/>
    <w:rsid w:val="00F1167C"/>
    <w:rsid w:val="00F11A7B"/>
    <w:rsid w:val="00F1215E"/>
    <w:rsid w:val="00F1230B"/>
    <w:rsid w:val="00F12368"/>
    <w:rsid w:val="00F127E1"/>
    <w:rsid w:val="00F128CF"/>
    <w:rsid w:val="00F1294C"/>
    <w:rsid w:val="00F12A54"/>
    <w:rsid w:val="00F12C38"/>
    <w:rsid w:val="00F12DA1"/>
    <w:rsid w:val="00F13E4E"/>
    <w:rsid w:val="00F1404D"/>
    <w:rsid w:val="00F14074"/>
    <w:rsid w:val="00F14181"/>
    <w:rsid w:val="00F1421A"/>
    <w:rsid w:val="00F144FA"/>
    <w:rsid w:val="00F14994"/>
    <w:rsid w:val="00F14C51"/>
    <w:rsid w:val="00F14E13"/>
    <w:rsid w:val="00F15910"/>
    <w:rsid w:val="00F15AC1"/>
    <w:rsid w:val="00F16597"/>
    <w:rsid w:val="00F16663"/>
    <w:rsid w:val="00F167AF"/>
    <w:rsid w:val="00F174D2"/>
    <w:rsid w:val="00F1783B"/>
    <w:rsid w:val="00F179DB"/>
    <w:rsid w:val="00F17BAE"/>
    <w:rsid w:val="00F17CD9"/>
    <w:rsid w:val="00F2011A"/>
    <w:rsid w:val="00F20702"/>
    <w:rsid w:val="00F2079B"/>
    <w:rsid w:val="00F2111A"/>
    <w:rsid w:val="00F2127F"/>
    <w:rsid w:val="00F2135F"/>
    <w:rsid w:val="00F21520"/>
    <w:rsid w:val="00F2185E"/>
    <w:rsid w:val="00F2267F"/>
    <w:rsid w:val="00F226BF"/>
    <w:rsid w:val="00F2323B"/>
    <w:rsid w:val="00F2335F"/>
    <w:rsid w:val="00F2340B"/>
    <w:rsid w:val="00F2351D"/>
    <w:rsid w:val="00F237BD"/>
    <w:rsid w:val="00F239B2"/>
    <w:rsid w:val="00F24169"/>
    <w:rsid w:val="00F24716"/>
    <w:rsid w:val="00F24818"/>
    <w:rsid w:val="00F252AB"/>
    <w:rsid w:val="00F252B7"/>
    <w:rsid w:val="00F2532C"/>
    <w:rsid w:val="00F256DA"/>
    <w:rsid w:val="00F25821"/>
    <w:rsid w:val="00F25E73"/>
    <w:rsid w:val="00F26031"/>
    <w:rsid w:val="00F2607E"/>
    <w:rsid w:val="00F26201"/>
    <w:rsid w:val="00F2639B"/>
    <w:rsid w:val="00F26810"/>
    <w:rsid w:val="00F26B1E"/>
    <w:rsid w:val="00F26BFB"/>
    <w:rsid w:val="00F2761D"/>
    <w:rsid w:val="00F27672"/>
    <w:rsid w:val="00F27A30"/>
    <w:rsid w:val="00F27BBA"/>
    <w:rsid w:val="00F27E7C"/>
    <w:rsid w:val="00F27FFB"/>
    <w:rsid w:val="00F30FC8"/>
    <w:rsid w:val="00F31152"/>
    <w:rsid w:val="00F31778"/>
    <w:rsid w:val="00F318F4"/>
    <w:rsid w:val="00F31CD9"/>
    <w:rsid w:val="00F31CE7"/>
    <w:rsid w:val="00F31DCD"/>
    <w:rsid w:val="00F31F80"/>
    <w:rsid w:val="00F32139"/>
    <w:rsid w:val="00F3220A"/>
    <w:rsid w:val="00F3234E"/>
    <w:rsid w:val="00F324D3"/>
    <w:rsid w:val="00F3255F"/>
    <w:rsid w:val="00F326A8"/>
    <w:rsid w:val="00F3275F"/>
    <w:rsid w:val="00F32C73"/>
    <w:rsid w:val="00F33490"/>
    <w:rsid w:val="00F3358E"/>
    <w:rsid w:val="00F3386D"/>
    <w:rsid w:val="00F33F3A"/>
    <w:rsid w:val="00F345F0"/>
    <w:rsid w:val="00F348EF"/>
    <w:rsid w:val="00F34B40"/>
    <w:rsid w:val="00F34CBE"/>
    <w:rsid w:val="00F34CC5"/>
    <w:rsid w:val="00F34D9A"/>
    <w:rsid w:val="00F35258"/>
    <w:rsid w:val="00F35990"/>
    <w:rsid w:val="00F360C8"/>
    <w:rsid w:val="00F3618D"/>
    <w:rsid w:val="00F36217"/>
    <w:rsid w:val="00F365D9"/>
    <w:rsid w:val="00F367F4"/>
    <w:rsid w:val="00F371EF"/>
    <w:rsid w:val="00F3725D"/>
    <w:rsid w:val="00F37428"/>
    <w:rsid w:val="00F37F36"/>
    <w:rsid w:val="00F37FA0"/>
    <w:rsid w:val="00F37FD9"/>
    <w:rsid w:val="00F40611"/>
    <w:rsid w:val="00F40C03"/>
    <w:rsid w:val="00F40D15"/>
    <w:rsid w:val="00F41868"/>
    <w:rsid w:val="00F41AD2"/>
    <w:rsid w:val="00F41B87"/>
    <w:rsid w:val="00F41EB8"/>
    <w:rsid w:val="00F4235F"/>
    <w:rsid w:val="00F42431"/>
    <w:rsid w:val="00F42EF0"/>
    <w:rsid w:val="00F42F06"/>
    <w:rsid w:val="00F43254"/>
    <w:rsid w:val="00F4348D"/>
    <w:rsid w:val="00F43584"/>
    <w:rsid w:val="00F4360B"/>
    <w:rsid w:val="00F4369F"/>
    <w:rsid w:val="00F43867"/>
    <w:rsid w:val="00F43921"/>
    <w:rsid w:val="00F43A76"/>
    <w:rsid w:val="00F43AAD"/>
    <w:rsid w:val="00F43B0D"/>
    <w:rsid w:val="00F43ECC"/>
    <w:rsid w:val="00F43F2C"/>
    <w:rsid w:val="00F441A3"/>
    <w:rsid w:val="00F44263"/>
    <w:rsid w:val="00F44293"/>
    <w:rsid w:val="00F44976"/>
    <w:rsid w:val="00F44AB1"/>
    <w:rsid w:val="00F44F6B"/>
    <w:rsid w:val="00F4550B"/>
    <w:rsid w:val="00F45C47"/>
    <w:rsid w:val="00F45DB1"/>
    <w:rsid w:val="00F45EEB"/>
    <w:rsid w:val="00F46022"/>
    <w:rsid w:val="00F4603A"/>
    <w:rsid w:val="00F4620C"/>
    <w:rsid w:val="00F4627E"/>
    <w:rsid w:val="00F4635A"/>
    <w:rsid w:val="00F468D5"/>
    <w:rsid w:val="00F46D97"/>
    <w:rsid w:val="00F47397"/>
    <w:rsid w:val="00F474F0"/>
    <w:rsid w:val="00F478B1"/>
    <w:rsid w:val="00F47BFC"/>
    <w:rsid w:val="00F5012F"/>
    <w:rsid w:val="00F504C1"/>
    <w:rsid w:val="00F50516"/>
    <w:rsid w:val="00F505F2"/>
    <w:rsid w:val="00F509CB"/>
    <w:rsid w:val="00F50B8C"/>
    <w:rsid w:val="00F50D50"/>
    <w:rsid w:val="00F50E8C"/>
    <w:rsid w:val="00F50F31"/>
    <w:rsid w:val="00F51091"/>
    <w:rsid w:val="00F51400"/>
    <w:rsid w:val="00F5144D"/>
    <w:rsid w:val="00F514B0"/>
    <w:rsid w:val="00F514FA"/>
    <w:rsid w:val="00F517D8"/>
    <w:rsid w:val="00F519BC"/>
    <w:rsid w:val="00F5227B"/>
    <w:rsid w:val="00F525D5"/>
    <w:rsid w:val="00F530A2"/>
    <w:rsid w:val="00F5339B"/>
    <w:rsid w:val="00F5360D"/>
    <w:rsid w:val="00F53627"/>
    <w:rsid w:val="00F53D54"/>
    <w:rsid w:val="00F547E5"/>
    <w:rsid w:val="00F5486A"/>
    <w:rsid w:val="00F5487A"/>
    <w:rsid w:val="00F54C69"/>
    <w:rsid w:val="00F557D0"/>
    <w:rsid w:val="00F55EA0"/>
    <w:rsid w:val="00F5629E"/>
    <w:rsid w:val="00F563CE"/>
    <w:rsid w:val="00F56641"/>
    <w:rsid w:val="00F5693B"/>
    <w:rsid w:val="00F577B7"/>
    <w:rsid w:val="00F57D91"/>
    <w:rsid w:val="00F600C5"/>
    <w:rsid w:val="00F60383"/>
    <w:rsid w:val="00F611AC"/>
    <w:rsid w:val="00F61A43"/>
    <w:rsid w:val="00F61E84"/>
    <w:rsid w:val="00F623D4"/>
    <w:rsid w:val="00F625CA"/>
    <w:rsid w:val="00F6275E"/>
    <w:rsid w:val="00F62894"/>
    <w:rsid w:val="00F6342B"/>
    <w:rsid w:val="00F636A2"/>
    <w:rsid w:val="00F6371D"/>
    <w:rsid w:val="00F6393E"/>
    <w:rsid w:val="00F64C0A"/>
    <w:rsid w:val="00F64F13"/>
    <w:rsid w:val="00F64FF6"/>
    <w:rsid w:val="00F65554"/>
    <w:rsid w:val="00F65584"/>
    <w:rsid w:val="00F65712"/>
    <w:rsid w:val="00F65745"/>
    <w:rsid w:val="00F657AD"/>
    <w:rsid w:val="00F65828"/>
    <w:rsid w:val="00F663D7"/>
    <w:rsid w:val="00F6644B"/>
    <w:rsid w:val="00F6651C"/>
    <w:rsid w:val="00F665D7"/>
    <w:rsid w:val="00F66659"/>
    <w:rsid w:val="00F66ACA"/>
    <w:rsid w:val="00F66BF3"/>
    <w:rsid w:val="00F66D7E"/>
    <w:rsid w:val="00F67061"/>
    <w:rsid w:val="00F6720E"/>
    <w:rsid w:val="00F6739E"/>
    <w:rsid w:val="00F673E7"/>
    <w:rsid w:val="00F67426"/>
    <w:rsid w:val="00F674C4"/>
    <w:rsid w:val="00F67C2E"/>
    <w:rsid w:val="00F67E57"/>
    <w:rsid w:val="00F67FF8"/>
    <w:rsid w:val="00F700CE"/>
    <w:rsid w:val="00F70127"/>
    <w:rsid w:val="00F701AA"/>
    <w:rsid w:val="00F701B3"/>
    <w:rsid w:val="00F70876"/>
    <w:rsid w:val="00F709E0"/>
    <w:rsid w:val="00F70D13"/>
    <w:rsid w:val="00F70E42"/>
    <w:rsid w:val="00F71190"/>
    <w:rsid w:val="00F71657"/>
    <w:rsid w:val="00F71D88"/>
    <w:rsid w:val="00F71F8F"/>
    <w:rsid w:val="00F72016"/>
    <w:rsid w:val="00F7204E"/>
    <w:rsid w:val="00F721F2"/>
    <w:rsid w:val="00F72384"/>
    <w:rsid w:val="00F728A6"/>
    <w:rsid w:val="00F72C67"/>
    <w:rsid w:val="00F72C97"/>
    <w:rsid w:val="00F72CE8"/>
    <w:rsid w:val="00F73A74"/>
    <w:rsid w:val="00F73C49"/>
    <w:rsid w:val="00F73E77"/>
    <w:rsid w:val="00F7403F"/>
    <w:rsid w:val="00F74588"/>
    <w:rsid w:val="00F74C51"/>
    <w:rsid w:val="00F75050"/>
    <w:rsid w:val="00F754A8"/>
    <w:rsid w:val="00F7563A"/>
    <w:rsid w:val="00F7576E"/>
    <w:rsid w:val="00F75B00"/>
    <w:rsid w:val="00F75C30"/>
    <w:rsid w:val="00F75C70"/>
    <w:rsid w:val="00F75FDA"/>
    <w:rsid w:val="00F76075"/>
    <w:rsid w:val="00F762E7"/>
    <w:rsid w:val="00F76B48"/>
    <w:rsid w:val="00F77227"/>
    <w:rsid w:val="00F77BCB"/>
    <w:rsid w:val="00F801A2"/>
    <w:rsid w:val="00F806BE"/>
    <w:rsid w:val="00F808D2"/>
    <w:rsid w:val="00F8144A"/>
    <w:rsid w:val="00F8194E"/>
    <w:rsid w:val="00F8235A"/>
    <w:rsid w:val="00F823FC"/>
    <w:rsid w:val="00F8255D"/>
    <w:rsid w:val="00F82753"/>
    <w:rsid w:val="00F8360F"/>
    <w:rsid w:val="00F836BD"/>
    <w:rsid w:val="00F83FD8"/>
    <w:rsid w:val="00F8456E"/>
    <w:rsid w:val="00F84D8D"/>
    <w:rsid w:val="00F851E8"/>
    <w:rsid w:val="00F8546A"/>
    <w:rsid w:val="00F85763"/>
    <w:rsid w:val="00F85B48"/>
    <w:rsid w:val="00F85DBF"/>
    <w:rsid w:val="00F8645C"/>
    <w:rsid w:val="00F867C0"/>
    <w:rsid w:val="00F867E0"/>
    <w:rsid w:val="00F869DC"/>
    <w:rsid w:val="00F86D75"/>
    <w:rsid w:val="00F87065"/>
    <w:rsid w:val="00F87524"/>
    <w:rsid w:val="00F87B07"/>
    <w:rsid w:val="00F87C09"/>
    <w:rsid w:val="00F87C30"/>
    <w:rsid w:val="00F9016D"/>
    <w:rsid w:val="00F9040C"/>
    <w:rsid w:val="00F90884"/>
    <w:rsid w:val="00F90A9E"/>
    <w:rsid w:val="00F90B06"/>
    <w:rsid w:val="00F91959"/>
    <w:rsid w:val="00F91CA7"/>
    <w:rsid w:val="00F92000"/>
    <w:rsid w:val="00F924E4"/>
    <w:rsid w:val="00F925C8"/>
    <w:rsid w:val="00F92DBC"/>
    <w:rsid w:val="00F930BE"/>
    <w:rsid w:val="00F932A3"/>
    <w:rsid w:val="00F93A6E"/>
    <w:rsid w:val="00F93FBF"/>
    <w:rsid w:val="00F94002"/>
    <w:rsid w:val="00F947A3"/>
    <w:rsid w:val="00F94AB1"/>
    <w:rsid w:val="00F95254"/>
    <w:rsid w:val="00F95340"/>
    <w:rsid w:val="00F95880"/>
    <w:rsid w:val="00F95DBC"/>
    <w:rsid w:val="00F967BF"/>
    <w:rsid w:val="00F968F7"/>
    <w:rsid w:val="00F96D37"/>
    <w:rsid w:val="00F97324"/>
    <w:rsid w:val="00F9732C"/>
    <w:rsid w:val="00F97A5F"/>
    <w:rsid w:val="00F97AC5"/>
    <w:rsid w:val="00F97BF2"/>
    <w:rsid w:val="00FA043E"/>
    <w:rsid w:val="00FA140B"/>
    <w:rsid w:val="00FA1984"/>
    <w:rsid w:val="00FA1A95"/>
    <w:rsid w:val="00FA1D6B"/>
    <w:rsid w:val="00FA2251"/>
    <w:rsid w:val="00FA22BB"/>
    <w:rsid w:val="00FA2623"/>
    <w:rsid w:val="00FA264A"/>
    <w:rsid w:val="00FA28C9"/>
    <w:rsid w:val="00FA293C"/>
    <w:rsid w:val="00FA2953"/>
    <w:rsid w:val="00FA2BFB"/>
    <w:rsid w:val="00FA2D07"/>
    <w:rsid w:val="00FA2D50"/>
    <w:rsid w:val="00FA3030"/>
    <w:rsid w:val="00FA308F"/>
    <w:rsid w:val="00FA3092"/>
    <w:rsid w:val="00FA3C34"/>
    <w:rsid w:val="00FA3C66"/>
    <w:rsid w:val="00FA3DEF"/>
    <w:rsid w:val="00FA40CE"/>
    <w:rsid w:val="00FA41B8"/>
    <w:rsid w:val="00FA4637"/>
    <w:rsid w:val="00FA47CC"/>
    <w:rsid w:val="00FA49E7"/>
    <w:rsid w:val="00FA4F4C"/>
    <w:rsid w:val="00FA5113"/>
    <w:rsid w:val="00FA5487"/>
    <w:rsid w:val="00FA6088"/>
    <w:rsid w:val="00FA625A"/>
    <w:rsid w:val="00FA630A"/>
    <w:rsid w:val="00FA631C"/>
    <w:rsid w:val="00FA67AC"/>
    <w:rsid w:val="00FA69A9"/>
    <w:rsid w:val="00FA6A7F"/>
    <w:rsid w:val="00FA6D6C"/>
    <w:rsid w:val="00FA6EB2"/>
    <w:rsid w:val="00FA7411"/>
    <w:rsid w:val="00FA791C"/>
    <w:rsid w:val="00FA7D36"/>
    <w:rsid w:val="00FA7DF9"/>
    <w:rsid w:val="00FA7EE4"/>
    <w:rsid w:val="00FA7FD4"/>
    <w:rsid w:val="00FB0308"/>
    <w:rsid w:val="00FB03F4"/>
    <w:rsid w:val="00FB0864"/>
    <w:rsid w:val="00FB0960"/>
    <w:rsid w:val="00FB152D"/>
    <w:rsid w:val="00FB190D"/>
    <w:rsid w:val="00FB1B9E"/>
    <w:rsid w:val="00FB2286"/>
    <w:rsid w:val="00FB242B"/>
    <w:rsid w:val="00FB2EE1"/>
    <w:rsid w:val="00FB2F2A"/>
    <w:rsid w:val="00FB354D"/>
    <w:rsid w:val="00FB3699"/>
    <w:rsid w:val="00FB3762"/>
    <w:rsid w:val="00FB435C"/>
    <w:rsid w:val="00FB442A"/>
    <w:rsid w:val="00FB44C1"/>
    <w:rsid w:val="00FB44EE"/>
    <w:rsid w:val="00FB46F3"/>
    <w:rsid w:val="00FB4E7A"/>
    <w:rsid w:val="00FB4F8A"/>
    <w:rsid w:val="00FB4FAA"/>
    <w:rsid w:val="00FB51C5"/>
    <w:rsid w:val="00FB5DB3"/>
    <w:rsid w:val="00FB622C"/>
    <w:rsid w:val="00FB654A"/>
    <w:rsid w:val="00FB69E4"/>
    <w:rsid w:val="00FB6B67"/>
    <w:rsid w:val="00FB73CA"/>
    <w:rsid w:val="00FB7404"/>
    <w:rsid w:val="00FB74A0"/>
    <w:rsid w:val="00FB76A7"/>
    <w:rsid w:val="00FB7E23"/>
    <w:rsid w:val="00FB7F7D"/>
    <w:rsid w:val="00FB7FE3"/>
    <w:rsid w:val="00FC028F"/>
    <w:rsid w:val="00FC03C1"/>
    <w:rsid w:val="00FC06ED"/>
    <w:rsid w:val="00FC079F"/>
    <w:rsid w:val="00FC091E"/>
    <w:rsid w:val="00FC111B"/>
    <w:rsid w:val="00FC1323"/>
    <w:rsid w:val="00FC141D"/>
    <w:rsid w:val="00FC1A25"/>
    <w:rsid w:val="00FC1ACE"/>
    <w:rsid w:val="00FC1EE3"/>
    <w:rsid w:val="00FC21DE"/>
    <w:rsid w:val="00FC223C"/>
    <w:rsid w:val="00FC22E4"/>
    <w:rsid w:val="00FC24B8"/>
    <w:rsid w:val="00FC275C"/>
    <w:rsid w:val="00FC29E8"/>
    <w:rsid w:val="00FC2A0C"/>
    <w:rsid w:val="00FC2EC3"/>
    <w:rsid w:val="00FC3404"/>
    <w:rsid w:val="00FC3410"/>
    <w:rsid w:val="00FC3758"/>
    <w:rsid w:val="00FC3A88"/>
    <w:rsid w:val="00FC3C19"/>
    <w:rsid w:val="00FC3D34"/>
    <w:rsid w:val="00FC3E86"/>
    <w:rsid w:val="00FC4257"/>
    <w:rsid w:val="00FC47FD"/>
    <w:rsid w:val="00FC49D9"/>
    <w:rsid w:val="00FC4DBF"/>
    <w:rsid w:val="00FC5948"/>
    <w:rsid w:val="00FC5A39"/>
    <w:rsid w:val="00FC5CAD"/>
    <w:rsid w:val="00FC635D"/>
    <w:rsid w:val="00FC7238"/>
    <w:rsid w:val="00FC74CB"/>
    <w:rsid w:val="00FC75E2"/>
    <w:rsid w:val="00FC7845"/>
    <w:rsid w:val="00FC7A37"/>
    <w:rsid w:val="00FC7CB1"/>
    <w:rsid w:val="00FC7D9A"/>
    <w:rsid w:val="00FD0155"/>
    <w:rsid w:val="00FD0B79"/>
    <w:rsid w:val="00FD0BFE"/>
    <w:rsid w:val="00FD0CA4"/>
    <w:rsid w:val="00FD0E15"/>
    <w:rsid w:val="00FD1090"/>
    <w:rsid w:val="00FD124B"/>
    <w:rsid w:val="00FD1293"/>
    <w:rsid w:val="00FD12D7"/>
    <w:rsid w:val="00FD1317"/>
    <w:rsid w:val="00FD1348"/>
    <w:rsid w:val="00FD13AF"/>
    <w:rsid w:val="00FD18AF"/>
    <w:rsid w:val="00FD1C4E"/>
    <w:rsid w:val="00FD1DF5"/>
    <w:rsid w:val="00FD1E69"/>
    <w:rsid w:val="00FD221D"/>
    <w:rsid w:val="00FD22A7"/>
    <w:rsid w:val="00FD2500"/>
    <w:rsid w:val="00FD2F3A"/>
    <w:rsid w:val="00FD3366"/>
    <w:rsid w:val="00FD408D"/>
    <w:rsid w:val="00FD4242"/>
    <w:rsid w:val="00FD4316"/>
    <w:rsid w:val="00FD49A0"/>
    <w:rsid w:val="00FD4FED"/>
    <w:rsid w:val="00FD5174"/>
    <w:rsid w:val="00FD51D7"/>
    <w:rsid w:val="00FD52BF"/>
    <w:rsid w:val="00FD52D2"/>
    <w:rsid w:val="00FD55A5"/>
    <w:rsid w:val="00FD55E3"/>
    <w:rsid w:val="00FD5A8E"/>
    <w:rsid w:val="00FD66C0"/>
    <w:rsid w:val="00FD68A1"/>
    <w:rsid w:val="00FD69FA"/>
    <w:rsid w:val="00FD6B94"/>
    <w:rsid w:val="00FD6BE8"/>
    <w:rsid w:val="00FD6DF6"/>
    <w:rsid w:val="00FD6F62"/>
    <w:rsid w:val="00FD6FF2"/>
    <w:rsid w:val="00FD7041"/>
    <w:rsid w:val="00FD7088"/>
    <w:rsid w:val="00FD741B"/>
    <w:rsid w:val="00FD7473"/>
    <w:rsid w:val="00FD7A03"/>
    <w:rsid w:val="00FD7B76"/>
    <w:rsid w:val="00FE0010"/>
    <w:rsid w:val="00FE08BA"/>
    <w:rsid w:val="00FE0D8E"/>
    <w:rsid w:val="00FE10E1"/>
    <w:rsid w:val="00FE158D"/>
    <w:rsid w:val="00FE1871"/>
    <w:rsid w:val="00FE1925"/>
    <w:rsid w:val="00FE199C"/>
    <w:rsid w:val="00FE1B71"/>
    <w:rsid w:val="00FE2117"/>
    <w:rsid w:val="00FE26B9"/>
    <w:rsid w:val="00FE28C5"/>
    <w:rsid w:val="00FE2DFE"/>
    <w:rsid w:val="00FE309E"/>
    <w:rsid w:val="00FE3570"/>
    <w:rsid w:val="00FE380D"/>
    <w:rsid w:val="00FE3E98"/>
    <w:rsid w:val="00FE3FD2"/>
    <w:rsid w:val="00FE42BC"/>
    <w:rsid w:val="00FE4C93"/>
    <w:rsid w:val="00FE4D50"/>
    <w:rsid w:val="00FE51A5"/>
    <w:rsid w:val="00FE5467"/>
    <w:rsid w:val="00FE5AA9"/>
    <w:rsid w:val="00FE5F46"/>
    <w:rsid w:val="00FE5FE4"/>
    <w:rsid w:val="00FE6308"/>
    <w:rsid w:val="00FE6646"/>
    <w:rsid w:val="00FE6946"/>
    <w:rsid w:val="00FE7487"/>
    <w:rsid w:val="00FE79AA"/>
    <w:rsid w:val="00FE7DE8"/>
    <w:rsid w:val="00FF02E1"/>
    <w:rsid w:val="00FF05BF"/>
    <w:rsid w:val="00FF07FF"/>
    <w:rsid w:val="00FF0D8A"/>
    <w:rsid w:val="00FF0DD6"/>
    <w:rsid w:val="00FF1396"/>
    <w:rsid w:val="00FF13A6"/>
    <w:rsid w:val="00FF1D86"/>
    <w:rsid w:val="00FF2400"/>
    <w:rsid w:val="00FF2C62"/>
    <w:rsid w:val="00FF2CB3"/>
    <w:rsid w:val="00FF2F9D"/>
    <w:rsid w:val="00FF3064"/>
    <w:rsid w:val="00FF3548"/>
    <w:rsid w:val="00FF394C"/>
    <w:rsid w:val="00FF3A9A"/>
    <w:rsid w:val="00FF3B47"/>
    <w:rsid w:val="00FF3B60"/>
    <w:rsid w:val="00FF3BC3"/>
    <w:rsid w:val="00FF3CC8"/>
    <w:rsid w:val="00FF3E1B"/>
    <w:rsid w:val="00FF460B"/>
    <w:rsid w:val="00FF476B"/>
    <w:rsid w:val="00FF4D21"/>
    <w:rsid w:val="00FF4FF6"/>
    <w:rsid w:val="00FF500C"/>
    <w:rsid w:val="00FF53C1"/>
    <w:rsid w:val="00FF54AE"/>
    <w:rsid w:val="00FF55F9"/>
    <w:rsid w:val="00FF5659"/>
    <w:rsid w:val="00FF568C"/>
    <w:rsid w:val="00FF57D7"/>
    <w:rsid w:val="00FF589B"/>
    <w:rsid w:val="00FF58DF"/>
    <w:rsid w:val="00FF5913"/>
    <w:rsid w:val="00FF59FB"/>
    <w:rsid w:val="00FF5CCF"/>
    <w:rsid w:val="00FF6287"/>
    <w:rsid w:val="00FF650A"/>
    <w:rsid w:val="00FF6AB5"/>
    <w:rsid w:val="00FF6ECA"/>
    <w:rsid w:val="00FF7182"/>
    <w:rsid w:val="00FF7ACA"/>
    <w:rsid w:val="00FF7C71"/>
    <w:rsid w:val="00FF7E0A"/>
    <w:rsid w:val="00FF7E5D"/>
    <w:rsid w:val="28AE0817"/>
    <w:rsid w:val="518F78BF"/>
    <w:rsid w:val="64BB2F53"/>
    <w:rsid w:val="6FE62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endarrowwidth="narrow" endarrowlength="long"/>
    </o:shapedefaults>
    <o:shapelayout v:ext="edit">
      <o:idmap v:ext="edit" data="1"/>
    </o:shapelayout>
  </w:shapeDefaults>
  <w:decimalSymbol w:val="."/>
  <w:listSeparator w:val=","/>
  <w14:docId w14:val="02264F4F"/>
  <w15:chartTrackingRefBased/>
  <w15:docId w15:val="{D04B7295-237F-4739-A8CD-7D942266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Document Map" w:semiHidden="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54418D"/>
    <w:pPr>
      <w:widowControl w:val="0"/>
      <w:jc w:val="both"/>
    </w:pPr>
    <w:rPr>
      <w:kern w:val="2"/>
      <w:sz w:val="21"/>
      <w:szCs w:val="24"/>
    </w:rPr>
  </w:style>
  <w:style w:type="paragraph" w:styleId="10">
    <w:name w:val="heading 1"/>
    <w:basedOn w:val="a7"/>
    <w:next w:val="a7"/>
    <w:link w:val="11"/>
    <w:qFormat/>
    <w:pPr>
      <w:keepNext/>
      <w:keepLines/>
      <w:spacing w:before="340" w:after="330" w:line="576" w:lineRule="auto"/>
      <w:outlineLvl w:val="0"/>
    </w:pPr>
    <w:rPr>
      <w:b/>
      <w:kern w:val="44"/>
      <w:sz w:val="44"/>
    </w:rPr>
  </w:style>
  <w:style w:type="paragraph" w:styleId="2">
    <w:name w:val="heading 2"/>
    <w:basedOn w:val="a7"/>
    <w:next w:val="a7"/>
    <w:link w:val="20"/>
    <w:qFormat/>
    <w:pPr>
      <w:keepNext/>
      <w:keepLines/>
      <w:spacing w:before="260" w:after="260" w:line="415" w:lineRule="auto"/>
      <w:outlineLvl w:val="1"/>
    </w:pPr>
    <w:rPr>
      <w:rFonts w:ascii="Arial" w:eastAsia="黑体" w:hAnsi="Arial"/>
      <w:b/>
      <w:sz w:val="32"/>
      <w:lang w:val="x-none" w:eastAsia="x-none"/>
    </w:rPr>
  </w:style>
  <w:style w:type="paragraph" w:styleId="3">
    <w:name w:val="heading 3"/>
    <w:basedOn w:val="a7"/>
    <w:next w:val="a8"/>
    <w:link w:val="30"/>
    <w:qFormat/>
    <w:pPr>
      <w:keepNext/>
      <w:keepLines/>
      <w:widowControl/>
      <w:spacing w:line="360" w:lineRule="auto"/>
      <w:jc w:val="left"/>
      <w:outlineLvl w:val="2"/>
    </w:pPr>
    <w:rPr>
      <w:rFonts w:eastAsia="黑体"/>
      <w:b/>
      <w:kern w:val="0"/>
      <w:sz w:val="28"/>
      <w:lang w:val="x-none" w:eastAsia="x-none"/>
    </w:rPr>
  </w:style>
  <w:style w:type="paragraph" w:styleId="4">
    <w:name w:val="heading 4"/>
    <w:basedOn w:val="TOC4"/>
    <w:next w:val="a8"/>
    <w:link w:val="40"/>
    <w:qFormat/>
    <w:pPr>
      <w:keepNext/>
      <w:keepLines/>
      <w:tabs>
        <w:tab w:val="left" w:pos="2736"/>
      </w:tabs>
      <w:adjustRightInd w:val="0"/>
      <w:ind w:left="1131" w:hanging="731"/>
      <w:jc w:val="left"/>
      <w:textAlignment w:val="baseline"/>
      <w:outlineLvl w:val="3"/>
    </w:pPr>
    <w:rPr>
      <w:rFonts w:ascii="宋体" w:hAnsi="宋体"/>
      <w:kern w:val="0"/>
      <w:sz w:val="28"/>
      <w:lang w:val="x-none" w:eastAsia="x-none"/>
    </w:rPr>
  </w:style>
  <w:style w:type="paragraph" w:styleId="5">
    <w:name w:val="heading 5"/>
    <w:basedOn w:val="a7"/>
    <w:next w:val="a8"/>
    <w:link w:val="50"/>
    <w:qFormat/>
    <w:pPr>
      <w:keepNext/>
      <w:keepLines/>
      <w:tabs>
        <w:tab w:val="left" w:pos="2736"/>
      </w:tabs>
      <w:adjustRightInd w:val="0"/>
      <w:spacing w:before="280" w:after="290" w:line="376" w:lineRule="atLeast"/>
      <w:ind w:left="2736" w:hanging="732"/>
      <w:textAlignment w:val="baseline"/>
      <w:outlineLvl w:val="4"/>
    </w:pPr>
    <w:rPr>
      <w:b/>
      <w:kern w:val="0"/>
      <w:sz w:val="28"/>
      <w:lang w:val="x-none" w:eastAsia="x-none"/>
    </w:rPr>
  </w:style>
  <w:style w:type="paragraph" w:styleId="6">
    <w:name w:val="heading 6"/>
    <w:basedOn w:val="a7"/>
    <w:next w:val="a8"/>
    <w:link w:val="60"/>
    <w:qFormat/>
    <w:pPr>
      <w:keepNext/>
      <w:keepLines/>
      <w:tabs>
        <w:tab w:val="left" w:pos="2736"/>
      </w:tabs>
      <w:adjustRightInd w:val="0"/>
      <w:spacing w:before="240" w:after="64" w:line="320" w:lineRule="atLeast"/>
      <w:ind w:left="2736" w:hanging="732"/>
      <w:textAlignment w:val="baseline"/>
      <w:outlineLvl w:val="5"/>
    </w:pPr>
    <w:rPr>
      <w:rFonts w:ascii="Arial" w:eastAsia="黑体" w:hAnsi="Arial"/>
      <w:b/>
      <w:kern w:val="0"/>
      <w:sz w:val="24"/>
      <w:lang w:val="x-none" w:eastAsia="x-none"/>
    </w:rPr>
  </w:style>
  <w:style w:type="paragraph" w:styleId="7">
    <w:name w:val="heading 7"/>
    <w:basedOn w:val="a7"/>
    <w:next w:val="a8"/>
    <w:link w:val="70"/>
    <w:qFormat/>
    <w:pPr>
      <w:keepNext/>
      <w:keepLines/>
      <w:tabs>
        <w:tab w:val="left" w:pos="2736"/>
      </w:tabs>
      <w:adjustRightInd w:val="0"/>
      <w:spacing w:before="240" w:after="64" w:line="320" w:lineRule="atLeast"/>
      <w:ind w:left="2736" w:hanging="732"/>
      <w:textAlignment w:val="baseline"/>
      <w:outlineLvl w:val="6"/>
    </w:pPr>
    <w:rPr>
      <w:b/>
      <w:kern w:val="0"/>
      <w:sz w:val="24"/>
      <w:lang w:val="x-none" w:eastAsia="x-none"/>
    </w:rPr>
  </w:style>
  <w:style w:type="paragraph" w:styleId="8">
    <w:name w:val="heading 8"/>
    <w:basedOn w:val="a7"/>
    <w:next w:val="a8"/>
    <w:link w:val="80"/>
    <w:qFormat/>
    <w:pPr>
      <w:keepNext/>
      <w:keepLines/>
      <w:tabs>
        <w:tab w:val="left" w:pos="2736"/>
      </w:tabs>
      <w:adjustRightInd w:val="0"/>
      <w:spacing w:before="240" w:after="64" w:line="320" w:lineRule="atLeast"/>
      <w:ind w:left="2736" w:hanging="732"/>
      <w:textAlignment w:val="baseline"/>
      <w:outlineLvl w:val="7"/>
    </w:pPr>
    <w:rPr>
      <w:rFonts w:ascii="Arial" w:eastAsia="黑体" w:hAnsi="Arial"/>
      <w:kern w:val="0"/>
      <w:sz w:val="24"/>
      <w:lang w:val="x-none" w:eastAsia="x-none"/>
    </w:rPr>
  </w:style>
  <w:style w:type="paragraph" w:styleId="9">
    <w:name w:val="heading 9"/>
    <w:basedOn w:val="a7"/>
    <w:next w:val="a8"/>
    <w:link w:val="90"/>
    <w:qFormat/>
    <w:pPr>
      <w:keepNext/>
      <w:keepLines/>
      <w:tabs>
        <w:tab w:val="left" w:pos="2736"/>
      </w:tabs>
      <w:adjustRightInd w:val="0"/>
      <w:spacing w:before="240" w:after="64" w:line="320" w:lineRule="atLeast"/>
      <w:ind w:left="2736" w:hanging="732"/>
      <w:textAlignment w:val="baseline"/>
      <w:outlineLvl w:val="8"/>
    </w:pPr>
    <w:rPr>
      <w:rFonts w:ascii="Arial" w:eastAsia="黑体" w:hAnsi="Arial"/>
      <w:kern w:val="0"/>
      <w:lang w:val="x-none" w:eastAsia="x-non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CharChar0">
    <w:name w:val="热电厂正文 Char Char"/>
    <w:link w:val="Char"/>
    <w:locked/>
    <w:rPr>
      <w:rFonts w:ascii="宋体" w:hAnsi="宋体"/>
      <w:kern w:val="2"/>
      <w:sz w:val="24"/>
      <w:szCs w:val="24"/>
      <w:lang w:bidi="ar-SA"/>
    </w:rPr>
  </w:style>
  <w:style w:type="character" w:customStyle="1" w:styleId="CharChar1">
    <w:name w:val="表格标题 Char Char"/>
    <w:link w:val="Char0"/>
    <w:locked/>
    <w:rPr>
      <w:rFonts w:ascii="黑体" w:eastAsia="黑体"/>
      <w:kern w:val="2"/>
      <w:sz w:val="24"/>
      <w:szCs w:val="24"/>
      <w:lang w:bidi="ar-SA"/>
    </w:rPr>
  </w:style>
  <w:style w:type="character" w:styleId="ac">
    <w:name w:val="annotation reference"/>
    <w:rPr>
      <w:sz w:val="21"/>
      <w:szCs w:val="21"/>
    </w:rPr>
  </w:style>
  <w:style w:type="character" w:styleId="ad">
    <w:name w:val="footnote reference"/>
    <w:rPr>
      <w:vertAlign w:val="superscript"/>
    </w:rPr>
  </w:style>
  <w:style w:type="character" w:customStyle="1" w:styleId="Char1">
    <w:name w:val="（） Char"/>
    <w:link w:val="ae"/>
    <w:locked/>
    <w:rPr>
      <w:rFonts w:ascii="宋体" w:hAnsi="宋体"/>
      <w:b/>
      <w:bCs/>
      <w:sz w:val="24"/>
      <w:lang w:bidi="ar-SA"/>
    </w:rPr>
  </w:style>
  <w:style w:type="character" w:styleId="af">
    <w:name w:val="Strong"/>
    <w:qFormat/>
    <w:rPr>
      <w:b/>
      <w:bCs/>
    </w:rPr>
  </w:style>
  <w:style w:type="character" w:customStyle="1" w:styleId="af0">
    <w:name w:val="页眉 字符"/>
    <w:link w:val="af1"/>
    <w:rPr>
      <w:kern w:val="2"/>
      <w:sz w:val="18"/>
      <w:szCs w:val="24"/>
    </w:rPr>
  </w:style>
  <w:style w:type="character" w:styleId="af2">
    <w:name w:val="page number"/>
    <w:basedOn w:val="a9"/>
  </w:style>
  <w:style w:type="character" w:customStyle="1" w:styleId="90">
    <w:name w:val="标题 9 字符"/>
    <w:link w:val="9"/>
    <w:rPr>
      <w:rFonts w:ascii="Arial" w:eastAsia="黑体" w:hAnsi="Arial"/>
      <w:sz w:val="21"/>
      <w:szCs w:val="24"/>
    </w:rPr>
  </w:style>
  <w:style w:type="character" w:customStyle="1" w:styleId="af3">
    <w:name w:val="已访问的超链接"/>
    <w:rPr>
      <w:color w:val="800080"/>
      <w:u w:val="single"/>
    </w:rPr>
  </w:style>
  <w:style w:type="character" w:styleId="af4">
    <w:name w:val="Emphasis"/>
    <w:qFormat/>
    <w:rPr>
      <w:i w:val="0"/>
      <w:iCs w:val="0"/>
      <w:color w:val="CC0000"/>
    </w:rPr>
  </w:style>
  <w:style w:type="character" w:styleId="af5">
    <w:name w:val="line number"/>
    <w:basedOn w:val="a9"/>
  </w:style>
  <w:style w:type="character" w:styleId="HTML">
    <w:name w:val="HTML Typewriter"/>
    <w:rPr>
      <w:rFonts w:ascii="黑体" w:eastAsia="黑体" w:hAnsi="Courier New" w:cs="Courier New"/>
      <w:sz w:val="18"/>
      <w:szCs w:val="18"/>
      <w:lang w:val="en-US" w:eastAsia="en-US" w:bidi="ar-SA"/>
    </w:rPr>
  </w:style>
  <w:style w:type="character" w:styleId="af6">
    <w:name w:val="Hyperlink"/>
    <w:uiPriority w:val="99"/>
    <w:rPr>
      <w:color w:val="0000FF"/>
      <w:u w:val="single"/>
    </w:rPr>
  </w:style>
  <w:style w:type="character" w:customStyle="1" w:styleId="2Char">
    <w:name w:val="样式 节正文 + 首行缩进:  2 字符 Char"/>
    <w:link w:val="21"/>
    <w:rPr>
      <w:rFonts w:ascii="宋体" w:cs="宋体"/>
      <w:kern w:val="2"/>
      <w:sz w:val="24"/>
    </w:rPr>
  </w:style>
  <w:style w:type="character" w:customStyle="1" w:styleId="af7">
    <w:name w:val="批注主题 字符"/>
    <w:link w:val="af8"/>
    <w:rPr>
      <w:b/>
      <w:bCs/>
      <w:kern w:val="2"/>
      <w:sz w:val="21"/>
      <w:szCs w:val="24"/>
    </w:rPr>
  </w:style>
  <w:style w:type="character" w:customStyle="1" w:styleId="A80">
    <w:name w:val="A8"/>
    <w:rPr>
      <w:rFonts w:cs="幼圆鸃"/>
      <w:color w:val="211D1E"/>
      <w:sz w:val="20"/>
      <w:szCs w:val="20"/>
    </w:rPr>
  </w:style>
  <w:style w:type="character" w:customStyle="1" w:styleId="50">
    <w:name w:val="标题 5 字符"/>
    <w:link w:val="5"/>
    <w:rPr>
      <w:b/>
      <w:sz w:val="28"/>
      <w:szCs w:val="24"/>
    </w:rPr>
  </w:style>
  <w:style w:type="character" w:customStyle="1" w:styleId="CharChar38">
    <w:name w:val="Char Char38"/>
    <w:rPr>
      <w:rFonts w:ascii="宋体" w:hAnsi="宋体"/>
      <w:sz w:val="28"/>
      <w:szCs w:val="24"/>
    </w:rPr>
  </w:style>
  <w:style w:type="character" w:customStyle="1" w:styleId="Char10">
    <w:name w:val="纯文本 Char1"/>
    <w:aliases w:val="普通文字 Char1,普通文字 Char Char1,表内文字 Char,普通文字 Char Char Char Char,普通文字 Char Char Char Char Char Char Char Char Char,普通文字 Char Char Char Char Char Char Char Char1,普通文字 Char Char Char1,Plain Text Char,Char Char Char,纯文 Char,纯文本 Char Char,普通文字 Char3"/>
    <w:rPr>
      <w:rFonts w:ascii="宋体" w:eastAsia="宋体" w:hAnsi="Courier New"/>
      <w:kern w:val="2"/>
      <w:sz w:val="21"/>
      <w:szCs w:val="24"/>
      <w:lang w:val="en-US" w:eastAsia="zh-CN" w:bidi="ar-SA"/>
    </w:rPr>
  </w:style>
  <w:style w:type="character" w:customStyle="1" w:styleId="CharChar26">
    <w:name w:val="Char Char26"/>
    <w:locked/>
    <w:rPr>
      <w:rFonts w:eastAsia="宋体"/>
      <w:b/>
      <w:bCs/>
      <w:kern w:val="2"/>
      <w:sz w:val="24"/>
      <w:szCs w:val="24"/>
      <w:lang w:val="en-US" w:eastAsia="zh-CN" w:bidi="ar-SA"/>
    </w:rPr>
  </w:style>
  <w:style w:type="character" w:customStyle="1" w:styleId="CharCharChar2">
    <w:name w:val="Char Char Char2"/>
    <w:rPr>
      <w:rFonts w:ascii="Times New Roman" w:eastAsia="宋体" w:hAnsi="Times New Roman" w:cs="Times New Roman"/>
      <w:sz w:val="24"/>
      <w:szCs w:val="24"/>
    </w:rPr>
  </w:style>
  <w:style w:type="character" w:customStyle="1" w:styleId="af9">
    <w:name w:val="明显引用 字符"/>
    <w:link w:val="afa"/>
    <w:rPr>
      <w:b/>
      <w:bCs/>
      <w:i/>
      <w:iCs/>
      <w:color w:val="4F81BD"/>
      <w:kern w:val="2"/>
      <w:sz w:val="21"/>
      <w:szCs w:val="24"/>
    </w:rPr>
  </w:style>
  <w:style w:type="character" w:customStyle="1" w:styleId="2Char1">
    <w:name w:val="样式 正文文本 + 首行缩进:  2 字符 Char1"/>
    <w:link w:val="22"/>
    <w:rPr>
      <w:rFonts w:ascii="黑体" w:eastAsia="黑体" w:hAnsi="黑体"/>
      <w:b/>
      <w:kern w:val="2"/>
      <w:sz w:val="24"/>
      <w:lang w:val="en-US" w:eastAsia="zh-CN" w:bidi="ar-SA"/>
    </w:rPr>
  </w:style>
  <w:style w:type="character" w:customStyle="1" w:styleId="gy">
    <w:name w:val="gy"/>
    <w:basedOn w:val="a9"/>
  </w:style>
  <w:style w:type="character" w:customStyle="1" w:styleId="CharChar20">
    <w:name w:val="Char Char20"/>
    <w:locked/>
    <w:rPr>
      <w:rFonts w:ascii="宋体" w:eastAsia="宋体" w:hAnsi="宋体"/>
      <w:kern w:val="2"/>
      <w:sz w:val="28"/>
      <w:szCs w:val="24"/>
      <w:lang w:val="en-US" w:eastAsia="zh-CN" w:bidi="ar-SA"/>
    </w:rPr>
  </w:style>
  <w:style w:type="character" w:customStyle="1" w:styleId="CharChar54">
    <w:name w:val="Char Char54"/>
    <w:rPr>
      <w:rFonts w:ascii="宋体" w:eastAsia="宋体" w:hAnsi="宋体"/>
      <w:kern w:val="0"/>
      <w:sz w:val="28"/>
    </w:rPr>
  </w:style>
  <w:style w:type="character" w:customStyle="1" w:styleId="60">
    <w:name w:val="标题 6 字符"/>
    <w:link w:val="6"/>
    <w:rPr>
      <w:rFonts w:ascii="Arial" w:eastAsia="黑体" w:hAnsi="Arial"/>
      <w:b/>
      <w:sz w:val="24"/>
      <w:szCs w:val="24"/>
    </w:rPr>
  </w:style>
  <w:style w:type="character" w:customStyle="1" w:styleId="CharChar89">
    <w:name w:val="Char Char89"/>
    <w:rPr>
      <w:rFonts w:ascii="宋体" w:eastAsia="宋体" w:hAnsi="宋体"/>
      <w:sz w:val="28"/>
      <w:lang w:val="en-US" w:eastAsia="zh-CN" w:bidi="ar-SA"/>
    </w:rPr>
  </w:style>
  <w:style w:type="character" w:customStyle="1" w:styleId="afb">
    <w:name w:val="副标题 字符"/>
    <w:link w:val="afc"/>
    <w:rPr>
      <w:rFonts w:ascii="Arial" w:hAnsi="Arial" w:cs="Arial"/>
      <w:b/>
      <w:bCs/>
      <w:kern w:val="28"/>
      <w:sz w:val="32"/>
      <w:szCs w:val="32"/>
    </w:rPr>
  </w:style>
  <w:style w:type="character" w:customStyle="1" w:styleId="CharChar49">
    <w:name w:val="Char Char49"/>
    <w:rPr>
      <w:rFonts w:ascii="Arial" w:eastAsia="黑体" w:hAnsi="Arial"/>
      <w:kern w:val="0"/>
    </w:rPr>
  </w:style>
  <w:style w:type="character" w:customStyle="1" w:styleId="CharChar12">
    <w:name w:val="Char Char12"/>
    <w:locked/>
    <w:rPr>
      <w:rFonts w:ascii="宋体" w:eastAsia="宋体" w:hAnsi="宋体"/>
      <w:kern w:val="2"/>
      <w:sz w:val="21"/>
      <w:szCs w:val="24"/>
      <w:lang w:val="en-US" w:eastAsia="zh-CN" w:bidi="ar-SA"/>
    </w:rPr>
  </w:style>
  <w:style w:type="character" w:customStyle="1" w:styleId="1Char">
    <w:name w:val="表头1 Char"/>
    <w:link w:val="12"/>
    <w:rPr>
      <w:rFonts w:eastAsia="黑体"/>
      <w:sz w:val="21"/>
      <w:szCs w:val="28"/>
      <w:lang w:val="en-US" w:eastAsia="zh-CN"/>
    </w:rPr>
  </w:style>
  <w:style w:type="character" w:customStyle="1" w:styleId="CharChar84">
    <w:name w:val="Char Char84"/>
    <w:rPr>
      <w:rFonts w:ascii="Arial" w:eastAsia="黑体" w:hAnsi="Arial"/>
      <w:sz w:val="21"/>
      <w:lang w:val="en-US" w:eastAsia="zh-CN" w:bidi="ar-SA"/>
    </w:rPr>
  </w:style>
  <w:style w:type="character" w:customStyle="1" w:styleId="afd">
    <w:name w:val="注释标题 字符"/>
    <w:link w:val="afe"/>
    <w:rPr>
      <w:kern w:val="2"/>
      <w:sz w:val="21"/>
      <w:szCs w:val="24"/>
    </w:rPr>
  </w:style>
  <w:style w:type="character" w:customStyle="1" w:styleId="CharChar39">
    <w:name w:val="Char Char39"/>
    <w:rPr>
      <w:rFonts w:ascii="Times New Roman" w:eastAsia="黑体" w:hAnsi="Times New Roman"/>
      <w:b/>
      <w:sz w:val="28"/>
      <w:szCs w:val="24"/>
    </w:rPr>
  </w:style>
  <w:style w:type="character" w:customStyle="1" w:styleId="CharChar66">
    <w:name w:val="Char Char66"/>
    <w:rPr>
      <w:rFonts w:eastAsia="宋体"/>
      <w:kern w:val="2"/>
      <w:sz w:val="18"/>
      <w:lang w:val="en-US" w:eastAsia="zh-CN" w:bidi="ar-SA"/>
    </w:rPr>
  </w:style>
  <w:style w:type="character" w:customStyle="1" w:styleId="5Char1">
    <w:name w:val="标题 5 Char1"/>
    <w:rPr>
      <w:b/>
      <w:sz w:val="28"/>
      <w:szCs w:val="24"/>
    </w:rPr>
  </w:style>
  <w:style w:type="character" w:customStyle="1" w:styleId="style141">
    <w:name w:val="style141"/>
    <w:rPr>
      <w:sz w:val="18"/>
      <w:szCs w:val="18"/>
    </w:rPr>
  </w:style>
  <w:style w:type="character" w:customStyle="1" w:styleId="CharChar31">
    <w:name w:val="Char Char31"/>
    <w:rPr>
      <w:rFonts w:ascii="黑体" w:eastAsia="黑体"/>
      <w:b/>
      <w:sz w:val="28"/>
      <w:szCs w:val="24"/>
      <w:lang w:val="en-US" w:eastAsia="zh-CN" w:bidi="ar-SA"/>
    </w:rPr>
  </w:style>
  <w:style w:type="character" w:customStyle="1" w:styleId="CharChar41">
    <w:name w:val="Char Char41"/>
    <w:rPr>
      <w:rFonts w:ascii="Times New Roman" w:hAnsi="Times New Roman"/>
      <w:b/>
      <w:kern w:val="44"/>
      <w:sz w:val="44"/>
      <w:szCs w:val="24"/>
    </w:rPr>
  </w:style>
  <w:style w:type="character" w:customStyle="1" w:styleId="CharChar2">
    <w:name w:val="级别二 Char Char"/>
    <w:link w:val="Char2"/>
    <w:rPr>
      <w:rFonts w:ascii="黑体" w:eastAsia="黑体" w:hAnsi="黑体"/>
      <w:b/>
      <w:bCs/>
      <w:kern w:val="2"/>
      <w:sz w:val="28"/>
      <w:lang w:val="en-US" w:eastAsia="zh-CN" w:bidi="ar-SA"/>
    </w:rPr>
  </w:style>
  <w:style w:type="character" w:customStyle="1" w:styleId="TOC2">
    <w:name w:val="TOC 2 字符"/>
    <w:link w:val="TOC20"/>
    <w:rPr>
      <w:rFonts w:eastAsia="宋体"/>
      <w:kern w:val="2"/>
      <w:sz w:val="21"/>
      <w:szCs w:val="24"/>
      <w:lang w:val="en-US" w:eastAsia="zh-CN" w:bidi="ar-SA"/>
    </w:rPr>
  </w:style>
  <w:style w:type="character" w:customStyle="1" w:styleId="CharChar23">
    <w:name w:val="Char Char23"/>
    <w:locked/>
    <w:rPr>
      <w:rFonts w:ascii="宋体" w:eastAsia="宋体" w:hAnsi="宋体"/>
      <w:kern w:val="2"/>
      <w:sz w:val="18"/>
      <w:szCs w:val="24"/>
      <w:lang w:val="en-US" w:eastAsia="zh-CN" w:bidi="ar-SA"/>
    </w:rPr>
  </w:style>
  <w:style w:type="character" w:customStyle="1" w:styleId="CharChar44">
    <w:name w:val="Char Char44"/>
    <w:rPr>
      <w:rFonts w:ascii="Arial" w:eastAsia="黑体" w:hAnsi="Arial" w:cs="Times New Roman"/>
      <w:b/>
      <w:kern w:val="0"/>
      <w:sz w:val="24"/>
      <w:szCs w:val="24"/>
    </w:rPr>
  </w:style>
  <w:style w:type="character" w:customStyle="1" w:styleId="p101">
    <w:name w:val="p101"/>
    <w:rPr>
      <w:sz w:val="20"/>
      <w:szCs w:val="20"/>
    </w:rPr>
  </w:style>
  <w:style w:type="character" w:customStyle="1" w:styleId="style4">
    <w:name w:val="style4"/>
    <w:basedOn w:val="a9"/>
  </w:style>
  <w:style w:type="character" w:customStyle="1" w:styleId="CharChar73">
    <w:name w:val="Char Char73"/>
    <w:rPr>
      <w:rFonts w:eastAsia="宋体"/>
      <w:kern w:val="2"/>
      <w:sz w:val="18"/>
      <w:lang w:val="en-US" w:eastAsia="zh-CN" w:bidi="ar-SA"/>
    </w:rPr>
  </w:style>
  <w:style w:type="character" w:customStyle="1" w:styleId="style801">
    <w:name w:val="style801"/>
    <w:rPr>
      <w:rFonts w:ascii="微软雅黑" w:eastAsia="微软雅黑" w:hAnsi="微软雅黑" w:hint="eastAsia"/>
      <w:color w:val="333333"/>
    </w:rPr>
  </w:style>
  <w:style w:type="character" w:customStyle="1" w:styleId="text51">
    <w:name w:val="text51"/>
    <w:rPr>
      <w:rFonts w:ascii="宋体" w:eastAsia="宋体" w:hAnsi="宋体"/>
      <w:dstrike w:val="0"/>
      <w:color w:val="auto"/>
      <w:sz w:val="24"/>
      <w:szCs w:val="18"/>
      <w:u w:val="none"/>
    </w:rPr>
  </w:style>
  <w:style w:type="character" w:customStyle="1" w:styleId="CharChar21">
    <w:name w:val="Char Char2"/>
    <w:locked/>
    <w:rPr>
      <w:rFonts w:ascii="宋体" w:eastAsia="宋体" w:hAnsi="宋体"/>
      <w:kern w:val="2"/>
      <w:sz w:val="21"/>
      <w:szCs w:val="24"/>
      <w:lang w:val="en-US" w:eastAsia="zh-CN" w:bidi="ar-SA"/>
    </w:rPr>
  </w:style>
  <w:style w:type="character" w:customStyle="1" w:styleId="aff">
    <w:name w:val="样式 宋体 小四 黑色"/>
    <w:rPr>
      <w:rFonts w:ascii="宋体" w:hAnsi="宋体"/>
      <w:color w:val="000000"/>
      <w:sz w:val="21"/>
    </w:rPr>
  </w:style>
  <w:style w:type="character" w:customStyle="1" w:styleId="11">
    <w:name w:val="标题 1 字符"/>
    <w:link w:val="10"/>
    <w:locked/>
    <w:rPr>
      <w:rFonts w:eastAsia="宋体"/>
      <w:b/>
      <w:kern w:val="44"/>
      <w:sz w:val="44"/>
      <w:szCs w:val="24"/>
      <w:lang w:val="en-US" w:eastAsia="zh-CN" w:bidi="ar-SA"/>
    </w:rPr>
  </w:style>
  <w:style w:type="character" w:customStyle="1" w:styleId="CharChar22">
    <w:name w:val="Char Char22"/>
    <w:locked/>
    <w:rPr>
      <w:rFonts w:ascii="宋体" w:eastAsia="宋体" w:hAnsi="宋体"/>
      <w:kern w:val="2"/>
      <w:sz w:val="18"/>
      <w:szCs w:val="24"/>
      <w:lang w:val="en-US" w:eastAsia="zh-CN" w:bidi="ar-SA"/>
    </w:rPr>
  </w:style>
  <w:style w:type="character" w:customStyle="1" w:styleId="CharChar6">
    <w:name w:val="Char Char6"/>
    <w:locked/>
    <w:rPr>
      <w:rFonts w:ascii="宋体" w:eastAsia="宋体" w:hAnsi="宋体"/>
      <w:kern w:val="2"/>
      <w:sz w:val="21"/>
      <w:szCs w:val="24"/>
      <w:lang w:val="en-US" w:eastAsia="zh-CN" w:bidi="ar-SA"/>
    </w:rPr>
  </w:style>
  <w:style w:type="character" w:customStyle="1" w:styleId="CharChar55">
    <w:name w:val="Char Char55"/>
    <w:rPr>
      <w:rFonts w:ascii="Times New Roman" w:eastAsia="黑体" w:hAnsi="Times New Roman"/>
      <w:b/>
      <w:kern w:val="0"/>
      <w:sz w:val="28"/>
    </w:rPr>
  </w:style>
  <w:style w:type="character" w:customStyle="1" w:styleId="CharChar29">
    <w:name w:val="Char Char29"/>
    <w:locked/>
    <w:rPr>
      <w:rFonts w:ascii="宋体" w:eastAsia="宋体" w:hAnsi="宋体"/>
      <w:sz w:val="28"/>
      <w:szCs w:val="24"/>
      <w:lang w:val="en-US" w:eastAsia="zh-CN" w:bidi="ar-SA"/>
    </w:rPr>
  </w:style>
  <w:style w:type="character" w:customStyle="1" w:styleId="111Char1">
    <w:name w:val="条标题1.1.1 Char1"/>
    <w:aliases w:val="3 Char1,h3 Char1,3rd level Char1,H3 Char1,l3 Char1,CT Char1,Re Char1,Head 3 WSA Char1,标题 3 Char Char Char Char2,标题 3 Char Char Char Char Char Char Char1,标题 3 Char Char Char Char Char Char2,标题 3 Char Char Char Char Char2,小标题 Char1"/>
    <w:rPr>
      <w:rFonts w:eastAsia="黑体"/>
      <w:b/>
      <w:sz w:val="28"/>
      <w:szCs w:val="24"/>
      <w:lang w:val="en-US" w:eastAsia="zh-CN" w:bidi="ar-SA"/>
    </w:rPr>
  </w:style>
  <w:style w:type="character" w:customStyle="1" w:styleId="CharChar69">
    <w:name w:val="Char Char69"/>
    <w:rPr>
      <w:rFonts w:eastAsia="宋体"/>
      <w:kern w:val="2"/>
      <w:sz w:val="24"/>
      <w:lang w:val="en-US" w:eastAsia="zh-CN" w:bidi="ar-SA"/>
    </w:rPr>
  </w:style>
  <w:style w:type="character" w:customStyle="1" w:styleId="style2title1">
    <w:name w:val="style2title1"/>
    <w:basedOn w:val="a9"/>
  </w:style>
  <w:style w:type="character" w:customStyle="1" w:styleId="CharChar34">
    <w:name w:val="Char Char34"/>
    <w:rPr>
      <w:rFonts w:ascii="Arial" w:eastAsia="黑体" w:hAnsi="Arial"/>
      <w:sz w:val="24"/>
      <w:szCs w:val="24"/>
    </w:rPr>
  </w:style>
  <w:style w:type="character" w:customStyle="1" w:styleId="aff0">
    <w:name w:val="样式 小五"/>
    <w:rPr>
      <w:rFonts w:ascii="黑体" w:eastAsia="宋体" w:hAnsi="Verdana" w:cs="”“Times New Roman”“"/>
      <w:sz w:val="21"/>
      <w:szCs w:val="30"/>
      <w:lang w:val="en-US" w:eastAsia="en-US" w:bidi="ar-SA"/>
    </w:rPr>
  </w:style>
  <w:style w:type="character" w:customStyle="1" w:styleId="CharChar86">
    <w:name w:val="Char Char86"/>
    <w:rPr>
      <w:rFonts w:eastAsia="宋体"/>
      <w:b/>
      <w:sz w:val="24"/>
      <w:lang w:val="en-US" w:eastAsia="zh-CN" w:bidi="ar-SA"/>
    </w:rPr>
  </w:style>
  <w:style w:type="character" w:customStyle="1" w:styleId="CharChar32">
    <w:name w:val="Char Char32"/>
    <w:rPr>
      <w:rFonts w:ascii="Arial" w:eastAsia="黑体" w:hAnsi="Arial" w:cs="Arial" w:hint="default"/>
      <w:b/>
      <w:bCs w:val="0"/>
      <w:kern w:val="2"/>
      <w:sz w:val="32"/>
      <w:szCs w:val="24"/>
      <w:lang w:val="en-US" w:eastAsia="zh-CN" w:bidi="ar-SA"/>
    </w:rPr>
  </w:style>
  <w:style w:type="character" w:customStyle="1" w:styleId="Char11">
    <w:name w:val="签名 Char1"/>
    <w:rPr>
      <w:rFonts w:eastAsia="宋体"/>
      <w:kern w:val="2"/>
      <w:sz w:val="21"/>
      <w:szCs w:val="24"/>
      <w:lang w:val="en-US" w:eastAsia="zh-CN" w:bidi="ar-SA"/>
    </w:rPr>
  </w:style>
  <w:style w:type="character" w:customStyle="1" w:styleId="80">
    <w:name w:val="标题 8 字符"/>
    <w:link w:val="8"/>
    <w:rPr>
      <w:rFonts w:ascii="Arial" w:eastAsia="黑体" w:hAnsi="Arial"/>
      <w:sz w:val="24"/>
      <w:szCs w:val="24"/>
    </w:rPr>
  </w:style>
  <w:style w:type="character" w:customStyle="1" w:styleId="CharChar36">
    <w:name w:val="Char Char36"/>
    <w:rPr>
      <w:rFonts w:ascii="Arial" w:eastAsia="黑体" w:hAnsi="Arial"/>
      <w:b/>
      <w:sz w:val="24"/>
      <w:szCs w:val="24"/>
    </w:rPr>
  </w:style>
  <w:style w:type="character" w:customStyle="1" w:styleId="821Char">
    <w:name w:val="图录821 Char"/>
    <w:link w:val="821"/>
    <w:rPr>
      <w:rFonts w:eastAsia="宋体"/>
      <w:b/>
      <w:kern w:val="2"/>
      <w:sz w:val="21"/>
      <w:szCs w:val="21"/>
      <w:lang w:val="en-US" w:eastAsia="zh-CN" w:bidi="ar-SA"/>
    </w:rPr>
  </w:style>
  <w:style w:type="character" w:customStyle="1" w:styleId="0-4Char">
    <w:name w:val="0-4 Char"/>
    <w:link w:val="0-4"/>
    <w:rPr>
      <w:rFonts w:eastAsia="宋体" w:cs="宋体"/>
      <w:color w:val="FF0000"/>
      <w:kern w:val="2"/>
      <w:sz w:val="24"/>
      <w:szCs w:val="24"/>
      <w:lang w:val="en-US" w:eastAsia="zh-CN" w:bidi="ar-SA"/>
    </w:rPr>
  </w:style>
  <w:style w:type="character" w:customStyle="1" w:styleId="CharChar391">
    <w:name w:val="Char Char391"/>
    <w:rPr>
      <w:rFonts w:ascii="Times New Roman" w:eastAsia="黑体" w:hAnsi="Times New Roman"/>
      <w:b/>
      <w:sz w:val="28"/>
      <w:szCs w:val="24"/>
    </w:rPr>
  </w:style>
  <w:style w:type="character" w:customStyle="1" w:styleId="apple-style-span">
    <w:name w:val="apple-style-span"/>
    <w:basedOn w:val="a9"/>
  </w:style>
  <w:style w:type="character" w:customStyle="1" w:styleId="CharChar341">
    <w:name w:val="Char Char341"/>
    <w:rPr>
      <w:rFonts w:ascii="Arial" w:eastAsia="黑体" w:hAnsi="Arial"/>
      <w:sz w:val="24"/>
      <w:szCs w:val="24"/>
    </w:rPr>
  </w:style>
  <w:style w:type="character" w:customStyle="1" w:styleId="Char3">
    <w:name w:val="正文标准 Char"/>
    <w:link w:val="aff1"/>
    <w:locked/>
    <w:rPr>
      <w:rFonts w:ascii="宋体" w:eastAsia="仿宋_GB2312" w:hAnsi="宋体" w:cs="宋体"/>
      <w:bCs/>
      <w:color w:val="000000"/>
      <w:kern w:val="2"/>
      <w:sz w:val="28"/>
      <w:szCs w:val="28"/>
      <w:lang w:val="en-US" w:eastAsia="zh-CN" w:bidi="ar-SA"/>
    </w:rPr>
  </w:style>
  <w:style w:type="character" w:customStyle="1" w:styleId="40">
    <w:name w:val="标题 4 字符"/>
    <w:link w:val="4"/>
    <w:rPr>
      <w:rFonts w:ascii="宋体" w:hAnsi="宋体"/>
      <w:sz w:val="28"/>
      <w:szCs w:val="24"/>
    </w:rPr>
  </w:style>
  <w:style w:type="character" w:customStyle="1" w:styleId="CharChar33">
    <w:name w:val="Char Char33"/>
    <w:rPr>
      <w:rFonts w:ascii="Arial" w:eastAsia="黑体" w:hAnsi="Arial"/>
      <w:sz w:val="21"/>
      <w:szCs w:val="24"/>
    </w:rPr>
  </w:style>
  <w:style w:type="character" w:customStyle="1" w:styleId="CharCharChar1">
    <w:name w:val="Char Char Char1"/>
    <w:rPr>
      <w:rFonts w:eastAsia="宋体"/>
      <w:kern w:val="2"/>
      <w:sz w:val="24"/>
      <w:szCs w:val="24"/>
      <w:lang w:val="en-US" w:eastAsia="zh-CN" w:bidi="ar-SA"/>
    </w:rPr>
  </w:style>
  <w:style w:type="character" w:customStyle="1" w:styleId="1Char0">
    <w:name w:val="样式 标题 1 + (中文) 宋体 小四 Char"/>
    <w:link w:val="13"/>
    <w:rPr>
      <w:rFonts w:eastAsia="宋体"/>
      <w:b/>
      <w:kern w:val="2"/>
      <w:sz w:val="44"/>
      <w:szCs w:val="24"/>
      <w:lang w:val="en-US" w:eastAsia="zh-CN" w:bidi="ar-SA"/>
    </w:rPr>
  </w:style>
  <w:style w:type="character" w:customStyle="1" w:styleId="HTML0">
    <w:name w:val="HTML 预设格式 字符"/>
    <w:link w:val="HTML1"/>
    <w:rPr>
      <w:rFonts w:ascii="Courier New" w:hAnsi="Courier New" w:cs="Courier New"/>
      <w:kern w:val="2"/>
    </w:rPr>
  </w:style>
  <w:style w:type="character" w:customStyle="1" w:styleId="CharChar42">
    <w:name w:val="Char Char42"/>
    <w:rPr>
      <w:rFonts w:ascii="Arial" w:eastAsia="黑体" w:hAnsi="Arial" w:cs="Times New Roman"/>
      <w:kern w:val="0"/>
      <w:sz w:val="24"/>
      <w:szCs w:val="24"/>
    </w:rPr>
  </w:style>
  <w:style w:type="character" w:customStyle="1" w:styleId="CharChar311">
    <w:name w:val="Char Char311"/>
    <w:rPr>
      <w:rFonts w:eastAsia="黑体"/>
      <w:b/>
      <w:sz w:val="28"/>
      <w:szCs w:val="24"/>
      <w:lang w:val="en-US" w:eastAsia="zh-CN" w:bidi="ar-SA"/>
    </w:rPr>
  </w:style>
  <w:style w:type="character" w:customStyle="1" w:styleId="15Char">
    <w:name w:val="普通文字 + 行距: 1.5 倍行距 Char"/>
    <w:aliases w:val="首行缩进:  1.96 字符 Char,孙普文字 Char,纯文本 Char1 Char Char Char,纯文本 Char Char Char Char Char,纯文本 Char Char1 Char,纯文本 Char1 Char Char1,纯文本 Char Char Char Char1,Char1 Char,表格文字1 Char1,纯文本1 Ch"/>
    <w:rPr>
      <w:rFonts w:ascii="宋体" w:eastAsia="宋体" w:hAnsi="Courier New" w:cs="Times New Roman"/>
      <w:szCs w:val="20"/>
    </w:rPr>
  </w:style>
  <w:style w:type="character" w:customStyle="1" w:styleId="CharChar24">
    <w:name w:val="Char Char24"/>
    <w:locked/>
    <w:rPr>
      <w:rFonts w:ascii="Arial" w:eastAsia="黑体" w:hAnsi="Arial"/>
      <w:kern w:val="2"/>
      <w:sz w:val="21"/>
      <w:szCs w:val="21"/>
      <w:lang w:val="en-US" w:eastAsia="zh-CN" w:bidi="ar-SA"/>
    </w:rPr>
  </w:style>
  <w:style w:type="character" w:customStyle="1" w:styleId="CharChar46">
    <w:name w:val="Char Char46"/>
    <w:rPr>
      <w:rFonts w:ascii="宋体" w:eastAsia="宋体" w:hAnsi="宋体" w:cs="Times New Roman"/>
      <w:kern w:val="0"/>
      <w:sz w:val="28"/>
      <w:szCs w:val="24"/>
    </w:rPr>
  </w:style>
  <w:style w:type="character" w:customStyle="1" w:styleId="aff2">
    <w:name w:val="正文文本缩进 字符"/>
    <w:link w:val="aff3"/>
    <w:rPr>
      <w:rFonts w:eastAsia="宋体"/>
      <w:kern w:val="2"/>
      <w:sz w:val="24"/>
      <w:szCs w:val="24"/>
      <w:lang w:val="en-US" w:eastAsia="zh-CN" w:bidi="ar-SA"/>
    </w:rPr>
  </w:style>
  <w:style w:type="character" w:customStyle="1" w:styleId="font14px1">
    <w:name w:val="font14px1"/>
    <w:rPr>
      <w:sz w:val="15"/>
      <w:szCs w:val="15"/>
    </w:rPr>
  </w:style>
  <w:style w:type="character" w:customStyle="1" w:styleId="20">
    <w:name w:val="标题 2 字符"/>
    <w:link w:val="2"/>
    <w:rPr>
      <w:rFonts w:ascii="Arial" w:eastAsia="黑体" w:hAnsi="Arial"/>
      <w:b/>
      <w:kern w:val="2"/>
      <w:sz w:val="32"/>
      <w:szCs w:val="24"/>
    </w:rPr>
  </w:style>
  <w:style w:type="character" w:customStyle="1" w:styleId="CharChar88">
    <w:name w:val="Char Char88"/>
    <w:rPr>
      <w:rFonts w:eastAsia="宋体"/>
      <w:b/>
      <w:sz w:val="28"/>
      <w:lang w:val="en-US" w:eastAsia="zh-CN" w:bidi="ar-SA"/>
    </w:rPr>
  </w:style>
  <w:style w:type="character" w:customStyle="1" w:styleId="aff4">
    <w:name w:val="批注文字 字符"/>
    <w:link w:val="aff5"/>
    <w:rPr>
      <w:kern w:val="2"/>
      <w:sz w:val="21"/>
      <w:szCs w:val="24"/>
    </w:rPr>
  </w:style>
  <w:style w:type="character" w:customStyle="1" w:styleId="CharChar65">
    <w:name w:val="Char Char65"/>
    <w:rPr>
      <w:rFonts w:ascii="宋体" w:eastAsia="宋体" w:hAnsi="Times New Roman" w:cs="Times New Roman"/>
      <w:sz w:val="28"/>
      <w:szCs w:val="24"/>
    </w:rPr>
  </w:style>
  <w:style w:type="character" w:customStyle="1" w:styleId="aff6">
    <w:name w:val="称呼 字符"/>
    <w:link w:val="aff7"/>
    <w:rPr>
      <w:kern w:val="2"/>
      <w:sz w:val="21"/>
      <w:szCs w:val="24"/>
    </w:rPr>
  </w:style>
  <w:style w:type="character" w:customStyle="1" w:styleId="CharChar50">
    <w:name w:val="Char Char50"/>
    <w:rPr>
      <w:rFonts w:ascii="Arial" w:eastAsia="黑体" w:hAnsi="Arial"/>
      <w:kern w:val="0"/>
      <w:sz w:val="24"/>
    </w:rPr>
  </w:style>
  <w:style w:type="character" w:customStyle="1" w:styleId="unnamed31">
    <w:name w:val="unnamed31"/>
    <w:rPr>
      <w:sz w:val="18"/>
      <w:szCs w:val="18"/>
    </w:rPr>
  </w:style>
  <w:style w:type="character" w:customStyle="1" w:styleId="style2">
    <w:name w:val="style2"/>
    <w:basedOn w:val="a9"/>
  </w:style>
  <w:style w:type="character" w:customStyle="1" w:styleId="14">
    <w:name w:val="标题1"/>
    <w:basedOn w:val="a9"/>
  </w:style>
  <w:style w:type="character" w:customStyle="1" w:styleId="aCharChar1">
    <w:name w:val="干标题(a) Char Char1"/>
    <w:rPr>
      <w:rFonts w:ascii="Arial" w:eastAsia="黑体" w:hAnsi="Arial" w:cs="Times New Roman"/>
      <w:kern w:val="0"/>
      <w:szCs w:val="24"/>
    </w:rPr>
  </w:style>
  <w:style w:type="character" w:customStyle="1" w:styleId="5Char">
    <w:name w:val="样式5 Char"/>
    <w:link w:val="51"/>
    <w:rPr>
      <w:rFonts w:ascii="黑体" w:eastAsia="黑体"/>
      <w:bCs/>
      <w:kern w:val="2"/>
      <w:sz w:val="24"/>
      <w:szCs w:val="24"/>
    </w:rPr>
  </w:style>
  <w:style w:type="character" w:customStyle="1" w:styleId="CharChar61">
    <w:name w:val="Char Char61"/>
    <w:rPr>
      <w:rFonts w:ascii="Times New Roman" w:eastAsia="宋体" w:hAnsi="Times New Roman" w:cs="Times New Roman"/>
      <w:sz w:val="28"/>
      <w:szCs w:val="24"/>
    </w:rPr>
  </w:style>
  <w:style w:type="character" w:customStyle="1" w:styleId="aff8">
    <w:name w:val="页脚 字符"/>
    <w:link w:val="aff9"/>
    <w:rPr>
      <w:kern w:val="2"/>
      <w:sz w:val="18"/>
      <w:szCs w:val="24"/>
    </w:rPr>
  </w:style>
  <w:style w:type="character" w:customStyle="1" w:styleId="c03">
    <w:name w:val="c03"/>
    <w:basedOn w:val="a9"/>
  </w:style>
  <w:style w:type="character" w:customStyle="1" w:styleId="23">
    <w:name w:val="正文文本缩进 2 字符"/>
    <w:link w:val="24"/>
    <w:rPr>
      <w:kern w:val="2"/>
      <w:sz w:val="24"/>
      <w:szCs w:val="24"/>
    </w:rPr>
  </w:style>
  <w:style w:type="character" w:customStyle="1" w:styleId="CharChar87">
    <w:name w:val="Char Char87"/>
    <w:rPr>
      <w:rFonts w:ascii="Arial" w:eastAsia="黑体" w:hAnsi="Arial"/>
      <w:b/>
      <w:sz w:val="24"/>
      <w:lang w:val="en-US" w:eastAsia="zh-CN" w:bidi="ar-SA"/>
    </w:rPr>
  </w:style>
  <w:style w:type="character" w:customStyle="1" w:styleId="70">
    <w:name w:val="标题 7 字符"/>
    <w:link w:val="7"/>
    <w:rPr>
      <w:b/>
      <w:sz w:val="24"/>
      <w:szCs w:val="24"/>
    </w:rPr>
  </w:style>
  <w:style w:type="character" w:customStyle="1" w:styleId="CharChar40">
    <w:name w:val="Char Char40"/>
    <w:rPr>
      <w:rFonts w:ascii="Arial" w:eastAsia="黑体" w:hAnsi="Arial"/>
      <w:b/>
      <w:kern w:val="2"/>
      <w:sz w:val="32"/>
      <w:szCs w:val="24"/>
    </w:rPr>
  </w:style>
  <w:style w:type="character" w:customStyle="1" w:styleId="affa">
    <w:name w:val="正文缩进 字符"/>
    <w:link w:val="a8"/>
    <w:rPr>
      <w:rFonts w:eastAsia="宋体"/>
      <w:kern w:val="2"/>
      <w:sz w:val="21"/>
      <w:szCs w:val="24"/>
      <w:lang w:val="en-US" w:eastAsia="zh-CN" w:bidi="ar-SA"/>
    </w:rPr>
  </w:style>
  <w:style w:type="character" w:customStyle="1" w:styleId="style31">
    <w:name w:val="style31"/>
    <w:rPr>
      <w:rFonts w:cs="Times New Roman"/>
      <w:color w:val="CC6600"/>
      <w:sz w:val="10"/>
      <w:szCs w:val="10"/>
    </w:rPr>
  </w:style>
  <w:style w:type="character" w:customStyle="1" w:styleId="CharChar35">
    <w:name w:val="Char Char35"/>
    <w:rPr>
      <w:rFonts w:ascii="Times New Roman" w:hAnsi="Times New Roman"/>
      <w:b/>
      <w:sz w:val="24"/>
      <w:szCs w:val="24"/>
    </w:rPr>
  </w:style>
  <w:style w:type="character" w:customStyle="1" w:styleId="affb">
    <w:name w:val="无间隔 字符"/>
    <w:link w:val="affc"/>
    <w:rPr>
      <w:rFonts w:ascii="Calibri" w:hAnsi="Calibri"/>
      <w:sz w:val="22"/>
      <w:szCs w:val="22"/>
      <w:lang w:eastAsia="en-US" w:bidi="en-US"/>
    </w:rPr>
  </w:style>
  <w:style w:type="character" w:customStyle="1" w:styleId="s2">
    <w:name w:val="s2"/>
    <w:basedOn w:val="a9"/>
  </w:style>
  <w:style w:type="character" w:customStyle="1" w:styleId="affd">
    <w:name w:val="批注框文本 字符"/>
    <w:link w:val="affe"/>
    <w:semiHidden/>
    <w:rPr>
      <w:kern w:val="2"/>
      <w:sz w:val="18"/>
      <w:szCs w:val="18"/>
    </w:rPr>
  </w:style>
  <w:style w:type="character" w:customStyle="1" w:styleId="CharChar52">
    <w:name w:val="Char Char52"/>
    <w:rPr>
      <w:rFonts w:ascii="Arial" w:eastAsia="黑体" w:hAnsi="Arial"/>
      <w:b/>
      <w:kern w:val="0"/>
      <w:sz w:val="24"/>
    </w:rPr>
  </w:style>
  <w:style w:type="character" w:customStyle="1" w:styleId="Char4">
    <w:name w:val="表头名称 Char"/>
    <w:rPr>
      <w:rFonts w:ascii="黑体" w:eastAsia="黑体" w:hAnsi="宋体"/>
      <w:kern w:val="2"/>
      <w:sz w:val="24"/>
      <w:szCs w:val="24"/>
      <w:lang w:val="en-US" w:eastAsia="zh-CN" w:bidi="ar-SA"/>
    </w:rPr>
  </w:style>
  <w:style w:type="character" w:customStyle="1" w:styleId="1CharCharChar">
    <w:name w:val="标题 1 Char Char Char"/>
    <w:locked/>
    <w:rPr>
      <w:rFonts w:eastAsia="宋体"/>
      <w:b/>
      <w:bCs/>
      <w:kern w:val="44"/>
      <w:sz w:val="44"/>
      <w:szCs w:val="44"/>
      <w:lang w:val="en-US" w:eastAsia="zh-CN" w:bidi="ar-SA"/>
    </w:rPr>
  </w:style>
  <w:style w:type="character" w:customStyle="1" w:styleId="afff">
    <w:name w:val="电子邮件签名 字符"/>
    <w:link w:val="afff0"/>
    <w:rPr>
      <w:kern w:val="2"/>
      <w:sz w:val="21"/>
      <w:szCs w:val="24"/>
    </w:rPr>
  </w:style>
  <w:style w:type="character" w:customStyle="1" w:styleId="CharChar51">
    <w:name w:val="Char Char51"/>
    <w:rPr>
      <w:rFonts w:ascii="Times New Roman" w:eastAsia="宋体" w:hAnsi="Times New Roman"/>
      <w:b/>
      <w:kern w:val="0"/>
      <w:sz w:val="24"/>
    </w:rPr>
  </w:style>
  <w:style w:type="character" w:customStyle="1" w:styleId="afff1">
    <w:name w:val="脚注文本 字符"/>
    <w:link w:val="afff2"/>
    <w:rPr>
      <w:kern w:val="2"/>
      <w:sz w:val="18"/>
      <w:szCs w:val="18"/>
    </w:rPr>
  </w:style>
  <w:style w:type="character" w:customStyle="1" w:styleId="txt">
    <w:name w:val="txt"/>
    <w:basedOn w:val="a9"/>
  </w:style>
  <w:style w:type="character" w:customStyle="1" w:styleId="Char5">
    <w:name w:val="我的正文 Char"/>
    <w:link w:val="afff3"/>
    <w:rPr>
      <w:rFonts w:eastAsia="宋体" w:cs="宋体"/>
      <w:kern w:val="2"/>
      <w:sz w:val="24"/>
      <w:lang w:val="en-US" w:eastAsia="zh-CN" w:bidi="ar-SA"/>
    </w:rPr>
  </w:style>
  <w:style w:type="character" w:customStyle="1" w:styleId="CharChar15">
    <w:name w:val="Char Char15"/>
    <w:locked/>
    <w:rPr>
      <w:rFonts w:ascii="宋体" w:eastAsia="宋体" w:hAnsi="宋体"/>
      <w:i/>
      <w:iCs/>
      <w:kern w:val="2"/>
      <w:sz w:val="21"/>
      <w:szCs w:val="24"/>
      <w:lang w:val="en-US" w:eastAsia="zh-CN" w:bidi="ar-SA"/>
    </w:rPr>
  </w:style>
  <w:style w:type="character" w:customStyle="1" w:styleId="15">
    <w:name w:val="样式 宋体 小四1"/>
    <w:rPr>
      <w:rFonts w:ascii="宋体" w:hAnsi="宋体"/>
      <w:sz w:val="21"/>
    </w:rPr>
  </w:style>
  <w:style w:type="character" w:customStyle="1" w:styleId="Char6">
    <w:name w:val="正文内容 Char"/>
    <w:link w:val="afff4"/>
    <w:rPr>
      <w:rFonts w:ascii="仿宋_GB2312" w:eastAsia="仿宋_GB2312" w:hAnsi="宋体" w:cs="宋体"/>
      <w:color w:val="000000"/>
      <w:sz w:val="28"/>
      <w:szCs w:val="28"/>
      <w:lang w:val="en-US" w:eastAsia="zh-CN" w:bidi="ar-SA"/>
    </w:rPr>
  </w:style>
  <w:style w:type="character" w:customStyle="1" w:styleId="25">
    <w:name w:val="正文文本首行缩进 2 字符"/>
    <w:link w:val="26"/>
    <w:rPr>
      <w:rFonts w:eastAsia="宋体"/>
      <w:kern w:val="2"/>
      <w:sz w:val="21"/>
      <w:szCs w:val="24"/>
      <w:lang w:val="en-US" w:eastAsia="zh-CN" w:bidi="ar-SA"/>
    </w:rPr>
  </w:style>
  <w:style w:type="character" w:customStyle="1" w:styleId="Char7">
    <w:name w:val="正文 Char"/>
    <w:rPr>
      <w:rFonts w:ascii="Times New Roman" w:hAnsi="Times New Roman"/>
      <w:kern w:val="2"/>
      <w:sz w:val="28"/>
    </w:rPr>
  </w:style>
  <w:style w:type="character" w:customStyle="1" w:styleId="Char8">
    <w:name w:val="签名 Char"/>
    <w:rPr>
      <w:kern w:val="2"/>
      <w:sz w:val="21"/>
      <w:szCs w:val="24"/>
    </w:rPr>
  </w:style>
  <w:style w:type="character" w:customStyle="1" w:styleId="afff5">
    <w:name w:val="日期 字符"/>
    <w:link w:val="afff6"/>
    <w:rPr>
      <w:rFonts w:ascii="宋体"/>
      <w:kern w:val="2"/>
      <w:sz w:val="28"/>
      <w:szCs w:val="24"/>
    </w:rPr>
  </w:style>
  <w:style w:type="character" w:customStyle="1" w:styleId="1Char1">
    <w:name w:val="样式 1、文章 + 宋体 Char"/>
    <w:link w:val="16"/>
    <w:rPr>
      <w:rFonts w:ascii="宋体" w:eastAsia="宋体" w:hAnsi="宋体"/>
      <w:color w:val="000000"/>
      <w:kern w:val="2"/>
      <w:sz w:val="24"/>
      <w:szCs w:val="24"/>
      <w:lang w:val="en-US" w:eastAsia="zh-CN" w:bidi="ar-SA"/>
    </w:rPr>
  </w:style>
  <w:style w:type="character" w:customStyle="1" w:styleId="CharChar68">
    <w:name w:val="Char Char68"/>
    <w:rPr>
      <w:rFonts w:ascii="Arial" w:eastAsia="宋体" w:hAnsi="Arial"/>
      <w:b/>
      <w:kern w:val="28"/>
      <w:sz w:val="32"/>
      <w:lang w:val="en-US" w:eastAsia="zh-CN" w:bidi="ar-SA"/>
    </w:rPr>
  </w:style>
  <w:style w:type="character" w:customStyle="1" w:styleId="CharChar10">
    <w:name w:val="Char Char1"/>
    <w:locked/>
    <w:rPr>
      <w:rFonts w:ascii="宋体" w:eastAsia="宋体" w:hAnsi="宋体"/>
      <w:kern w:val="2"/>
      <w:sz w:val="21"/>
      <w:szCs w:val="24"/>
      <w:lang w:val="en-US" w:eastAsia="zh-CN" w:bidi="ar-SA"/>
    </w:rPr>
  </w:style>
  <w:style w:type="character" w:customStyle="1" w:styleId="CharChar381">
    <w:name w:val="Char Char381"/>
    <w:rPr>
      <w:rFonts w:ascii="宋体" w:hAnsi="宋体"/>
      <w:sz w:val="28"/>
      <w:szCs w:val="24"/>
    </w:rPr>
  </w:style>
  <w:style w:type="character" w:customStyle="1" w:styleId="CharChar79">
    <w:name w:val="Char Char79"/>
    <w:rPr>
      <w:rFonts w:ascii="宋体" w:eastAsia="宋体"/>
      <w:kern w:val="2"/>
      <w:sz w:val="28"/>
      <w:lang w:val="en-US" w:eastAsia="zh-CN" w:bidi="ar-SA"/>
    </w:rPr>
  </w:style>
  <w:style w:type="character" w:customStyle="1" w:styleId="ttag">
    <w:name w:val="t_tag"/>
    <w:basedOn w:val="a9"/>
  </w:style>
  <w:style w:type="character" w:customStyle="1" w:styleId="CharChar37">
    <w:name w:val="Char Char37"/>
    <w:rPr>
      <w:rFonts w:ascii="Times New Roman" w:hAnsi="Times New Roman"/>
      <w:b/>
      <w:sz w:val="28"/>
      <w:szCs w:val="24"/>
    </w:rPr>
  </w:style>
  <w:style w:type="character" w:customStyle="1" w:styleId="CharChar80">
    <w:name w:val="Char Char80"/>
    <w:rPr>
      <w:rFonts w:ascii="Courier New" w:eastAsia="宋体" w:hAnsi="Courier New"/>
      <w:kern w:val="2"/>
      <w:lang w:val="en-US" w:eastAsia="zh-CN" w:bidi="ar-SA"/>
    </w:rPr>
  </w:style>
  <w:style w:type="character" w:customStyle="1" w:styleId="CharChar19">
    <w:name w:val="Char Char19"/>
    <w:locked/>
    <w:rPr>
      <w:rFonts w:ascii="宋体" w:eastAsia="宋体" w:hAnsi="宋体"/>
      <w:kern w:val="2"/>
      <w:sz w:val="24"/>
      <w:szCs w:val="24"/>
      <w:lang w:val="en-US" w:eastAsia="zh-CN" w:bidi="ar-SA"/>
    </w:rPr>
  </w:style>
  <w:style w:type="character" w:customStyle="1" w:styleId="CharChar401">
    <w:name w:val="Char Char401"/>
    <w:rPr>
      <w:rFonts w:ascii="Arial" w:eastAsia="黑体" w:hAnsi="Arial"/>
      <w:b/>
      <w:kern w:val="2"/>
      <w:sz w:val="32"/>
      <w:szCs w:val="24"/>
    </w:rPr>
  </w:style>
  <w:style w:type="character" w:customStyle="1" w:styleId="Char12">
    <w:name w:val="日期 Char1"/>
    <w:rPr>
      <w:rFonts w:ascii="宋体" w:eastAsia="宋体" w:hAnsi="Times New Roman" w:cs="Times New Roman"/>
      <w:sz w:val="28"/>
      <w:szCs w:val="24"/>
    </w:rPr>
  </w:style>
  <w:style w:type="character" w:customStyle="1" w:styleId="2Char10">
    <w:name w:val="正文2 Char1"/>
    <w:link w:val="27"/>
    <w:rPr>
      <w:rFonts w:ascii="宋体"/>
      <w:sz w:val="24"/>
      <w:lang w:val="en-US" w:eastAsia="zh-CN" w:bidi="ar-SA"/>
    </w:rPr>
  </w:style>
  <w:style w:type="character" w:customStyle="1" w:styleId="CharChar331">
    <w:name w:val="Char Char331"/>
    <w:rPr>
      <w:rFonts w:ascii="Arial" w:eastAsia="黑体" w:hAnsi="Arial"/>
      <w:sz w:val="21"/>
      <w:szCs w:val="24"/>
    </w:rPr>
  </w:style>
  <w:style w:type="character" w:customStyle="1" w:styleId="CharChar64">
    <w:name w:val="Char Char64"/>
    <w:rPr>
      <w:rFonts w:eastAsia="宋体"/>
      <w:kern w:val="2"/>
      <w:sz w:val="21"/>
      <w:lang w:val="en-US" w:eastAsia="zh-CN" w:bidi="ar-SA"/>
    </w:rPr>
  </w:style>
  <w:style w:type="character" w:customStyle="1" w:styleId="CharChar321">
    <w:name w:val="Char Char321"/>
    <w:rPr>
      <w:rFonts w:ascii="Arial" w:eastAsia="黑体" w:hAnsi="Arial"/>
      <w:b/>
      <w:kern w:val="2"/>
      <w:sz w:val="32"/>
      <w:szCs w:val="24"/>
      <w:lang w:val="en-US" w:eastAsia="zh-CN" w:bidi="ar-SA"/>
    </w:rPr>
  </w:style>
  <w:style w:type="character" w:customStyle="1" w:styleId="Char50">
    <w:name w:val="普通文字 Char5"/>
    <w:aliases w:val="文字缩进 Char4,普通文字 Char Char4,表格文字 Char Char2,文字缩进 Char Char2,普通文字1 Char2,普通文字 Char Char Char Char Char Char Char Char Char Char Char Char Char Char Char Char2,标题3 Char Char Char1,标题3 Char Char3,普通文字2 Char1,普通文字3 Char1,文字缩进1 Char1,表格文字1 Char"/>
    <w:rPr>
      <w:rFonts w:ascii="宋体" w:eastAsia="宋体" w:hAnsi="Courier New"/>
      <w:kern w:val="2"/>
      <w:sz w:val="21"/>
      <w:lang w:val="en-US" w:eastAsia="zh-CN" w:bidi="ar-SA"/>
    </w:rPr>
  </w:style>
  <w:style w:type="character" w:customStyle="1" w:styleId="1Char2">
    <w:name w:val="样式1 Char"/>
    <w:link w:val="17"/>
    <w:rPr>
      <w:rFonts w:eastAsia="宋体"/>
      <w:kern w:val="2"/>
      <w:sz w:val="24"/>
      <w:szCs w:val="24"/>
      <w:lang w:val="en-US" w:eastAsia="zh-CN" w:bidi="ar-SA"/>
    </w:rPr>
  </w:style>
  <w:style w:type="character" w:customStyle="1" w:styleId="CharChar58">
    <w:name w:val="Char Char58"/>
    <w:rPr>
      <w:rFonts w:eastAsia="宋体"/>
      <w:kern w:val="2"/>
      <w:sz w:val="21"/>
      <w:lang w:val="en-US" w:eastAsia="zh-CN" w:bidi="ar-SA"/>
    </w:rPr>
  </w:style>
  <w:style w:type="character" w:styleId="afff7">
    <w:name w:val="Subtle Reference"/>
    <w:qFormat/>
    <w:rPr>
      <w:smallCaps/>
      <w:color w:val="C0504D"/>
      <w:u w:val="single"/>
    </w:rPr>
  </w:style>
  <w:style w:type="character" w:customStyle="1" w:styleId="2Char11">
    <w:name w:val="目录 2 Char1"/>
    <w:rPr>
      <w:rFonts w:ascii="Calibri" w:hAnsi="Calibri"/>
      <w:smallCaps/>
      <w:kern w:val="2"/>
    </w:rPr>
  </w:style>
  <w:style w:type="character" w:customStyle="1" w:styleId="newsbody1">
    <w:name w:val="newsbody1"/>
    <w:rPr>
      <w:color w:val="363636"/>
      <w:spacing w:val="345"/>
      <w:sz w:val="21"/>
      <w:szCs w:val="21"/>
    </w:rPr>
  </w:style>
  <w:style w:type="character" w:customStyle="1" w:styleId="HeaderChar">
    <w:name w:val="Header Char"/>
    <w:locked/>
    <w:rPr>
      <w:rFonts w:eastAsia="宋体"/>
      <w:kern w:val="2"/>
      <w:sz w:val="18"/>
      <w:szCs w:val="24"/>
      <w:lang w:val="en-US" w:eastAsia="zh-CN" w:bidi="ar-SA"/>
    </w:rPr>
  </w:style>
  <w:style w:type="character" w:customStyle="1" w:styleId="f9wen1">
    <w:name w:val="f9wen1"/>
    <w:rPr>
      <w:strike w:val="0"/>
      <w:dstrike w:val="0"/>
      <w:spacing w:val="12"/>
      <w:sz w:val="18"/>
      <w:szCs w:val="18"/>
      <w:u w:val="none"/>
    </w:rPr>
  </w:style>
  <w:style w:type="character" w:customStyle="1" w:styleId="1Char10">
    <w:name w:val="项标题(1) Char1"/>
    <w:aliases w:val="标题 7表内5号 Char Char1"/>
    <w:rPr>
      <w:rFonts w:ascii="Times New Roman" w:eastAsia="宋体" w:hAnsi="Times New Roman" w:cs="Times New Roman"/>
      <w:b/>
      <w:kern w:val="0"/>
      <w:sz w:val="24"/>
      <w:szCs w:val="24"/>
    </w:rPr>
  </w:style>
  <w:style w:type="character" w:customStyle="1" w:styleId="CharChar18">
    <w:name w:val="Char Char18"/>
    <w:locked/>
    <w:rPr>
      <w:rFonts w:ascii="宋体" w:eastAsia="宋体" w:hAnsi="宋体"/>
      <w:kern w:val="2"/>
      <w:sz w:val="21"/>
      <w:szCs w:val="24"/>
      <w:lang w:val="en-US" w:eastAsia="zh-CN" w:bidi="ar-SA"/>
    </w:rPr>
  </w:style>
  <w:style w:type="character" w:customStyle="1" w:styleId="2Char0">
    <w:name w:val="标题 2 Char"/>
    <w:aliases w:val="b2 Char Char,h2 Char"/>
    <w:rPr>
      <w:rFonts w:eastAsia="黑体"/>
      <w:bCs/>
      <w:spacing w:val="-2"/>
      <w:sz w:val="28"/>
      <w:szCs w:val="28"/>
      <w:lang w:val="en-US" w:eastAsia="zh-CN" w:bidi="ar-SA"/>
    </w:rPr>
  </w:style>
  <w:style w:type="character" w:customStyle="1" w:styleId="CharChar45">
    <w:name w:val="Char Char45"/>
    <w:rPr>
      <w:rFonts w:ascii="Times New Roman" w:eastAsia="宋体" w:hAnsi="Times New Roman" w:cs="Times New Roman"/>
      <w:sz w:val="24"/>
      <w:szCs w:val="24"/>
    </w:rPr>
  </w:style>
  <w:style w:type="character" w:customStyle="1" w:styleId="Char9">
    <w:name w:val="表头文字 Char"/>
    <w:link w:val="afff8"/>
    <w:rPr>
      <w:rFonts w:eastAsia="黑体"/>
      <w:kern w:val="2"/>
      <w:sz w:val="24"/>
      <w:szCs w:val="24"/>
    </w:rPr>
  </w:style>
  <w:style w:type="character" w:customStyle="1" w:styleId="CharChar3">
    <w:name w:val="Char Char3"/>
    <w:locked/>
    <w:rPr>
      <w:rFonts w:ascii="宋体" w:eastAsia="宋体" w:hAnsi="宋体"/>
      <w:kern w:val="2"/>
      <w:sz w:val="18"/>
      <w:szCs w:val="18"/>
      <w:lang w:val="en-US" w:eastAsia="zh-CN" w:bidi="ar-SA"/>
    </w:rPr>
  </w:style>
  <w:style w:type="character" w:customStyle="1" w:styleId="CharChar47">
    <w:name w:val="Char Char47"/>
    <w:rPr>
      <w:rFonts w:ascii="Times New Roman" w:eastAsia="黑体" w:hAnsi="Times New Roman" w:cs="Times New Roman"/>
      <w:b/>
      <w:kern w:val="0"/>
      <w:sz w:val="28"/>
      <w:szCs w:val="24"/>
    </w:rPr>
  </w:style>
  <w:style w:type="character" w:customStyle="1" w:styleId="CharChar4">
    <w:name w:val="二 Char Char"/>
    <w:rPr>
      <w:rFonts w:ascii="黑体" w:eastAsia="黑体"/>
      <w:b/>
      <w:kern w:val="2"/>
      <w:sz w:val="24"/>
      <w:lang w:val="en-US" w:eastAsia="zh-CN"/>
    </w:rPr>
  </w:style>
  <w:style w:type="character" w:customStyle="1" w:styleId="xiabiao1">
    <w:name w:val="xiabiao1"/>
    <w:rPr>
      <w:sz w:val="9"/>
      <w:szCs w:val="9"/>
      <w:vertAlign w:val="subscript"/>
    </w:rPr>
  </w:style>
  <w:style w:type="character" w:customStyle="1" w:styleId="style11">
    <w:name w:val="style11"/>
    <w:rPr>
      <w:sz w:val="14"/>
      <w:szCs w:val="14"/>
    </w:rPr>
  </w:style>
  <w:style w:type="character" w:customStyle="1" w:styleId="CharChar56">
    <w:name w:val="Char Char56"/>
    <w:rPr>
      <w:rFonts w:ascii="Times New Roman" w:eastAsia="宋体" w:hAnsi="Times New Roman"/>
      <w:b/>
      <w:kern w:val="44"/>
      <w:sz w:val="44"/>
    </w:rPr>
  </w:style>
  <w:style w:type="character" w:customStyle="1" w:styleId="30">
    <w:name w:val="标题 3 字符"/>
    <w:link w:val="3"/>
    <w:rPr>
      <w:rFonts w:eastAsia="黑体"/>
      <w:b/>
      <w:sz w:val="28"/>
      <w:szCs w:val="24"/>
    </w:rPr>
  </w:style>
  <w:style w:type="character" w:customStyle="1" w:styleId="1-1Char">
    <w:name w:val="正文1-1 Char"/>
    <w:link w:val="1-1"/>
    <w:rPr>
      <w:rFonts w:ascii="宋体" w:eastAsia="仿宋_GB2312" w:hAnsi="宋体" w:cs="宋体"/>
      <w:sz w:val="28"/>
      <w:szCs w:val="24"/>
      <w:lang w:val="en-US" w:eastAsia="zh-CN" w:bidi="ar-SA"/>
    </w:rPr>
  </w:style>
  <w:style w:type="character" w:customStyle="1" w:styleId="31">
    <w:name w:val="正文文本缩进 3 字符"/>
    <w:link w:val="32"/>
    <w:rPr>
      <w:kern w:val="2"/>
      <w:sz w:val="28"/>
      <w:szCs w:val="24"/>
    </w:rPr>
  </w:style>
  <w:style w:type="character" w:customStyle="1" w:styleId="CharChar9">
    <w:name w:val="Char Char9"/>
    <w:locked/>
    <w:rPr>
      <w:rFonts w:ascii="宋体" w:eastAsia="宋体" w:hAnsi="宋体"/>
      <w:kern w:val="2"/>
      <w:sz w:val="21"/>
      <w:szCs w:val="24"/>
      <w:lang w:val="en-US" w:eastAsia="zh-CN" w:bidi="ar-SA"/>
    </w:rPr>
  </w:style>
  <w:style w:type="character" w:customStyle="1" w:styleId="CharChar53">
    <w:name w:val="Char Char53"/>
    <w:rPr>
      <w:rFonts w:ascii="Times New Roman" w:eastAsia="宋体" w:hAnsi="Times New Roman"/>
      <w:b/>
      <w:kern w:val="0"/>
      <w:sz w:val="28"/>
    </w:rPr>
  </w:style>
  <w:style w:type="character" w:customStyle="1" w:styleId="style71">
    <w:name w:val="style71"/>
    <w:rPr>
      <w:sz w:val="15"/>
      <w:szCs w:val="15"/>
    </w:rPr>
  </w:style>
  <w:style w:type="character" w:customStyle="1" w:styleId="newtext">
    <w:name w:val="new_text"/>
    <w:basedOn w:val="a9"/>
  </w:style>
  <w:style w:type="character" w:customStyle="1" w:styleId="CharChar74">
    <w:name w:val="Char Char74"/>
    <w:rPr>
      <w:rFonts w:eastAsia="宋体"/>
      <w:kern w:val="2"/>
      <w:sz w:val="21"/>
      <w:lang w:val="en-US" w:eastAsia="zh-CN" w:bidi="ar-SA"/>
    </w:rPr>
  </w:style>
  <w:style w:type="character" w:customStyle="1" w:styleId="CharChar11">
    <w:name w:val="Char Char11"/>
    <w:locked/>
    <w:rPr>
      <w:rFonts w:ascii="宋体" w:eastAsia="宋体" w:hAnsi="宋体"/>
      <w:kern w:val="2"/>
      <w:sz w:val="21"/>
      <w:szCs w:val="24"/>
      <w:lang w:val="en-US" w:eastAsia="zh-CN" w:bidi="ar-SA"/>
    </w:rPr>
  </w:style>
  <w:style w:type="character" w:customStyle="1" w:styleId="CharChar361">
    <w:name w:val="Char Char361"/>
    <w:rPr>
      <w:rFonts w:ascii="Arial" w:eastAsia="黑体" w:hAnsi="Arial"/>
      <w:b/>
      <w:sz w:val="24"/>
      <w:szCs w:val="24"/>
    </w:rPr>
  </w:style>
  <w:style w:type="character" w:styleId="afff9">
    <w:name w:val="Intense Reference"/>
    <w:qFormat/>
    <w:rPr>
      <w:b/>
      <w:bCs/>
      <w:smallCaps/>
      <w:color w:val="C0504D"/>
      <w:spacing w:val="5"/>
      <w:u w:val="single"/>
    </w:rPr>
  </w:style>
  <w:style w:type="character" w:customStyle="1" w:styleId="CharChar67">
    <w:name w:val="Char Char67"/>
    <w:rPr>
      <w:rFonts w:eastAsia="宋体"/>
      <w:b/>
      <w:kern w:val="2"/>
      <w:sz w:val="21"/>
      <w:lang w:val="en-US" w:eastAsia="zh-CN" w:bidi="ar-SA"/>
    </w:rPr>
  </w:style>
  <w:style w:type="character" w:customStyle="1" w:styleId="Chara">
    <w:name w:val="大纲正文 Char"/>
    <w:link w:val="afffa"/>
    <w:rPr>
      <w:rFonts w:cs="宋体"/>
      <w:kern w:val="2"/>
      <w:sz w:val="24"/>
      <w:szCs w:val="24"/>
    </w:rPr>
  </w:style>
  <w:style w:type="character" w:customStyle="1" w:styleId="CharChar5">
    <w:name w:val="正文(首行缩进)宋旭峰 Char Char"/>
    <w:link w:val="afffb"/>
    <w:rPr>
      <w:rFonts w:eastAsia="宋体" w:cs="Arial"/>
      <w:snapToGrid w:val="0"/>
      <w:sz w:val="24"/>
      <w:szCs w:val="24"/>
      <w:lang w:val="en-US" w:eastAsia="zh-CN" w:bidi="ar-SA"/>
    </w:rPr>
  </w:style>
  <w:style w:type="character" w:customStyle="1" w:styleId="CharChar63">
    <w:name w:val="Char Char63"/>
    <w:rPr>
      <w:rFonts w:eastAsia="宋体"/>
      <w:kern w:val="2"/>
      <w:sz w:val="21"/>
      <w:lang w:val="en-US" w:eastAsia="zh-CN" w:bidi="ar-SA"/>
    </w:rPr>
  </w:style>
  <w:style w:type="character" w:customStyle="1" w:styleId="4Char">
    <w:name w:val="正文缩进4 Char"/>
    <w:aliases w:val="正文缩进11 Char,正文（首行缩进两字） Char11 Char,正文（首行缩进两字） Char3 Char,正文缩进2 Char Char Char Char Char1 Char,正文缩进2 Char Char Char1 Char,正文缩进31 Char,正文（首行缩进两字）11 Char,正文缩进2 Char Char1 Char1 Char,正文缩进2 Char Char2 Char,正文缩进1 Char1"/>
    <w:rPr>
      <w:rFonts w:eastAsia="宋体"/>
      <w:kern w:val="2"/>
      <w:sz w:val="24"/>
      <w:lang w:val="en-US" w:eastAsia="zh-CN" w:bidi="ar-SA"/>
    </w:rPr>
  </w:style>
  <w:style w:type="character" w:customStyle="1" w:styleId="afffc">
    <w:name w:val="正文文本首行缩进 字符"/>
    <w:basedOn w:val="afffd"/>
    <w:link w:val="afffe"/>
    <w:rPr>
      <w:kern w:val="2"/>
      <w:sz w:val="21"/>
      <w:szCs w:val="24"/>
    </w:rPr>
  </w:style>
  <w:style w:type="character" w:customStyle="1" w:styleId="CharChar43">
    <w:name w:val="Char Char43"/>
    <w:rPr>
      <w:rFonts w:ascii="Arial" w:eastAsia="黑体" w:hAnsi="Arial"/>
      <w:b/>
      <w:kern w:val="2"/>
      <w:sz w:val="32"/>
      <w:szCs w:val="24"/>
      <w:lang w:val="en-US" w:eastAsia="zh-CN" w:bidi="ar-SA"/>
    </w:rPr>
  </w:style>
  <w:style w:type="character" w:customStyle="1" w:styleId="33">
    <w:name w:val="正文文本 3 字符"/>
    <w:link w:val="34"/>
    <w:rPr>
      <w:kern w:val="2"/>
      <w:sz w:val="16"/>
      <w:szCs w:val="16"/>
    </w:rPr>
  </w:style>
  <w:style w:type="character" w:customStyle="1" w:styleId="CharChar28">
    <w:name w:val="Char Char28"/>
    <w:locked/>
    <w:rPr>
      <w:rFonts w:eastAsia="宋体"/>
      <w:b/>
      <w:sz w:val="28"/>
      <w:szCs w:val="24"/>
      <w:lang w:val="en-US" w:eastAsia="zh-CN" w:bidi="ar-SA"/>
    </w:rPr>
  </w:style>
  <w:style w:type="character" w:customStyle="1" w:styleId="CharChar13">
    <w:name w:val="Char Char13"/>
    <w:locked/>
    <w:rPr>
      <w:rFonts w:ascii="Arial" w:eastAsia="宋体" w:hAnsi="Arial" w:cs="Arial"/>
      <w:b/>
      <w:bCs/>
      <w:kern w:val="2"/>
      <w:sz w:val="32"/>
      <w:szCs w:val="32"/>
      <w:lang w:val="en-US" w:eastAsia="zh-CN" w:bidi="ar-SA"/>
    </w:rPr>
  </w:style>
  <w:style w:type="character" w:customStyle="1" w:styleId="afffd">
    <w:name w:val="正文文本 字符"/>
    <w:link w:val="affff"/>
    <w:rPr>
      <w:kern w:val="2"/>
      <w:sz w:val="21"/>
      <w:szCs w:val="24"/>
    </w:rPr>
  </w:style>
  <w:style w:type="character" w:customStyle="1" w:styleId="CharChar100">
    <w:name w:val="Char Char10"/>
    <w:locked/>
    <w:rPr>
      <w:rFonts w:ascii="Arial" w:eastAsia="宋体" w:hAnsi="Arial" w:cs="Arial"/>
      <w:b/>
      <w:bCs/>
      <w:kern w:val="28"/>
      <w:sz w:val="32"/>
      <w:szCs w:val="32"/>
      <w:lang w:val="en-US" w:eastAsia="zh-CN" w:bidi="ar-SA"/>
    </w:rPr>
  </w:style>
  <w:style w:type="character" w:customStyle="1" w:styleId="HTML2">
    <w:name w:val="HTML 地址 字符"/>
    <w:link w:val="HTML3"/>
    <w:rPr>
      <w:i/>
      <w:iCs/>
      <w:kern w:val="2"/>
      <w:sz w:val="21"/>
      <w:szCs w:val="24"/>
    </w:rPr>
  </w:style>
  <w:style w:type="character" w:customStyle="1" w:styleId="affff0">
    <w:name w:val="签名 字符"/>
    <w:link w:val="affff1"/>
    <w:rPr>
      <w:kern w:val="2"/>
      <w:sz w:val="21"/>
      <w:szCs w:val="24"/>
    </w:rPr>
  </w:style>
  <w:style w:type="character" w:customStyle="1" w:styleId="affff2">
    <w:name w:val="标题 字符"/>
    <w:link w:val="affff3"/>
    <w:rPr>
      <w:rFonts w:ascii="Arial" w:hAnsi="Arial" w:cs="Arial"/>
      <w:b/>
      <w:bCs/>
      <w:kern w:val="2"/>
      <w:sz w:val="32"/>
      <w:szCs w:val="32"/>
    </w:rPr>
  </w:style>
  <w:style w:type="character" w:customStyle="1" w:styleId="CharChar17">
    <w:name w:val="Char Char17"/>
    <w:locked/>
    <w:rPr>
      <w:rFonts w:ascii="宋体" w:eastAsia="宋体" w:hAnsi="Courier New" w:hint="eastAsia"/>
      <w:kern w:val="2"/>
      <w:sz w:val="21"/>
      <w:lang w:val="en-US" w:eastAsia="zh-CN" w:bidi="ar-SA"/>
    </w:rPr>
  </w:style>
  <w:style w:type="character" w:customStyle="1" w:styleId="CharChar16">
    <w:name w:val="Char Char16"/>
    <w:locked/>
    <w:rPr>
      <w:rFonts w:ascii="宋体" w:eastAsia="宋体" w:hAnsi="宋体"/>
      <w:kern w:val="2"/>
      <w:sz w:val="16"/>
      <w:szCs w:val="16"/>
      <w:lang w:val="en-US" w:eastAsia="zh-CN" w:bidi="ar-SA"/>
    </w:rPr>
  </w:style>
  <w:style w:type="character" w:customStyle="1" w:styleId="CharChar48">
    <w:name w:val="Char Char4"/>
    <w:semiHidden/>
    <w:locked/>
    <w:rPr>
      <w:rFonts w:ascii="宋体" w:eastAsia="宋体" w:hAnsi="宋体"/>
      <w:kern w:val="2"/>
      <w:sz w:val="21"/>
      <w:szCs w:val="24"/>
      <w:lang w:val="en-US" w:eastAsia="zh-CN" w:bidi="ar-SA"/>
    </w:rPr>
  </w:style>
  <w:style w:type="character" w:customStyle="1" w:styleId="5Char0">
    <w:name w:val="标题 5 Char"/>
    <w:rPr>
      <w:rFonts w:eastAsia="宋体"/>
      <w:b/>
      <w:bCs/>
      <w:kern w:val="2"/>
      <w:sz w:val="28"/>
      <w:szCs w:val="28"/>
      <w:lang w:val="en-US" w:eastAsia="zh-CN" w:bidi="ar-SA"/>
    </w:rPr>
  </w:style>
  <w:style w:type="character" w:customStyle="1" w:styleId="CharChar7">
    <w:name w:val="Char Char7"/>
    <w:locked/>
    <w:rPr>
      <w:rFonts w:ascii="Arial" w:eastAsia="宋体" w:hAnsi="Arial" w:cs="Arial"/>
      <w:kern w:val="2"/>
      <w:sz w:val="24"/>
      <w:szCs w:val="24"/>
      <w:lang w:val="en-US" w:eastAsia="zh-CN" w:bidi="ar-SA"/>
    </w:rPr>
  </w:style>
  <w:style w:type="character" w:customStyle="1" w:styleId="CharChar27">
    <w:name w:val="Char Char27"/>
    <w:locked/>
    <w:rPr>
      <w:rFonts w:ascii="Arial" w:eastAsia="黑体" w:hAnsi="Arial"/>
      <w:b/>
      <w:sz w:val="24"/>
      <w:szCs w:val="24"/>
      <w:lang w:val="en-US" w:eastAsia="zh-CN" w:bidi="ar-SA"/>
    </w:rPr>
  </w:style>
  <w:style w:type="character" w:customStyle="1" w:styleId="affff4">
    <w:name w:val="纯文本 字符"/>
    <w:link w:val="affff5"/>
    <w:rPr>
      <w:rFonts w:ascii="宋体" w:hAnsi="Courier New"/>
      <w:kern w:val="2"/>
      <w:sz w:val="21"/>
      <w:szCs w:val="24"/>
    </w:rPr>
  </w:style>
  <w:style w:type="character" w:customStyle="1" w:styleId="28">
    <w:name w:val="正文文本 2 字符"/>
    <w:link w:val="29"/>
    <w:rPr>
      <w:kern w:val="2"/>
      <w:sz w:val="21"/>
      <w:szCs w:val="24"/>
    </w:rPr>
  </w:style>
  <w:style w:type="character" w:customStyle="1" w:styleId="CharChar14">
    <w:name w:val="Char Char14"/>
    <w:locked/>
    <w:rPr>
      <w:rFonts w:ascii="Courier New" w:eastAsia="宋体" w:hAnsi="Courier New" w:cs="Courier New"/>
      <w:kern w:val="2"/>
      <w:lang w:val="en-US" w:eastAsia="zh-CN" w:bidi="ar-SA"/>
    </w:rPr>
  </w:style>
  <w:style w:type="character" w:customStyle="1" w:styleId="CharChar8">
    <w:name w:val="Char Char8"/>
    <w:locked/>
    <w:rPr>
      <w:rFonts w:ascii="宋体" w:eastAsia="宋体" w:hAnsi="宋体"/>
      <w:kern w:val="2"/>
      <w:sz w:val="21"/>
      <w:szCs w:val="24"/>
      <w:lang w:val="en-US" w:eastAsia="zh-CN" w:bidi="ar-SA"/>
    </w:rPr>
  </w:style>
  <w:style w:type="character" w:customStyle="1" w:styleId="affff6">
    <w:name w:val="结束语 字符"/>
    <w:link w:val="affff7"/>
    <w:rPr>
      <w:kern w:val="2"/>
      <w:sz w:val="21"/>
      <w:szCs w:val="24"/>
    </w:rPr>
  </w:style>
  <w:style w:type="character" w:customStyle="1" w:styleId="CharChar210">
    <w:name w:val="Char Char21"/>
    <w:locked/>
    <w:rPr>
      <w:rFonts w:ascii="宋体" w:eastAsia="宋体" w:hAnsi="宋体"/>
      <w:kern w:val="2"/>
      <w:sz w:val="28"/>
      <w:szCs w:val="24"/>
      <w:lang w:val="en-US" w:eastAsia="zh-CN" w:bidi="ar-SA"/>
    </w:rPr>
  </w:style>
  <w:style w:type="character" w:customStyle="1" w:styleId="affff8">
    <w:name w:val="信息标题 字符"/>
    <w:link w:val="affff9"/>
    <w:rPr>
      <w:rFonts w:ascii="Arial" w:hAnsi="Arial" w:cs="Arial"/>
      <w:kern w:val="2"/>
      <w:sz w:val="24"/>
      <w:szCs w:val="24"/>
      <w:shd w:val="pct20" w:color="auto" w:fill="auto"/>
    </w:rPr>
  </w:style>
  <w:style w:type="character" w:customStyle="1" w:styleId="affffa">
    <w:name w:val="文档结构图 字符"/>
    <w:link w:val="affffb"/>
    <w:semiHidden/>
    <w:rPr>
      <w:kern w:val="2"/>
      <w:sz w:val="21"/>
      <w:szCs w:val="24"/>
      <w:shd w:val="clear" w:color="auto" w:fill="000080"/>
    </w:rPr>
  </w:style>
  <w:style w:type="character" w:customStyle="1" w:styleId="info">
    <w:name w:val="info"/>
    <w:basedOn w:val="a9"/>
  </w:style>
  <w:style w:type="character" w:customStyle="1" w:styleId="CharChar57">
    <w:name w:val="Char Char5"/>
    <w:semiHidden/>
    <w:locked/>
    <w:rPr>
      <w:rFonts w:ascii="宋体" w:eastAsia="宋体" w:hAnsi="宋体"/>
      <w:kern w:val="2"/>
      <w:sz w:val="18"/>
      <w:szCs w:val="18"/>
      <w:lang w:val="en-US" w:eastAsia="zh-CN" w:bidi="ar-SA"/>
    </w:rPr>
  </w:style>
  <w:style w:type="character" w:customStyle="1" w:styleId="Charb">
    <w:name w:val="正文(首行缩进) Char"/>
    <w:link w:val="affffc"/>
    <w:rPr>
      <w:snapToGrid w:val="0"/>
      <w:sz w:val="24"/>
      <w:szCs w:val="24"/>
    </w:rPr>
  </w:style>
  <w:style w:type="character" w:customStyle="1" w:styleId="CharChar30">
    <w:name w:val="Char Char30"/>
    <w:locked/>
    <w:rPr>
      <w:rFonts w:eastAsia="黑体"/>
      <w:b/>
      <w:sz w:val="28"/>
      <w:szCs w:val="24"/>
      <w:lang w:val="en-US" w:eastAsia="zh-CN" w:bidi="ar-SA"/>
    </w:rPr>
  </w:style>
  <w:style w:type="character" w:customStyle="1" w:styleId="CharChar371">
    <w:name w:val="Char Char371"/>
    <w:rPr>
      <w:rFonts w:ascii="Times New Roman" w:hAnsi="Times New Roman"/>
      <w:b/>
      <w:sz w:val="28"/>
      <w:szCs w:val="24"/>
    </w:rPr>
  </w:style>
  <w:style w:type="character" w:customStyle="1" w:styleId="1CharChar3Char">
    <w:name w:val="正文缩进1 Char Char3 Char"/>
    <w:link w:val="1CharChar3"/>
    <w:rPr>
      <w:rFonts w:eastAsia="宋体" w:cs="宋体"/>
      <w:kern w:val="2"/>
      <w:sz w:val="21"/>
      <w:szCs w:val="24"/>
      <w:lang w:val="en-US" w:eastAsia="zh-CN" w:bidi="ar-SA"/>
    </w:rPr>
  </w:style>
  <w:style w:type="character" w:customStyle="1" w:styleId="2Char2">
    <w:name w:val="标题 2 Char2"/>
    <w:aliases w:val="1.1标题 2 Char1,_Heading 2 Char1,标2 Char1,Se Char1,标题 2 Char Char Char1,节标题 Char1,节标题 Char Char"/>
    <w:uiPriority w:val="99"/>
    <w:rPr>
      <w:rFonts w:ascii="Arial" w:eastAsia="黑体" w:hAnsi="Arial"/>
      <w:b/>
      <w:kern w:val="2"/>
      <w:sz w:val="32"/>
      <w:szCs w:val="24"/>
    </w:rPr>
  </w:style>
  <w:style w:type="character" w:customStyle="1" w:styleId="CharChar25">
    <w:name w:val="Char Char25"/>
    <w:locked/>
    <w:rPr>
      <w:rFonts w:ascii="Arial" w:eastAsia="黑体" w:hAnsi="Arial"/>
      <w:kern w:val="2"/>
      <w:sz w:val="24"/>
      <w:szCs w:val="24"/>
      <w:lang w:val="en-US" w:eastAsia="zh-CN" w:bidi="ar-SA"/>
    </w:rPr>
  </w:style>
  <w:style w:type="character" w:customStyle="1" w:styleId="CharChar82">
    <w:name w:val="Char Char82"/>
    <w:rPr>
      <w:rFonts w:eastAsia="宋体"/>
      <w:kern w:val="2"/>
      <w:sz w:val="24"/>
      <w:lang w:val="en-US" w:eastAsia="zh-CN" w:bidi="ar-SA"/>
    </w:rPr>
  </w:style>
  <w:style w:type="character" w:customStyle="1" w:styleId="Charc">
    <w:name w:val="正 Char"/>
    <w:link w:val="affffd"/>
    <w:qFormat/>
    <w:rPr>
      <w:kern w:val="2"/>
      <w:sz w:val="24"/>
      <w:szCs w:val="24"/>
    </w:rPr>
  </w:style>
  <w:style w:type="character" w:customStyle="1" w:styleId="CharCharChar3">
    <w:name w:val="Char Char Char3"/>
    <w:rPr>
      <w:rFonts w:eastAsia="宋体"/>
      <w:kern w:val="2"/>
      <w:sz w:val="24"/>
      <w:lang w:val="en-US" w:eastAsia="zh-CN" w:bidi="ar-SA"/>
    </w:rPr>
  </w:style>
  <w:style w:type="character" w:customStyle="1" w:styleId="affffe">
    <w:name w:val="样式 (中文) 黑体 小四 加粗"/>
    <w:rPr>
      <w:rFonts w:eastAsia="黑体"/>
      <w:b/>
      <w:bCs/>
      <w:kern w:val="0"/>
      <w:sz w:val="24"/>
    </w:rPr>
  </w:style>
  <w:style w:type="character" w:customStyle="1" w:styleId="CharChar62">
    <w:name w:val="Char Char62"/>
    <w:rPr>
      <w:rFonts w:eastAsia="宋体"/>
      <w:kern w:val="2"/>
      <w:sz w:val="28"/>
      <w:lang w:val="en-US" w:eastAsia="zh-CN" w:bidi="ar-SA"/>
    </w:rPr>
  </w:style>
  <w:style w:type="character" w:customStyle="1" w:styleId="postbody1">
    <w:name w:val="postbody1"/>
    <w:rPr>
      <w:sz w:val="12"/>
      <w:szCs w:val="12"/>
    </w:rPr>
  </w:style>
  <w:style w:type="character" w:customStyle="1" w:styleId="4Char1">
    <w:name w:val="标题 4 Char1"/>
    <w:aliases w:val="标题 4 Char Char,H4 Char,款标题1.1.1.1 Char,L4 Char,H41 Char,W4 Char,标题 4XW Char,款标题 Char,1.1.1.1标题 4 Char,标题 4.1.1.1.1 Char,四级标题，黑粗，小四，序号 Char,h4 sub sub heading Char,公路4 Char,江门样式4 Char,小小节 Char,河石管道4 Char,第三层条 Char,H42 Char,u4 Char,H43 Char"/>
    <w:rPr>
      <w:rFonts w:ascii="宋体" w:eastAsia="宋体" w:hAnsi="宋体"/>
      <w:sz w:val="28"/>
      <w:szCs w:val="18"/>
      <w:lang w:val="en-US" w:eastAsia="zh-CN" w:bidi="ar-SA"/>
    </w:rPr>
  </w:style>
  <w:style w:type="character" w:customStyle="1" w:styleId="Chard">
    <w:name w:val="节正文 Char"/>
    <w:link w:val="afffff"/>
    <w:rPr>
      <w:rFonts w:ascii="宋体"/>
      <w:kern w:val="2"/>
      <w:sz w:val="24"/>
    </w:rPr>
  </w:style>
  <w:style w:type="character" w:customStyle="1" w:styleId="Heading1Char">
    <w:name w:val="Heading 1 Char"/>
    <w:locked/>
    <w:rPr>
      <w:rFonts w:eastAsia="宋体"/>
      <w:b/>
      <w:kern w:val="44"/>
      <w:sz w:val="44"/>
      <w:szCs w:val="24"/>
      <w:lang w:val="en-US" w:eastAsia="zh-CN" w:bidi="ar-SA"/>
    </w:rPr>
  </w:style>
  <w:style w:type="character" w:customStyle="1" w:styleId="Chare">
    <w:name w:val="表格 Char"/>
    <w:aliases w:val="文字缩进 Char1,表格文字 Char1,标题3 Char1,表格文字 Char Char,文字缩进 Char Char,纯文本1 Char,普通文字1 Char,普通文字 Char Char Char Char Char Char Char Char Char Char Char Char Char Char Char Char,标题3 Char Char1"/>
    <w:link w:val="afffff0"/>
    <w:rPr>
      <w:kern w:val="2"/>
      <w:sz w:val="21"/>
      <w:szCs w:val="24"/>
    </w:rPr>
  </w:style>
  <w:style w:type="character" w:customStyle="1" w:styleId="2Char3">
    <w:name w:val="样式2 Char"/>
    <w:link w:val="2a"/>
    <w:rPr>
      <w:rFonts w:eastAsia="宋体"/>
      <w:sz w:val="24"/>
      <w:lang w:val="en-US" w:eastAsia="zh-CN" w:bidi="ar-SA"/>
    </w:rPr>
  </w:style>
  <w:style w:type="character" w:customStyle="1" w:styleId="Charf">
    <w:name w:val="报告 Char"/>
    <w:link w:val="afffff1"/>
    <w:rPr>
      <w:rFonts w:eastAsia="宋体"/>
      <w:sz w:val="24"/>
      <w:lang w:val="en-US" w:eastAsia="zh-CN" w:bidi="ar-SA"/>
    </w:rPr>
  </w:style>
  <w:style w:type="character" w:customStyle="1" w:styleId="Charf0">
    <w:name w:val="表格内容 Char"/>
    <w:rPr>
      <w:rFonts w:ascii="宋体" w:eastAsia="宋体" w:hAnsi="Courier New"/>
      <w:sz w:val="21"/>
      <w:lang w:val="en-US" w:eastAsia="zh-CN" w:bidi="ar-SA"/>
    </w:rPr>
  </w:style>
  <w:style w:type="character" w:customStyle="1" w:styleId="Charf1">
    <w:name w:val="段落 Char"/>
    <w:link w:val="afffff2"/>
    <w:rPr>
      <w:rFonts w:eastAsia="宋体" w:hAnsi="宋体"/>
      <w:kern w:val="24"/>
      <w:sz w:val="24"/>
      <w:szCs w:val="24"/>
      <w:lang w:val="en-US" w:eastAsia="zh-CN" w:bidi="ar-SA"/>
    </w:rPr>
  </w:style>
  <w:style w:type="character" w:customStyle="1" w:styleId="Charf2">
    <w:name w:val="表头 Char"/>
    <w:link w:val="afffff3"/>
    <w:rPr>
      <w:rFonts w:ascii="黑体" w:eastAsia="黑体"/>
      <w:b/>
      <w:kern w:val="2"/>
      <w:sz w:val="24"/>
      <w:szCs w:val="24"/>
      <w:lang w:val="en-US" w:eastAsia="zh-CN" w:bidi="ar-SA"/>
    </w:rPr>
  </w:style>
  <w:style w:type="character" w:customStyle="1" w:styleId="2Char4">
    <w:name w:val="节2 Char"/>
    <w:link w:val="2b"/>
    <w:rPr>
      <w:rFonts w:ascii="宋体" w:eastAsia="黑体"/>
      <w:b/>
      <w:kern w:val="2"/>
      <w:sz w:val="28"/>
      <w:lang w:val="en-US" w:eastAsia="zh-CN" w:bidi="ar-SA"/>
    </w:rPr>
  </w:style>
  <w:style w:type="character" w:customStyle="1" w:styleId="yypChar">
    <w:name w:val="yyp Char"/>
    <w:link w:val="yyp"/>
    <w:rPr>
      <w:rFonts w:eastAsia="宋体"/>
      <w:kern w:val="2"/>
      <w:sz w:val="24"/>
      <w:szCs w:val="24"/>
      <w:lang w:val="en-US" w:eastAsia="zh-CN" w:bidi="ar-SA"/>
    </w:rPr>
  </w:style>
  <w:style w:type="character" w:customStyle="1" w:styleId="1Char11">
    <w:name w:val="页眉1 Char1"/>
    <w:aliases w:val="页眉2 Char1,无页眉 Char Char1"/>
    <w:rPr>
      <w:sz w:val="18"/>
      <w:szCs w:val="18"/>
    </w:rPr>
  </w:style>
  <w:style w:type="character" w:customStyle="1" w:styleId="CharChar70">
    <w:name w:val="Char Char70"/>
    <w:rPr>
      <w:sz w:val="18"/>
      <w:szCs w:val="18"/>
    </w:rPr>
  </w:style>
  <w:style w:type="character" w:customStyle="1" w:styleId="1CharChar30">
    <w:name w:val="标题 1 Char Char3"/>
    <w:aliases w:val="章标题 Char,1.1标题 1 Char,章节标题 Char,b1 Char,heading 1 Char,H1 Char,Heading 1 (NN) Char,章标题 1 Char,标题 1 Char1 Char Char Char,标题 1 Char1 Char Char1,标题1新 Char,1标题 1 Char,章节 Char,一、 Char,一级标题(章) Char,NMP Heading 1 Char,文章标题 Char,h1 Char,l1 Char"/>
    <w:rPr>
      <w:rFonts w:ascii="Times New Roman" w:eastAsia="宋体" w:hAnsi="Times New Roman" w:cs="Times New Roman"/>
      <w:b/>
      <w:kern w:val="44"/>
      <w:sz w:val="44"/>
      <w:szCs w:val="24"/>
    </w:rPr>
  </w:style>
  <w:style w:type="character" w:customStyle="1" w:styleId="112Char2">
    <w:name w:val="1.1标题 2 Char2"/>
    <w:aliases w:val="_Heading 2 Char2,标2 Char2,Se Char2,标题 2 Char Char Char2,节标题 Char2,节标题 1.1 Char1,b2 Char1,Head wsa2 Char Char,Head wsa2 Char1,Head wsa2 Char Char Char Char,p2 Char,标题 2 Char1 Char Char,H2 Char1,BSH-2 Char,节标题 1.1 Char Char,b2 Char Char2"/>
    <w:rPr>
      <w:rFonts w:ascii="Arial" w:eastAsia="黑体" w:hAnsi="Arial" w:cs="Times New Roman"/>
      <w:b/>
      <w:sz w:val="32"/>
      <w:szCs w:val="24"/>
    </w:rPr>
  </w:style>
  <w:style w:type="character" w:customStyle="1" w:styleId="111Char">
    <w:name w:val="条标题1.1.1 Char"/>
    <w:aliases w:val="3 Char,h3 Char,3rd level Char,H3 Char,l3 Char,CT Char,Re Char,Head 3 WSA Char,标题 3 Char Char Char Char1,标题 3 Char Char Char Char Char Char Char,标题 3 Char Char Char Char Char Char1,标题 3 Char Char Char Char Char1,小标题 Char,标题 32 Char"/>
    <w:rPr>
      <w:rFonts w:ascii="Times New Roman" w:eastAsia="黑体" w:hAnsi="Times New Roman" w:cs="Times New Roman"/>
      <w:b/>
      <w:kern w:val="0"/>
      <w:sz w:val="28"/>
      <w:szCs w:val="24"/>
    </w:rPr>
  </w:style>
  <w:style w:type="character" w:customStyle="1" w:styleId="H4Char1">
    <w:name w:val="H4 Char1"/>
    <w:aliases w:val="款标题1.1.1.1 Char1,L4 Char1,H41 Char1,W4 Char1,标题 4XW Char1,款标题 Char1,1.1.1.1标题 4 Char1,标题 4.1.1.1.1 Char1,四级标题，黑粗，小四，序号 Char1,h4 sub sub heading Char1,公路4 Char1,江门样式4 Char1,小小节 Char1,河石管道4 Char1,第三层条 Char1,H42 Char1,u4 Char1,H43 Char1,H411 Char"/>
    <w:rPr>
      <w:rFonts w:ascii="宋体" w:eastAsia="宋体" w:hAnsi="宋体" w:cs="Times New Roman"/>
      <w:kern w:val="0"/>
      <w:sz w:val="28"/>
      <w:szCs w:val="24"/>
    </w:rPr>
  </w:style>
  <w:style w:type="character" w:customStyle="1" w:styleId="11111Char1">
    <w:name w:val="标题1.1.1.1.1 Char1"/>
    <w:aliases w:val="前言 Char1,H5 Char1,款 Char1,第四层条 Char Char1"/>
    <w:rPr>
      <w:rFonts w:ascii="Times New Roman" w:eastAsia="宋体" w:hAnsi="Times New Roman" w:cs="Times New Roman"/>
      <w:b/>
      <w:kern w:val="0"/>
      <w:sz w:val="28"/>
      <w:szCs w:val="24"/>
    </w:rPr>
  </w:style>
  <w:style w:type="character" w:customStyle="1" w:styleId="111111Char1">
    <w:name w:val="标题1.1.1.1.1.1 Char1"/>
    <w:aliases w:val="H6 Char1,标题 6表内文字(小四) Char1,第五层条 Char Char1"/>
    <w:rPr>
      <w:rFonts w:ascii="Arial" w:eastAsia="黑体" w:hAnsi="Arial" w:cs="Times New Roman"/>
      <w:b/>
      <w:kern w:val="0"/>
      <w:sz w:val="24"/>
      <w:szCs w:val="24"/>
    </w:rPr>
  </w:style>
  <w:style w:type="character" w:customStyle="1" w:styleId="1CharChar1">
    <w:name w:val="目标题 1) Char Char1"/>
    <w:rPr>
      <w:rFonts w:ascii="Arial" w:eastAsia="黑体" w:hAnsi="Arial" w:cs="Times New Roman"/>
      <w:kern w:val="0"/>
      <w:sz w:val="24"/>
      <w:szCs w:val="24"/>
    </w:rPr>
  </w:style>
  <w:style w:type="character" w:customStyle="1" w:styleId="21CharChar1">
    <w:name w:val="正文文字缩进 21 Char Char1"/>
    <w:rPr>
      <w:rFonts w:ascii="Times New Roman" w:eastAsia="宋体" w:hAnsi="Times New Roman" w:cs="Times New Roman"/>
      <w:sz w:val="24"/>
      <w:szCs w:val="24"/>
    </w:rPr>
  </w:style>
  <w:style w:type="character" w:customStyle="1" w:styleId="CharChar60">
    <w:name w:val="Char Char60"/>
    <w:rPr>
      <w:rFonts w:ascii="Times New Roman" w:eastAsia="宋体" w:hAnsi="Times New Roman" w:cs="Times New Roman"/>
      <w:szCs w:val="24"/>
    </w:rPr>
  </w:style>
  <w:style w:type="character" w:customStyle="1" w:styleId="CharChar59">
    <w:name w:val="Char Char59"/>
    <w:rPr>
      <w:rFonts w:ascii="Times New Roman" w:eastAsia="宋体" w:hAnsi="Times New Roman" w:cs="Times New Roman"/>
      <w:szCs w:val="24"/>
    </w:rPr>
  </w:style>
  <w:style w:type="character" w:customStyle="1" w:styleId="3CharChar1">
    <w:name w:val="正文文字 3 Char Char1"/>
    <w:rPr>
      <w:rFonts w:ascii="Times New Roman" w:eastAsia="宋体" w:hAnsi="Times New Roman" w:cs="Times New Roman"/>
      <w:sz w:val="16"/>
      <w:szCs w:val="16"/>
    </w:rPr>
  </w:style>
  <w:style w:type="character" w:customStyle="1" w:styleId="A13">
    <w:name w:val="A13"/>
    <w:rPr>
      <w:rFonts w:cs="幼圆"/>
      <w:color w:val="000000"/>
    </w:rPr>
  </w:style>
  <w:style w:type="character" w:customStyle="1" w:styleId="Heading2Char">
    <w:name w:val="Heading 2 Char"/>
    <w:locked/>
    <w:rPr>
      <w:rFonts w:ascii="Arial" w:eastAsia="黑体" w:hAnsi="Arial" w:cs="Times New Roman"/>
      <w:b/>
      <w:kern w:val="2"/>
      <w:sz w:val="32"/>
      <w:lang w:val="en-US" w:eastAsia="zh-CN" w:bidi="ar-SA"/>
    </w:rPr>
  </w:style>
  <w:style w:type="character" w:customStyle="1" w:styleId="style61">
    <w:name w:val="style61"/>
    <w:rPr>
      <w:rFonts w:cs="Times New Roman"/>
      <w:color w:val="006600"/>
    </w:rPr>
  </w:style>
  <w:style w:type="character" w:customStyle="1" w:styleId="1Char3">
    <w:name w:val="样式 标题 1 + 非加宽量 / 紧缩量 Char"/>
    <w:link w:val="18"/>
    <w:rPr>
      <w:rFonts w:eastAsia="黑体"/>
      <w:b/>
      <w:bCs/>
      <w:kern w:val="44"/>
      <w:sz w:val="28"/>
      <w:szCs w:val="28"/>
      <w:lang w:val="en-US" w:eastAsia="zh-CN" w:bidi="ar-SA"/>
    </w:rPr>
  </w:style>
  <w:style w:type="character" w:customStyle="1" w:styleId="style14">
    <w:name w:val="style14"/>
    <w:basedOn w:val="a9"/>
  </w:style>
  <w:style w:type="character" w:customStyle="1" w:styleId="a0021">
    <w:name w:val="a0021"/>
    <w:rPr>
      <w:color w:val="333333"/>
      <w:sz w:val="20"/>
      <w:szCs w:val="20"/>
    </w:rPr>
  </w:style>
  <w:style w:type="character" w:customStyle="1" w:styleId="word1">
    <w:name w:val="word1"/>
    <w:rPr>
      <w:rFonts w:ascii="宋体" w:eastAsia="宋体" w:hAnsi="宋体" w:hint="eastAsia"/>
      <w:sz w:val="12"/>
      <w:szCs w:val="12"/>
    </w:rPr>
  </w:style>
  <w:style w:type="character" w:customStyle="1" w:styleId="1Char20">
    <w:name w:val="标题 1 Char2"/>
    <w:aliases w:val="标题 1 Char Char1"/>
    <w:locked/>
    <w:rPr>
      <w:rFonts w:eastAsia="宋体"/>
      <w:b/>
      <w:kern w:val="44"/>
      <w:sz w:val="44"/>
      <w:szCs w:val="24"/>
      <w:lang w:val="en-US" w:eastAsia="zh-CN" w:bidi="ar-SA"/>
    </w:rPr>
  </w:style>
  <w:style w:type="character" w:customStyle="1" w:styleId="1Char30">
    <w:name w:val="标题 1 Char3"/>
    <w:aliases w:val="标题 1 Char Char2"/>
    <w:locked/>
    <w:rPr>
      <w:rFonts w:eastAsia="宋体"/>
      <w:b/>
      <w:kern w:val="44"/>
      <w:sz w:val="44"/>
      <w:szCs w:val="24"/>
      <w:lang w:val="en-US" w:eastAsia="zh-CN" w:bidi="ar-SA"/>
    </w:rPr>
  </w:style>
  <w:style w:type="character" w:customStyle="1" w:styleId="CharChar480">
    <w:name w:val="Char Char48"/>
    <w:rPr>
      <w:rFonts w:ascii="Times New Roman" w:eastAsia="宋体" w:hAnsi="Times New Roman" w:cs="Times New Roman"/>
      <w:b/>
      <w:kern w:val="44"/>
      <w:sz w:val="44"/>
      <w:szCs w:val="24"/>
    </w:rPr>
  </w:style>
  <w:style w:type="character" w:customStyle="1" w:styleId="1Char4">
    <w:name w:val="正文1 Char"/>
    <w:link w:val="19"/>
    <w:rPr>
      <w:rFonts w:eastAsia="宋体"/>
      <w:kern w:val="2"/>
      <w:sz w:val="28"/>
      <w:lang w:val="en-US" w:eastAsia="zh-CN" w:bidi="ar-SA"/>
    </w:rPr>
  </w:style>
  <w:style w:type="character" w:customStyle="1" w:styleId="CharChar411">
    <w:name w:val="Char Char411"/>
    <w:rPr>
      <w:rFonts w:ascii="Times New Roman" w:hAnsi="Times New Roman"/>
      <w:b/>
      <w:kern w:val="44"/>
      <w:sz w:val="44"/>
      <w:szCs w:val="24"/>
    </w:rPr>
  </w:style>
  <w:style w:type="character" w:customStyle="1" w:styleId="CharChar351">
    <w:name w:val="Char Char351"/>
    <w:rPr>
      <w:rFonts w:ascii="Times New Roman" w:hAnsi="Times New Roman"/>
      <w:b/>
      <w:sz w:val="24"/>
      <w:szCs w:val="24"/>
    </w:rPr>
  </w:style>
  <w:style w:type="character" w:customStyle="1" w:styleId="Char13">
    <w:name w:val="明显引用 Char1"/>
    <w:rPr>
      <w:rFonts w:eastAsia="宋体"/>
      <w:b/>
      <w:i/>
      <w:color w:val="4F81BD"/>
      <w:kern w:val="2"/>
      <w:sz w:val="21"/>
      <w:lang w:val="en-US" w:eastAsia="zh-CN" w:bidi="ar-SA"/>
    </w:rPr>
  </w:style>
  <w:style w:type="character" w:customStyle="1" w:styleId="CharChar91">
    <w:name w:val="Char Char91"/>
    <w:rPr>
      <w:rFonts w:eastAsia="宋体"/>
      <w:b/>
      <w:kern w:val="44"/>
      <w:sz w:val="44"/>
      <w:lang w:val="en-US" w:eastAsia="zh-CN" w:bidi="ar-SA"/>
    </w:rPr>
  </w:style>
  <w:style w:type="character" w:customStyle="1" w:styleId="CharChar90">
    <w:name w:val="Char Char90"/>
    <w:rPr>
      <w:rFonts w:eastAsia="黑体"/>
      <w:b/>
      <w:sz w:val="28"/>
      <w:lang w:val="en-US" w:eastAsia="zh-CN" w:bidi="ar-SA"/>
    </w:rPr>
  </w:style>
  <w:style w:type="character" w:customStyle="1" w:styleId="CharChar85">
    <w:name w:val="Char Char85"/>
    <w:rPr>
      <w:rFonts w:ascii="Arial" w:eastAsia="黑体" w:hAnsi="Arial"/>
      <w:sz w:val="24"/>
      <w:lang w:val="en-US" w:eastAsia="zh-CN" w:bidi="ar-SA"/>
    </w:rPr>
  </w:style>
  <w:style w:type="character" w:customStyle="1" w:styleId="Char20">
    <w:name w:val="日期 Char2"/>
    <w:rPr>
      <w:rFonts w:ascii="宋体" w:eastAsia="宋体"/>
      <w:kern w:val="2"/>
      <w:sz w:val="28"/>
      <w:szCs w:val="24"/>
      <w:lang w:val="en-US" w:eastAsia="zh-CN" w:bidi="ar-SA"/>
    </w:rPr>
  </w:style>
  <w:style w:type="character" w:customStyle="1" w:styleId="3Char1">
    <w:name w:val="正文文本缩进 3 Char1"/>
    <w:rPr>
      <w:rFonts w:eastAsia="宋体"/>
      <w:kern w:val="2"/>
      <w:sz w:val="28"/>
      <w:szCs w:val="24"/>
      <w:lang w:val="en-US" w:eastAsia="zh-CN" w:bidi="ar-SA"/>
    </w:rPr>
  </w:style>
  <w:style w:type="character" w:customStyle="1" w:styleId="2Char20">
    <w:name w:val="目录 2 Char2"/>
    <w:rPr>
      <w:rFonts w:ascii="Calibri" w:eastAsia="宋体" w:hAnsi="Calibri"/>
      <w:smallCaps/>
      <w:kern w:val="2"/>
      <w:lang w:val="en-US" w:eastAsia="zh-CN" w:bidi="ar-SA"/>
    </w:rPr>
  </w:style>
  <w:style w:type="character" w:customStyle="1" w:styleId="11111Char">
    <w:name w:val="标题1.1.1.1.1 Char"/>
    <w:aliases w:val="前言 Char,H5 Char,款 Char,第四层条 Char Char"/>
    <w:locked/>
    <w:rPr>
      <w:rFonts w:eastAsia="宋体"/>
      <w:b/>
      <w:sz w:val="28"/>
      <w:szCs w:val="24"/>
      <w:lang w:val="en-US" w:eastAsia="zh-CN" w:bidi="ar-SA"/>
    </w:rPr>
  </w:style>
  <w:style w:type="character" w:customStyle="1" w:styleId="111111Char">
    <w:name w:val="标题1.1.1.1.1.1 Char"/>
    <w:aliases w:val="H6 Char,标题 6表内文字(小四) Char,第五层条 Char Char"/>
    <w:locked/>
    <w:rPr>
      <w:rFonts w:ascii="Arial" w:eastAsia="黑体" w:hAnsi="Arial"/>
      <w:b/>
      <w:sz w:val="24"/>
      <w:szCs w:val="24"/>
      <w:lang w:val="en-US" w:eastAsia="zh-CN" w:bidi="ar-SA"/>
    </w:rPr>
  </w:style>
  <w:style w:type="character" w:customStyle="1" w:styleId="1Char5">
    <w:name w:val="项标题(1) Char"/>
    <w:aliases w:val="标题 7表内5号 Char Char"/>
    <w:locked/>
    <w:rPr>
      <w:rFonts w:eastAsia="宋体"/>
      <w:b/>
      <w:sz w:val="24"/>
      <w:szCs w:val="24"/>
      <w:lang w:val="en-US" w:eastAsia="zh-CN" w:bidi="ar-SA"/>
    </w:rPr>
  </w:style>
  <w:style w:type="character" w:customStyle="1" w:styleId="1CharChar">
    <w:name w:val="目标题 1) Char Char"/>
    <w:locked/>
    <w:rPr>
      <w:rFonts w:ascii="Arial" w:eastAsia="黑体" w:hAnsi="Arial"/>
      <w:sz w:val="24"/>
      <w:szCs w:val="24"/>
      <w:lang w:val="en-US" w:eastAsia="zh-CN" w:bidi="ar-SA"/>
    </w:rPr>
  </w:style>
  <w:style w:type="character" w:customStyle="1" w:styleId="aCharChar">
    <w:name w:val="干标题(a) Char Char"/>
    <w:locked/>
    <w:rPr>
      <w:rFonts w:ascii="Arial" w:eastAsia="黑体" w:hAnsi="Arial"/>
      <w:sz w:val="21"/>
      <w:szCs w:val="24"/>
      <w:lang w:val="en-US" w:eastAsia="zh-CN" w:bidi="ar-SA"/>
    </w:rPr>
  </w:style>
  <w:style w:type="character" w:customStyle="1" w:styleId="afffff4">
    <w:name w:val="普通(网站) 字符"/>
    <w:link w:val="afffff5"/>
    <w:locked/>
    <w:rPr>
      <w:rFonts w:ascii="宋体" w:eastAsia="宋体" w:hAnsi="宋体" w:cs="宋体"/>
      <w:sz w:val="24"/>
      <w:szCs w:val="24"/>
      <w:lang w:val="en-US" w:eastAsia="zh-CN" w:bidi="ar-SA"/>
    </w:rPr>
  </w:style>
  <w:style w:type="character" w:customStyle="1" w:styleId="1Char6">
    <w:name w:val="页眉1 Char"/>
    <w:aliases w:val="页眉2 Char,无页眉 Char Char"/>
    <w:locked/>
    <w:rPr>
      <w:rFonts w:ascii="宋体" w:eastAsia="宋体" w:hAnsi="宋体"/>
      <w:kern w:val="2"/>
      <w:sz w:val="18"/>
      <w:szCs w:val="24"/>
      <w:lang w:val="en-US" w:eastAsia="zh-CN" w:bidi="ar-SA"/>
    </w:rPr>
  </w:style>
  <w:style w:type="character" w:customStyle="1" w:styleId="3CharChar">
    <w:name w:val="正文文字 3 Char Char"/>
    <w:locked/>
    <w:rPr>
      <w:rFonts w:ascii="宋体" w:eastAsia="宋体" w:hAnsi="宋体"/>
      <w:kern w:val="2"/>
      <w:sz w:val="16"/>
      <w:szCs w:val="16"/>
      <w:lang w:val="en-US" w:eastAsia="zh-CN" w:bidi="ar-SA"/>
    </w:rPr>
  </w:style>
  <w:style w:type="character" w:customStyle="1" w:styleId="Charf3">
    <w:name w:val="报告正文 Char"/>
    <w:link w:val="afffff6"/>
    <w:locked/>
    <w:rPr>
      <w:rFonts w:eastAsia="宋体"/>
      <w:kern w:val="2"/>
      <w:sz w:val="24"/>
      <w:szCs w:val="21"/>
      <w:lang w:val="en-US" w:eastAsia="zh-CN" w:bidi="ar-SA"/>
    </w:rPr>
  </w:style>
  <w:style w:type="character" w:customStyle="1" w:styleId="Charf4">
    <w:name w:val="公路正文 Char"/>
    <w:link w:val="41"/>
    <w:locked/>
    <w:rPr>
      <w:rFonts w:ascii="Arial" w:eastAsia="宋体" w:hAnsi="Arial"/>
      <w:kern w:val="2"/>
      <w:sz w:val="24"/>
      <w:szCs w:val="24"/>
      <w:lang w:val="en-US" w:eastAsia="zh-CN" w:bidi="ar-SA"/>
    </w:rPr>
  </w:style>
  <w:style w:type="character" w:customStyle="1" w:styleId="Charf5">
    <w:name w:val="报告书正文 Char"/>
    <w:link w:val="afffff7"/>
    <w:semiHidden/>
    <w:locked/>
    <w:rPr>
      <w:rFonts w:ascii="宋体" w:hAnsi="宋体"/>
      <w:kern w:val="2"/>
      <w:sz w:val="24"/>
      <w:szCs w:val="24"/>
      <w:lang w:bidi="ar-SA"/>
    </w:rPr>
  </w:style>
  <w:style w:type="character" w:customStyle="1" w:styleId="2Char5">
    <w:name w:val="样式 首行缩进:  2 字符 Char"/>
    <w:link w:val="2c"/>
    <w:locked/>
    <w:rPr>
      <w:rFonts w:ascii="宋体" w:hAnsi="宋体"/>
      <w:kern w:val="2"/>
      <w:sz w:val="24"/>
      <w:szCs w:val="24"/>
      <w:lang w:bidi="ar-SA"/>
    </w:rPr>
  </w:style>
  <w:style w:type="character" w:customStyle="1" w:styleId="1Char7">
    <w:name w:val="样式 正文1 + 加粗 Char"/>
    <w:link w:val="1a"/>
    <w:locked/>
    <w:rPr>
      <w:rFonts w:ascii="宋体" w:eastAsia="宋体" w:hAnsi="宋体"/>
      <w:bCs/>
      <w:kern w:val="2"/>
      <w:sz w:val="24"/>
      <w:szCs w:val="24"/>
      <w:lang w:val="en-US" w:eastAsia="zh-CN" w:bidi="ar-SA"/>
    </w:rPr>
  </w:style>
  <w:style w:type="character" w:customStyle="1" w:styleId="Charf6">
    <w:name w:val="表文字 Char"/>
    <w:link w:val="afffff8"/>
    <w:locked/>
    <w:rPr>
      <w:rFonts w:ascii="宋体" w:eastAsia="Times New Roman" w:hAnsi="宋体"/>
      <w:sz w:val="21"/>
      <w:szCs w:val="21"/>
      <w:lang w:val="en-US" w:eastAsia="zh-CN" w:bidi="ar-SA"/>
    </w:rPr>
  </w:style>
  <w:style w:type="character" w:customStyle="1" w:styleId="CharChara">
    <w:name w:val="正文部分 Char Char"/>
    <w:link w:val="afffff9"/>
    <w:semiHidden/>
    <w:locked/>
    <w:rPr>
      <w:rFonts w:ascii="Arial" w:hAnsi="Arial"/>
      <w:sz w:val="24"/>
      <w:szCs w:val="24"/>
      <w:lang w:bidi="ar-SA"/>
    </w:rPr>
  </w:style>
  <w:style w:type="character" w:customStyle="1" w:styleId="11Char">
    <w:name w:val="样式 正文1 + 加粗1 Char"/>
    <w:link w:val="110"/>
    <w:locked/>
    <w:rPr>
      <w:rFonts w:ascii="宋体" w:eastAsia="宋体" w:hAnsi="宋体"/>
      <w:bCs/>
      <w:kern w:val="2"/>
      <w:sz w:val="24"/>
      <w:szCs w:val="24"/>
      <w:lang w:val="en-US" w:eastAsia="zh-CN" w:bidi="ar-SA"/>
    </w:rPr>
  </w:style>
  <w:style w:type="character" w:customStyle="1" w:styleId="4CharChar">
    <w:name w:val="样式4 Char Char"/>
    <w:rPr>
      <w:rFonts w:ascii="宋体" w:eastAsia="宋体" w:hAnsi="宋体" w:hint="eastAsia"/>
      <w:kern w:val="2"/>
      <w:sz w:val="28"/>
      <w:lang w:val="en-US" w:eastAsia="zh-CN"/>
    </w:rPr>
  </w:style>
  <w:style w:type="character" w:customStyle="1" w:styleId="yangshi1">
    <w:name w:val="yangshi1"/>
    <w:basedOn w:val="a9"/>
  </w:style>
  <w:style w:type="character" w:customStyle="1" w:styleId="Charf7">
    <w:name w:val="正文文字缩进 Char"/>
    <w:aliases w:val="特点标题 Char,Body Text 2 Char,Body Text1 Char Char"/>
    <w:rPr>
      <w:rFonts w:ascii="宋体" w:eastAsia="宋体" w:hAnsi="宋体" w:hint="eastAsia"/>
      <w:kern w:val="2"/>
      <w:sz w:val="21"/>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rPr>
      <w:rFonts w:ascii="宋体" w:eastAsia="宋体" w:hAnsi="宋体" w:hint="eastAsia"/>
      <w:kern w:val="2"/>
      <w:sz w:val="28"/>
      <w:lang w:val="en-US" w:eastAsia="zh-CN" w:bidi="ar-SA"/>
    </w:rPr>
  </w:style>
  <w:style w:type="character" w:customStyle="1" w:styleId="121">
    <w:name w:val="121"/>
    <w:rPr>
      <w:strike w:val="0"/>
      <w:dstrike w:val="0"/>
      <w:color w:val="000000"/>
      <w:spacing w:val="0"/>
      <w:sz w:val="14"/>
      <w:szCs w:val="14"/>
      <w:u w:val="none"/>
    </w:rPr>
  </w:style>
  <w:style w:type="character" w:customStyle="1" w:styleId="1Char12">
    <w:name w:val="样式1 Char1"/>
    <w:rPr>
      <w:rFonts w:ascii="黑体" w:eastAsia="黑体" w:hint="eastAsia"/>
      <w:b/>
      <w:bCs w:val="0"/>
      <w:kern w:val="44"/>
      <w:sz w:val="28"/>
      <w:lang w:val="en-US" w:eastAsia="zh-CN" w:bidi="ar-SA"/>
    </w:rPr>
  </w:style>
  <w:style w:type="character" w:customStyle="1" w:styleId="newstopic-h1">
    <w:name w:val="newstopic-h1"/>
    <w:rPr>
      <w:rFonts w:hint="default"/>
      <w:b/>
      <w:bCs/>
      <w:color w:val="333333"/>
      <w:spacing w:val="0"/>
      <w:sz w:val="21"/>
      <w:szCs w:val="21"/>
    </w:rPr>
  </w:style>
  <w:style w:type="character" w:customStyle="1" w:styleId="h31">
    <w:name w:val="h31"/>
    <w:rPr>
      <w:sz w:val="21"/>
      <w:szCs w:val="21"/>
    </w:rPr>
  </w:style>
  <w:style w:type="character" w:customStyle="1" w:styleId="3CharChar10">
    <w:name w:val="标题 3 Char Char1"/>
    <w:rPr>
      <w:rFonts w:ascii="宋体" w:eastAsia="宋体" w:hAnsi="宋体" w:hint="eastAsia"/>
      <w:b/>
      <w:bCs/>
      <w:kern w:val="2"/>
      <w:sz w:val="30"/>
      <w:szCs w:val="32"/>
      <w:lang w:val="en-US" w:eastAsia="zh-CN" w:bidi="ar-SA"/>
    </w:rPr>
  </w:style>
  <w:style w:type="character" w:customStyle="1" w:styleId="f1200001">
    <w:name w:val="f12_0000_1"/>
    <w:basedOn w:val="a9"/>
  </w:style>
  <w:style w:type="character" w:customStyle="1" w:styleId="zw1">
    <w:name w:val="zw1"/>
    <w:rPr>
      <w:rFonts w:ascii="ˎ̥" w:hAnsi="ˎ̥" w:hint="default"/>
      <w:b w:val="0"/>
      <w:bCs w:val="0"/>
      <w:i w:val="0"/>
      <w:iCs w:val="0"/>
      <w:smallCaps w:val="0"/>
      <w:strike w:val="0"/>
      <w:dstrike w:val="0"/>
      <w:color w:val="517300"/>
      <w:sz w:val="20"/>
      <w:szCs w:val="20"/>
      <w:u w:val="none"/>
    </w:rPr>
  </w:style>
  <w:style w:type="character" w:customStyle="1" w:styleId="about11">
    <w:name w:val="about11"/>
    <w:rPr>
      <w:color w:val="000000"/>
      <w:sz w:val="18"/>
      <w:szCs w:val="18"/>
    </w:rPr>
  </w:style>
  <w:style w:type="character" w:customStyle="1" w:styleId="-Char1">
    <w:name w:val="-*+ Char1"/>
    <w:aliases w:val="章标题 1 Char1,h1 Char1,1st level Char1,Section Head Char1,l1 Char1,b1 Char1,章标题 Char1,篇 Char1,宋二 Char1,11 Char1,12 Char1,13 Char1,14 Char1,15 Char1,111 Char1,131 Char1,16 Char1,112 Char1,122 Char1,132 Char1,17 Char1,113 Char1,123 Char1,133 Char1"/>
    <w:rPr>
      <w:rFonts w:ascii="Times New Roman" w:eastAsia="黑体" w:hAnsi="Times New Roman" w:cs="Times New Roman" w:hint="default"/>
      <w:b/>
      <w:bCs w:val="0"/>
      <w:sz w:val="30"/>
      <w:szCs w:val="20"/>
    </w:rPr>
  </w:style>
  <w:style w:type="character" w:customStyle="1" w:styleId="ourfont3">
    <w:name w:val="ourfont3"/>
    <w:basedOn w:val="a9"/>
  </w:style>
  <w:style w:type="character" w:customStyle="1" w:styleId="14bv11">
    <w:name w:val="14bv11"/>
    <w:rPr>
      <w:b/>
      <w:bCs w:val="0"/>
      <w:strike w:val="0"/>
      <w:dstrike w:val="0"/>
      <w:color w:val="6595D6"/>
      <w:sz w:val="21"/>
      <w:u w:val="none"/>
    </w:rPr>
  </w:style>
  <w:style w:type="character" w:customStyle="1" w:styleId="apple-converted-space">
    <w:name w:val="apple-converted-space"/>
    <w:basedOn w:val="a9"/>
  </w:style>
  <w:style w:type="character" w:customStyle="1" w:styleId="21CharChar">
    <w:name w:val="正文文字缩进 21 Char Char"/>
    <w:locked/>
    <w:rPr>
      <w:rFonts w:eastAsia="宋体"/>
      <w:kern w:val="2"/>
      <w:sz w:val="21"/>
      <w:szCs w:val="24"/>
      <w:lang w:val="en-US" w:eastAsia="zh-CN" w:bidi="ar-SA"/>
    </w:rPr>
  </w:style>
  <w:style w:type="character" w:customStyle="1" w:styleId="Charf8">
    <w:name w:val="正文 + 宋体 Char"/>
    <w:aliases w:val="四号 Char,黑色 Char,段前: 9 磅 Char,段后: 9 磅 Char,加宽量  0.3 磅 Char,行距: 多倍行距 1.4 字行 Char,首行缩进:  2 字符 Char"/>
    <w:link w:val="afffffa"/>
    <w:rPr>
      <w:rFonts w:ascii="宋体" w:eastAsia="宋体" w:hAnsi="宋体"/>
      <w:kern w:val="2"/>
      <w:sz w:val="21"/>
      <w:szCs w:val="24"/>
      <w:lang w:val="en-US" w:eastAsia="zh-CN" w:bidi="ar-SA"/>
    </w:rPr>
  </w:style>
  <w:style w:type="character" w:customStyle="1" w:styleId="Charf9">
    <w:name w:val="图例 Char"/>
    <w:link w:val="afffffb"/>
    <w:rPr>
      <w:rFonts w:eastAsia="宋体"/>
      <w:b/>
      <w:bCs/>
      <w:kern w:val="2"/>
      <w:sz w:val="21"/>
      <w:szCs w:val="24"/>
      <w:lang w:val="zh-CN" w:eastAsia="zh-CN" w:bidi="ar-SA"/>
    </w:rPr>
  </w:style>
  <w:style w:type="character" w:customStyle="1" w:styleId="Charfa">
    <w:name w:val="正文格式 Char"/>
    <w:link w:val="afffffc"/>
    <w:rPr>
      <w:rFonts w:ascii="宋体" w:eastAsia="宋体" w:hAnsi="宋体"/>
      <w:kern w:val="2"/>
      <w:sz w:val="24"/>
      <w:szCs w:val="24"/>
      <w:lang w:val="en-US" w:eastAsia="zh-CN" w:bidi="ar-SA"/>
    </w:rPr>
  </w:style>
  <w:style w:type="character" w:customStyle="1" w:styleId="Charfb">
    <w:name w:val="正文文本 Char"/>
    <w:aliases w:val="body text Char,bt Char"/>
    <w:rPr>
      <w:rFonts w:ascii="Arial" w:eastAsia="宋体" w:hAnsi="Arial"/>
      <w:kern w:val="2"/>
      <w:sz w:val="24"/>
      <w:lang w:val="en-US" w:eastAsia="zh-CN" w:bidi="ar-SA"/>
    </w:rPr>
  </w:style>
  <w:style w:type="paragraph" w:customStyle="1" w:styleId="42">
    <w:name w:val="样式 标题 4 + 居中"/>
    <w:basedOn w:val="a7"/>
    <w:pPr>
      <w:tabs>
        <w:tab w:val="left" w:pos="983"/>
      </w:tabs>
      <w:adjustRightInd w:val="0"/>
      <w:ind w:left="983" w:hanging="851"/>
    </w:pPr>
    <w:rPr>
      <w:sz w:val="24"/>
      <w:szCs w:val="20"/>
    </w:rPr>
  </w:style>
  <w:style w:type="paragraph" w:styleId="afffffd">
    <w:name w:val="envelope return"/>
    <w:basedOn w:val="a7"/>
    <w:pPr>
      <w:snapToGrid w:val="0"/>
    </w:pPr>
    <w:rPr>
      <w:rFonts w:ascii="Arial" w:hAnsi="Arial" w:cs="Arial"/>
    </w:rPr>
  </w:style>
  <w:style w:type="paragraph" w:styleId="24">
    <w:name w:val="Body Text Indent 2"/>
    <w:basedOn w:val="a7"/>
    <w:link w:val="23"/>
    <w:pPr>
      <w:spacing w:line="500" w:lineRule="exact"/>
      <w:ind w:firstLine="480"/>
    </w:pPr>
    <w:rPr>
      <w:sz w:val="24"/>
      <w:lang w:val="x-none" w:eastAsia="x-none"/>
    </w:rPr>
  </w:style>
  <w:style w:type="paragraph" w:customStyle="1" w:styleId="Char21">
    <w:name w:val="Char2"/>
    <w:basedOn w:val="a7"/>
    <w:pPr>
      <w:snapToGrid w:val="0"/>
      <w:spacing w:line="360" w:lineRule="auto"/>
      <w:ind w:firstLineChars="200" w:firstLine="200"/>
    </w:pPr>
    <w:rPr>
      <w:rFonts w:eastAsia="仿宋_GB2312"/>
      <w:sz w:val="24"/>
    </w:rPr>
  </w:style>
  <w:style w:type="paragraph" w:styleId="52">
    <w:name w:val="List Bullet 5"/>
    <w:basedOn w:val="a7"/>
    <w:pPr>
      <w:tabs>
        <w:tab w:val="left" w:pos="2040"/>
      </w:tabs>
      <w:ind w:leftChars="800" w:left="2040" w:hangingChars="200" w:hanging="360"/>
    </w:pPr>
  </w:style>
  <w:style w:type="paragraph" w:customStyle="1" w:styleId="2d">
    <w:name w:val="2级"/>
    <w:basedOn w:val="a7"/>
    <w:rPr>
      <w:rFonts w:eastAsia="黑体"/>
      <w:b/>
      <w:sz w:val="28"/>
    </w:rPr>
  </w:style>
  <w:style w:type="paragraph" w:customStyle="1" w:styleId="afffffe">
    <w:name w:val="章"/>
    <w:basedOn w:val="a7"/>
    <w:pPr>
      <w:spacing w:beforeLines="50" w:afterLines="50"/>
      <w:jc w:val="center"/>
    </w:pPr>
    <w:rPr>
      <w:rFonts w:eastAsia="黑体"/>
      <w:sz w:val="32"/>
    </w:rPr>
  </w:style>
  <w:style w:type="paragraph" w:customStyle="1" w:styleId="1114">
    <w:name w:val="样式 1、文章 + 左  1.14 字符"/>
    <w:basedOn w:val="a7"/>
    <w:pPr>
      <w:spacing w:before="120" w:line="360" w:lineRule="exact"/>
      <w:ind w:leftChars="114" w:left="239" w:firstLineChars="100" w:firstLine="240"/>
    </w:pPr>
    <w:rPr>
      <w:rFonts w:cs="宋体"/>
      <w:szCs w:val="20"/>
    </w:rPr>
  </w:style>
  <w:style w:type="paragraph" w:styleId="TOC8">
    <w:name w:val="toc 8"/>
    <w:basedOn w:val="a7"/>
    <w:next w:val="a7"/>
    <w:uiPriority w:val="39"/>
    <w:pPr>
      <w:spacing w:line="360" w:lineRule="auto"/>
      <w:ind w:leftChars="1400" w:left="2940"/>
    </w:pPr>
    <w:rPr>
      <w:sz w:val="24"/>
    </w:rPr>
  </w:style>
  <w:style w:type="paragraph" w:customStyle="1" w:styleId="CM10">
    <w:name w:val="CM10"/>
    <w:basedOn w:val="Default"/>
    <w:next w:val="Default"/>
    <w:pPr>
      <w:spacing w:line="380" w:lineRule="atLeast"/>
    </w:pPr>
    <w:rPr>
      <w:rFonts w:ascii="宋体" w:hAnsi="Times New Roman" w:cs="Times New Roman"/>
      <w:color w:val="auto"/>
    </w:rPr>
  </w:style>
  <w:style w:type="paragraph" w:styleId="43">
    <w:name w:val="List Number 4"/>
    <w:basedOn w:val="a7"/>
    <w:pPr>
      <w:tabs>
        <w:tab w:val="left" w:pos="1620"/>
      </w:tabs>
      <w:ind w:leftChars="600" w:left="1620" w:hangingChars="200" w:hanging="360"/>
    </w:pPr>
  </w:style>
  <w:style w:type="paragraph" w:styleId="aff7">
    <w:name w:val="Salutation"/>
    <w:basedOn w:val="a7"/>
    <w:next w:val="a7"/>
    <w:link w:val="aff6"/>
    <w:rPr>
      <w:lang w:val="x-none" w:eastAsia="x-none"/>
    </w:rPr>
  </w:style>
  <w:style w:type="paragraph" w:styleId="af1">
    <w:name w:val="header"/>
    <w:basedOn w:val="a7"/>
    <w:link w:val="af0"/>
    <w:pPr>
      <w:tabs>
        <w:tab w:val="center" w:pos="4153"/>
        <w:tab w:val="right" w:pos="8306"/>
      </w:tabs>
      <w:snapToGrid w:val="0"/>
    </w:pPr>
    <w:rPr>
      <w:sz w:val="18"/>
      <w:lang w:val="x-none" w:eastAsia="x-none"/>
    </w:rPr>
  </w:style>
  <w:style w:type="paragraph" w:styleId="affffff">
    <w:name w:val="List"/>
    <w:basedOn w:val="a7"/>
    <w:pPr>
      <w:ind w:left="200" w:hangingChars="200" w:hanging="200"/>
    </w:pPr>
  </w:style>
  <w:style w:type="paragraph" w:customStyle="1" w:styleId="2e">
    <w:name w:val="表格文字2"/>
    <w:basedOn w:val="a7"/>
    <w:pPr>
      <w:adjustRightInd w:val="0"/>
      <w:snapToGrid w:val="0"/>
      <w:spacing w:before="20"/>
      <w:jc w:val="center"/>
      <w:textAlignment w:val="baseline"/>
    </w:pPr>
    <w:rPr>
      <w:rFonts w:ascii="Arial" w:hAnsi="Arial"/>
      <w:sz w:val="24"/>
      <w:szCs w:val="20"/>
    </w:rPr>
  </w:style>
  <w:style w:type="paragraph" w:styleId="affff7">
    <w:name w:val="Closing"/>
    <w:basedOn w:val="a7"/>
    <w:link w:val="affff6"/>
    <w:pPr>
      <w:ind w:leftChars="2100" w:left="100"/>
    </w:pPr>
    <w:rPr>
      <w:lang w:val="x-none" w:eastAsia="x-none"/>
    </w:rPr>
  </w:style>
  <w:style w:type="paragraph" w:customStyle="1" w:styleId="a">
    <w:name w:val="项目"/>
    <w:basedOn w:val="a7"/>
    <w:pPr>
      <w:numPr>
        <w:numId w:val="1"/>
      </w:numPr>
      <w:tabs>
        <w:tab w:val="left" w:pos="900"/>
      </w:tabs>
    </w:pPr>
    <w:rPr>
      <w:sz w:val="24"/>
    </w:rPr>
  </w:style>
  <w:style w:type="paragraph" w:styleId="affffff0">
    <w:name w:val="caption"/>
    <w:basedOn w:val="a7"/>
    <w:next w:val="a7"/>
    <w:qFormat/>
    <w:pPr>
      <w:spacing w:before="152" w:after="160"/>
    </w:pPr>
    <w:rPr>
      <w:rFonts w:ascii="Arial" w:eastAsia="黑体" w:hAnsi="Arial" w:cs="Arial"/>
      <w:kern w:val="0"/>
      <w:sz w:val="20"/>
      <w:szCs w:val="20"/>
    </w:rPr>
  </w:style>
  <w:style w:type="paragraph" w:styleId="TOC4">
    <w:name w:val="toc 4"/>
    <w:basedOn w:val="a7"/>
    <w:next w:val="a7"/>
    <w:uiPriority w:val="39"/>
    <w:pPr>
      <w:ind w:left="1260"/>
    </w:pPr>
  </w:style>
  <w:style w:type="paragraph" w:styleId="26">
    <w:name w:val="Body Text First Indent 2"/>
    <w:basedOn w:val="aff3"/>
    <w:link w:val="25"/>
    <w:pPr>
      <w:spacing w:after="120" w:line="240" w:lineRule="auto"/>
      <w:ind w:leftChars="200" w:left="420"/>
    </w:pPr>
    <w:rPr>
      <w:sz w:val="21"/>
    </w:rPr>
  </w:style>
  <w:style w:type="paragraph" w:styleId="a8">
    <w:name w:val="Normal Indent"/>
    <w:basedOn w:val="a7"/>
    <w:link w:val="affa"/>
    <w:pPr>
      <w:ind w:firstLineChars="200" w:firstLine="420"/>
    </w:pPr>
  </w:style>
  <w:style w:type="paragraph" w:styleId="affe">
    <w:name w:val="Balloon Text"/>
    <w:basedOn w:val="a7"/>
    <w:link w:val="affd"/>
    <w:semiHidden/>
    <w:rPr>
      <w:sz w:val="18"/>
      <w:szCs w:val="18"/>
      <w:lang w:val="x-none" w:eastAsia="x-none"/>
    </w:rPr>
  </w:style>
  <w:style w:type="paragraph" w:styleId="53">
    <w:name w:val="List Continue 5"/>
    <w:basedOn w:val="a7"/>
    <w:pPr>
      <w:spacing w:after="120"/>
      <w:ind w:leftChars="1000" w:left="2100"/>
    </w:pPr>
  </w:style>
  <w:style w:type="paragraph" w:customStyle="1" w:styleId="2105">
    <w:name w:val="样式 标题2 + 首行缩进:  1 字符 段前: 0.5 行"/>
    <w:basedOn w:val="a7"/>
    <w:pPr>
      <w:spacing w:beforeLines="50" w:line="500" w:lineRule="atLeast"/>
      <w:ind w:firstLineChars="100" w:firstLine="281"/>
      <w:jc w:val="left"/>
      <w:outlineLvl w:val="1"/>
    </w:pPr>
    <w:rPr>
      <w:rFonts w:cs="宋体"/>
      <w:b/>
      <w:bCs/>
      <w:sz w:val="28"/>
      <w:szCs w:val="20"/>
    </w:rPr>
  </w:style>
  <w:style w:type="paragraph" w:styleId="aff9">
    <w:name w:val="footer"/>
    <w:basedOn w:val="a7"/>
    <w:link w:val="aff8"/>
    <w:pPr>
      <w:tabs>
        <w:tab w:val="center" w:pos="4153"/>
        <w:tab w:val="right" w:pos="8306"/>
      </w:tabs>
      <w:snapToGrid w:val="0"/>
      <w:jc w:val="left"/>
    </w:pPr>
    <w:rPr>
      <w:sz w:val="18"/>
      <w:lang w:val="x-none" w:eastAsia="x-none"/>
    </w:rPr>
  </w:style>
  <w:style w:type="paragraph" w:styleId="affff5">
    <w:name w:val="Plain Text"/>
    <w:basedOn w:val="a7"/>
    <w:link w:val="affff4"/>
    <w:rPr>
      <w:rFonts w:ascii="宋体" w:hAnsi="Courier New"/>
      <w:lang w:val="x-none" w:eastAsia="x-none"/>
    </w:rPr>
  </w:style>
  <w:style w:type="paragraph" w:customStyle="1" w:styleId="xl33">
    <w:name w:val="xl33"/>
    <w:basedOn w:val="a7"/>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styleId="aff3">
    <w:name w:val="Body Text Indent"/>
    <w:basedOn w:val="a7"/>
    <w:link w:val="aff2"/>
    <w:pPr>
      <w:spacing w:line="360" w:lineRule="auto"/>
      <w:ind w:firstLineChars="200" w:firstLine="420"/>
    </w:pPr>
    <w:rPr>
      <w:sz w:val="24"/>
    </w:rPr>
  </w:style>
  <w:style w:type="paragraph" w:styleId="35">
    <w:name w:val="List 3"/>
    <w:basedOn w:val="a7"/>
    <w:pPr>
      <w:ind w:leftChars="400" w:left="100" w:hangingChars="200" w:hanging="200"/>
    </w:pPr>
  </w:style>
  <w:style w:type="paragraph" w:styleId="29">
    <w:name w:val="Body Text 2"/>
    <w:basedOn w:val="a7"/>
    <w:link w:val="28"/>
    <w:pPr>
      <w:spacing w:line="240" w:lineRule="exact"/>
      <w:jc w:val="center"/>
    </w:pPr>
    <w:rPr>
      <w:lang w:val="x-none" w:eastAsia="x-none"/>
    </w:rPr>
  </w:style>
  <w:style w:type="paragraph" w:styleId="afe">
    <w:name w:val="Note Heading"/>
    <w:basedOn w:val="a7"/>
    <w:next w:val="a7"/>
    <w:link w:val="afd"/>
    <w:pPr>
      <w:jc w:val="center"/>
    </w:pPr>
    <w:rPr>
      <w:lang w:val="x-none" w:eastAsia="x-none"/>
    </w:rPr>
  </w:style>
  <w:style w:type="paragraph" w:styleId="affffff1">
    <w:name w:val="Block Text"/>
    <w:basedOn w:val="a7"/>
    <w:pPr>
      <w:ind w:left="-113" w:rightChars="-50" w:right="-105"/>
      <w:jc w:val="left"/>
    </w:pPr>
    <w:rPr>
      <w:rFonts w:ascii="宋体"/>
      <w:kern w:val="0"/>
      <w:sz w:val="19"/>
      <w:szCs w:val="19"/>
    </w:rPr>
  </w:style>
  <w:style w:type="paragraph" w:styleId="2f">
    <w:name w:val="List 2"/>
    <w:basedOn w:val="a7"/>
    <w:pPr>
      <w:ind w:leftChars="200" w:left="100" w:hangingChars="200" w:hanging="200"/>
    </w:pPr>
  </w:style>
  <w:style w:type="paragraph" w:styleId="af8">
    <w:name w:val="annotation subject"/>
    <w:basedOn w:val="aff5"/>
    <w:next w:val="aff5"/>
    <w:link w:val="af7"/>
    <w:rPr>
      <w:b/>
      <w:bCs/>
    </w:rPr>
  </w:style>
  <w:style w:type="paragraph" w:styleId="affffff2">
    <w:name w:val="List Number"/>
    <w:basedOn w:val="a7"/>
    <w:pPr>
      <w:tabs>
        <w:tab w:val="left" w:pos="360"/>
      </w:tabs>
      <w:ind w:left="360" w:hangingChars="200" w:hanging="360"/>
    </w:pPr>
  </w:style>
  <w:style w:type="paragraph" w:customStyle="1" w:styleId="36">
    <w:name w:val="3级"/>
    <w:basedOn w:val="a7"/>
    <w:rPr>
      <w:sz w:val="24"/>
    </w:rPr>
  </w:style>
  <w:style w:type="paragraph" w:styleId="34">
    <w:name w:val="Body Text 3"/>
    <w:basedOn w:val="a7"/>
    <w:link w:val="33"/>
    <w:pPr>
      <w:spacing w:after="120"/>
    </w:pPr>
    <w:rPr>
      <w:sz w:val="16"/>
      <w:szCs w:val="16"/>
      <w:lang w:val="x-none" w:eastAsia="x-none"/>
    </w:rPr>
  </w:style>
  <w:style w:type="paragraph" w:styleId="aff5">
    <w:name w:val="annotation text"/>
    <w:basedOn w:val="a7"/>
    <w:link w:val="aff4"/>
    <w:pPr>
      <w:jc w:val="left"/>
    </w:pPr>
    <w:rPr>
      <w:lang w:val="x-none" w:eastAsia="x-none"/>
    </w:rPr>
  </w:style>
  <w:style w:type="paragraph" w:styleId="TOC3">
    <w:name w:val="toc 3"/>
    <w:basedOn w:val="a7"/>
    <w:next w:val="a7"/>
    <w:uiPriority w:val="39"/>
    <w:pPr>
      <w:spacing w:line="360" w:lineRule="auto"/>
      <w:ind w:leftChars="400" w:left="840"/>
    </w:pPr>
    <w:rPr>
      <w:sz w:val="24"/>
    </w:rPr>
  </w:style>
  <w:style w:type="paragraph" w:styleId="TOC7">
    <w:name w:val="toc 7"/>
    <w:basedOn w:val="a7"/>
    <w:next w:val="a7"/>
    <w:uiPriority w:val="39"/>
    <w:pPr>
      <w:spacing w:line="360" w:lineRule="auto"/>
      <w:ind w:leftChars="1200" w:left="2520"/>
    </w:pPr>
    <w:rPr>
      <w:sz w:val="24"/>
    </w:rPr>
  </w:style>
  <w:style w:type="paragraph" w:customStyle="1" w:styleId="affffff3">
    <w:name w:val="自定义缩进"/>
    <w:basedOn w:val="a7"/>
    <w:pPr>
      <w:keepNext/>
      <w:spacing w:line="336" w:lineRule="auto"/>
      <w:ind w:firstLineChars="200" w:firstLine="480"/>
      <w:jc w:val="left"/>
    </w:pPr>
    <w:rPr>
      <w:rFonts w:ascii="宋体" w:hAnsi="宋体"/>
      <w:kern w:val="0"/>
      <w:sz w:val="24"/>
    </w:rPr>
  </w:style>
  <w:style w:type="paragraph" w:styleId="32">
    <w:name w:val="Body Text Indent 3"/>
    <w:basedOn w:val="a7"/>
    <w:link w:val="31"/>
    <w:pPr>
      <w:ind w:firstLine="540"/>
    </w:pPr>
    <w:rPr>
      <w:sz w:val="28"/>
      <w:lang w:val="x-none" w:eastAsia="x-none"/>
    </w:rPr>
  </w:style>
  <w:style w:type="paragraph" w:styleId="2f0">
    <w:name w:val="List Bullet 2"/>
    <w:basedOn w:val="a7"/>
    <w:pPr>
      <w:tabs>
        <w:tab w:val="left" w:pos="780"/>
      </w:tabs>
      <w:ind w:leftChars="200" w:left="780" w:hangingChars="200" w:hanging="360"/>
    </w:pPr>
  </w:style>
  <w:style w:type="paragraph" w:styleId="afffe">
    <w:name w:val="Body Text First Indent"/>
    <w:basedOn w:val="affff"/>
    <w:link w:val="afffc"/>
    <w:pPr>
      <w:ind w:firstLineChars="100" w:firstLine="420"/>
    </w:pPr>
  </w:style>
  <w:style w:type="paragraph" w:customStyle="1" w:styleId="821">
    <w:name w:val="图录821"/>
    <w:basedOn w:val="a7"/>
    <w:link w:val="821Char"/>
    <w:pPr>
      <w:jc w:val="center"/>
    </w:pPr>
    <w:rPr>
      <w:b/>
      <w:szCs w:val="21"/>
    </w:rPr>
  </w:style>
  <w:style w:type="paragraph" w:styleId="TOC5">
    <w:name w:val="toc 5"/>
    <w:basedOn w:val="a7"/>
    <w:next w:val="a7"/>
    <w:uiPriority w:val="39"/>
    <w:pPr>
      <w:spacing w:line="360" w:lineRule="auto"/>
      <w:ind w:leftChars="800" w:left="1680"/>
    </w:pPr>
    <w:rPr>
      <w:sz w:val="24"/>
    </w:rPr>
  </w:style>
  <w:style w:type="paragraph" w:styleId="2f1">
    <w:name w:val="List Number 2"/>
    <w:basedOn w:val="a7"/>
    <w:pPr>
      <w:tabs>
        <w:tab w:val="left" w:pos="780"/>
      </w:tabs>
      <w:ind w:leftChars="200" w:left="780" w:hangingChars="200" w:hanging="360"/>
    </w:pPr>
  </w:style>
  <w:style w:type="paragraph" w:styleId="affffff4">
    <w:name w:val="table of figures"/>
    <w:basedOn w:val="a7"/>
    <w:next w:val="a7"/>
    <w:pPr>
      <w:ind w:leftChars="200" w:left="840" w:hangingChars="200" w:hanging="420"/>
    </w:pPr>
  </w:style>
  <w:style w:type="paragraph" w:styleId="affff">
    <w:name w:val="Body Text"/>
    <w:basedOn w:val="a7"/>
    <w:link w:val="afffd"/>
    <w:pPr>
      <w:spacing w:after="120"/>
    </w:pPr>
    <w:rPr>
      <w:lang w:val="x-none" w:eastAsia="x-none"/>
    </w:rPr>
  </w:style>
  <w:style w:type="paragraph" w:styleId="2f2">
    <w:name w:val="List Continue 2"/>
    <w:basedOn w:val="a7"/>
    <w:pPr>
      <w:spacing w:after="120"/>
      <w:ind w:leftChars="400" w:left="840"/>
    </w:pPr>
  </w:style>
  <w:style w:type="paragraph" w:styleId="HTML3">
    <w:name w:val="HTML Address"/>
    <w:basedOn w:val="a7"/>
    <w:link w:val="HTML2"/>
    <w:rPr>
      <w:i/>
      <w:iCs/>
      <w:lang w:val="x-none" w:eastAsia="x-none"/>
    </w:rPr>
  </w:style>
  <w:style w:type="paragraph" w:styleId="37">
    <w:name w:val="List Number 3"/>
    <w:basedOn w:val="a7"/>
    <w:pPr>
      <w:tabs>
        <w:tab w:val="left" w:pos="1200"/>
      </w:tabs>
      <w:ind w:leftChars="400" w:left="1200" w:hangingChars="200" w:hanging="360"/>
    </w:pPr>
  </w:style>
  <w:style w:type="paragraph" w:styleId="44">
    <w:name w:val="List Bullet 4"/>
    <w:basedOn w:val="a7"/>
    <w:pPr>
      <w:tabs>
        <w:tab w:val="left" w:pos="1620"/>
      </w:tabs>
      <w:ind w:leftChars="600" w:left="1620" w:hangingChars="200" w:hanging="360"/>
    </w:pPr>
  </w:style>
  <w:style w:type="paragraph" w:styleId="affff9">
    <w:name w:val="Message Header"/>
    <w:basedOn w:val="a7"/>
    <w:link w:val="affff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lang w:val="x-none" w:eastAsia="x-none"/>
    </w:rPr>
  </w:style>
  <w:style w:type="paragraph" w:styleId="54">
    <w:name w:val="List 5"/>
    <w:basedOn w:val="a7"/>
    <w:pPr>
      <w:ind w:leftChars="800" w:left="100" w:hangingChars="200" w:hanging="200"/>
    </w:pPr>
  </w:style>
  <w:style w:type="paragraph" w:styleId="affffff5">
    <w:name w:val="List Continue"/>
    <w:basedOn w:val="a7"/>
    <w:pPr>
      <w:spacing w:after="120"/>
      <w:ind w:leftChars="200" w:left="420"/>
    </w:pPr>
  </w:style>
  <w:style w:type="paragraph" w:styleId="38">
    <w:name w:val="List Bullet 3"/>
    <w:basedOn w:val="a7"/>
    <w:pPr>
      <w:tabs>
        <w:tab w:val="left" w:pos="1200"/>
      </w:tabs>
      <w:ind w:leftChars="400" w:left="1200" w:hangingChars="200" w:hanging="360"/>
    </w:pPr>
  </w:style>
  <w:style w:type="paragraph" w:styleId="afff0">
    <w:name w:val="E-mail Signature"/>
    <w:basedOn w:val="a7"/>
    <w:link w:val="afff"/>
    <w:rPr>
      <w:lang w:val="x-none" w:eastAsia="x-none"/>
    </w:rPr>
  </w:style>
  <w:style w:type="paragraph" w:customStyle="1" w:styleId="a4">
    <w:name w:val="附录三级条标题"/>
    <w:basedOn w:val="a3"/>
    <w:next w:val="affffff6"/>
    <w:pPr>
      <w:numPr>
        <w:ilvl w:val="4"/>
      </w:numPr>
      <w:outlineLvl w:val="4"/>
    </w:pPr>
  </w:style>
  <w:style w:type="paragraph" w:styleId="affff1">
    <w:name w:val="Signature"/>
    <w:basedOn w:val="a7"/>
    <w:link w:val="affff0"/>
    <w:pPr>
      <w:ind w:leftChars="2100" w:left="100"/>
    </w:pPr>
    <w:rPr>
      <w:lang w:val="x-none" w:eastAsia="x-none"/>
    </w:rPr>
  </w:style>
  <w:style w:type="paragraph" w:styleId="affffb">
    <w:name w:val="Document Map"/>
    <w:basedOn w:val="a7"/>
    <w:link w:val="affffa"/>
    <w:semiHidden/>
    <w:pPr>
      <w:shd w:val="clear" w:color="auto" w:fill="000080"/>
    </w:pPr>
    <w:rPr>
      <w:lang w:val="x-none" w:eastAsia="x-none"/>
    </w:rPr>
  </w:style>
  <w:style w:type="paragraph" w:styleId="affffff7">
    <w:name w:val="List Bullet"/>
    <w:basedOn w:val="a7"/>
    <w:pPr>
      <w:tabs>
        <w:tab w:val="left" w:pos="360"/>
      </w:tabs>
      <w:ind w:left="360" w:hangingChars="200" w:hanging="360"/>
    </w:pPr>
  </w:style>
  <w:style w:type="paragraph" w:customStyle="1" w:styleId="affffff8">
    <w:name w:val="表格标题"/>
    <w:basedOn w:val="a7"/>
    <w:pPr>
      <w:tabs>
        <w:tab w:val="left" w:pos="902"/>
      </w:tabs>
      <w:adjustRightInd w:val="0"/>
      <w:snapToGrid w:val="0"/>
      <w:spacing w:line="360" w:lineRule="auto"/>
      <w:ind w:left="902" w:hanging="420"/>
      <w:jc w:val="center"/>
      <w:textAlignment w:val="baseline"/>
    </w:pPr>
    <w:rPr>
      <w:sz w:val="24"/>
      <w:szCs w:val="20"/>
    </w:rPr>
  </w:style>
  <w:style w:type="paragraph" w:styleId="affffff9">
    <w:name w:val="envelope address"/>
    <w:basedOn w:val="a7"/>
    <w:pPr>
      <w:framePr w:w="7920" w:h="1980" w:hRule="exact" w:hSpace="180" w:wrap="around" w:hAnchor="page" w:xAlign="center" w:yAlign="bottom"/>
      <w:snapToGrid w:val="0"/>
      <w:ind w:leftChars="1400" w:left="100"/>
    </w:pPr>
    <w:rPr>
      <w:rFonts w:ascii="Arial" w:hAnsi="Arial" w:cs="Arial"/>
      <w:sz w:val="24"/>
    </w:rPr>
  </w:style>
  <w:style w:type="paragraph" w:styleId="afff6">
    <w:name w:val="Date"/>
    <w:basedOn w:val="a7"/>
    <w:next w:val="a7"/>
    <w:link w:val="afff5"/>
    <w:rPr>
      <w:rFonts w:ascii="宋体"/>
      <w:sz w:val="28"/>
      <w:lang w:val="x-none" w:eastAsia="x-none"/>
    </w:rPr>
  </w:style>
  <w:style w:type="paragraph" w:styleId="TOC1">
    <w:name w:val="toc 1"/>
    <w:basedOn w:val="a7"/>
    <w:next w:val="a7"/>
    <w:uiPriority w:val="39"/>
  </w:style>
  <w:style w:type="paragraph" w:styleId="TOC6">
    <w:name w:val="toc 6"/>
    <w:basedOn w:val="a7"/>
    <w:next w:val="a7"/>
    <w:uiPriority w:val="39"/>
    <w:pPr>
      <w:spacing w:line="360" w:lineRule="auto"/>
      <w:ind w:leftChars="1000" w:left="2100"/>
    </w:pPr>
    <w:rPr>
      <w:sz w:val="24"/>
    </w:rPr>
  </w:style>
  <w:style w:type="paragraph" w:styleId="afc">
    <w:name w:val="Subtitle"/>
    <w:basedOn w:val="a7"/>
    <w:link w:val="afb"/>
    <w:qFormat/>
    <w:pPr>
      <w:spacing w:before="240" w:after="60" w:line="312" w:lineRule="auto"/>
      <w:jc w:val="center"/>
      <w:outlineLvl w:val="1"/>
    </w:pPr>
    <w:rPr>
      <w:rFonts w:ascii="Arial" w:hAnsi="Arial"/>
      <w:b/>
      <w:bCs/>
      <w:kern w:val="28"/>
      <w:sz w:val="32"/>
      <w:szCs w:val="32"/>
      <w:lang w:val="x-none" w:eastAsia="x-none"/>
    </w:rPr>
  </w:style>
  <w:style w:type="paragraph" w:customStyle="1" w:styleId="affffffa">
    <w:name w:val="表格正文"/>
    <w:basedOn w:val="a7"/>
    <w:pPr>
      <w:spacing w:line="360" w:lineRule="exact"/>
      <w:jc w:val="center"/>
    </w:pPr>
  </w:style>
  <w:style w:type="paragraph" w:styleId="45">
    <w:name w:val="List Continue 4"/>
    <w:basedOn w:val="a7"/>
    <w:pPr>
      <w:spacing w:after="120"/>
      <w:ind w:leftChars="800" w:left="1680"/>
    </w:pPr>
  </w:style>
  <w:style w:type="paragraph" w:styleId="affffffb">
    <w:name w:val="index heading"/>
    <w:basedOn w:val="a7"/>
    <w:next w:val="1b"/>
  </w:style>
  <w:style w:type="paragraph" w:styleId="1b">
    <w:name w:val="index 1"/>
    <w:basedOn w:val="a7"/>
    <w:next w:val="a7"/>
    <w:semiHidden/>
    <w:pPr>
      <w:spacing w:before="40" w:line="340" w:lineRule="exact"/>
      <w:ind w:left="-22" w:firstLine="22"/>
    </w:pPr>
    <w:rPr>
      <w:spacing w:val="-4"/>
      <w:szCs w:val="20"/>
    </w:rPr>
  </w:style>
  <w:style w:type="paragraph" w:styleId="afff2">
    <w:name w:val="footnote text"/>
    <w:basedOn w:val="a7"/>
    <w:link w:val="afff1"/>
    <w:pPr>
      <w:snapToGrid w:val="0"/>
      <w:jc w:val="left"/>
    </w:pPr>
    <w:rPr>
      <w:sz w:val="18"/>
      <w:szCs w:val="18"/>
      <w:lang w:val="x-none" w:eastAsia="x-none"/>
    </w:rPr>
  </w:style>
  <w:style w:type="paragraph" w:customStyle="1" w:styleId="CharChar1CharCharCharChar">
    <w:name w:val="Char Char1 Char Char Char Char"/>
    <w:basedOn w:val="a7"/>
  </w:style>
  <w:style w:type="paragraph" w:styleId="55">
    <w:name w:val="List Number 5"/>
    <w:basedOn w:val="a7"/>
    <w:pPr>
      <w:tabs>
        <w:tab w:val="left" w:pos="2040"/>
      </w:tabs>
      <w:ind w:leftChars="800" w:left="2040" w:hangingChars="200" w:hanging="360"/>
    </w:pPr>
  </w:style>
  <w:style w:type="paragraph" w:customStyle="1" w:styleId="a2">
    <w:name w:val="附录一级条标题"/>
    <w:basedOn w:val="a1"/>
    <w:next w:val="affffff6"/>
    <w:pPr>
      <w:numPr>
        <w:ilvl w:val="2"/>
      </w:numPr>
      <w:autoSpaceDN w:val="0"/>
      <w:spacing w:beforeLines="0" w:before="0" w:afterLines="0" w:after="0"/>
      <w:outlineLvl w:val="2"/>
    </w:pPr>
  </w:style>
  <w:style w:type="paragraph" w:styleId="TOC20">
    <w:name w:val="toc 2"/>
    <w:basedOn w:val="a7"/>
    <w:next w:val="a7"/>
    <w:link w:val="TOC2"/>
    <w:uiPriority w:val="39"/>
    <w:pPr>
      <w:ind w:leftChars="200" w:left="420"/>
    </w:pPr>
  </w:style>
  <w:style w:type="paragraph" w:styleId="TOC9">
    <w:name w:val="toc 9"/>
    <w:basedOn w:val="a7"/>
    <w:next w:val="a7"/>
    <w:uiPriority w:val="39"/>
    <w:pPr>
      <w:spacing w:line="360" w:lineRule="auto"/>
      <w:ind w:leftChars="1600" w:left="3360"/>
    </w:pPr>
    <w:rPr>
      <w:sz w:val="24"/>
    </w:rPr>
  </w:style>
  <w:style w:type="paragraph" w:styleId="46">
    <w:name w:val="List 4"/>
    <w:basedOn w:val="a7"/>
    <w:pPr>
      <w:ind w:leftChars="600" w:left="100" w:hangingChars="200" w:hanging="200"/>
    </w:pPr>
  </w:style>
  <w:style w:type="paragraph" w:styleId="HTML1">
    <w:name w:val="HTML Preformatted"/>
    <w:basedOn w:val="a7"/>
    <w:link w:val="HTML0"/>
    <w:rPr>
      <w:rFonts w:ascii="Courier New" w:hAnsi="Courier New"/>
      <w:sz w:val="20"/>
      <w:szCs w:val="20"/>
      <w:lang w:val="x-none" w:eastAsia="x-none"/>
    </w:rPr>
  </w:style>
  <w:style w:type="paragraph" w:styleId="afffff5">
    <w:name w:val="Normal (Web)"/>
    <w:basedOn w:val="a7"/>
    <w:link w:val="afffff4"/>
    <w:pPr>
      <w:widowControl/>
      <w:spacing w:before="100" w:beforeAutospacing="1" w:after="100" w:afterAutospacing="1"/>
      <w:jc w:val="left"/>
    </w:pPr>
    <w:rPr>
      <w:rFonts w:ascii="宋体" w:hAnsi="宋体" w:cs="宋体"/>
      <w:kern w:val="0"/>
      <w:sz w:val="24"/>
    </w:rPr>
  </w:style>
  <w:style w:type="paragraph" w:customStyle="1" w:styleId="1CharChar3">
    <w:name w:val="正文缩进1 Char Char3"/>
    <w:basedOn w:val="a8"/>
    <w:link w:val="1CharChar3Char"/>
    <w:pPr>
      <w:spacing w:line="288" w:lineRule="auto"/>
      <w:ind w:firstLineChars="0" w:firstLine="0"/>
    </w:pPr>
    <w:rPr>
      <w:rFonts w:cs="宋体"/>
    </w:rPr>
  </w:style>
  <w:style w:type="paragraph" w:styleId="39">
    <w:name w:val="List Continue 3"/>
    <w:basedOn w:val="a7"/>
    <w:pPr>
      <w:spacing w:after="120"/>
      <w:ind w:leftChars="600" w:left="1260"/>
    </w:pPr>
  </w:style>
  <w:style w:type="paragraph" w:customStyle="1" w:styleId="Pa2">
    <w:name w:val="Pa2"/>
    <w:basedOn w:val="a7"/>
    <w:next w:val="a7"/>
    <w:pPr>
      <w:autoSpaceDE w:val="0"/>
      <w:autoSpaceDN w:val="0"/>
      <w:adjustRightInd w:val="0"/>
      <w:spacing w:line="241" w:lineRule="atLeast"/>
      <w:jc w:val="left"/>
    </w:pPr>
    <w:rPr>
      <w:rFonts w:ascii="幼圆鸃" w:eastAsia="幼圆鸃"/>
      <w:kern w:val="0"/>
      <w:sz w:val="24"/>
    </w:rPr>
  </w:style>
  <w:style w:type="paragraph" w:styleId="affff3">
    <w:name w:val="Title"/>
    <w:basedOn w:val="a7"/>
    <w:link w:val="affff2"/>
    <w:qFormat/>
    <w:pPr>
      <w:spacing w:before="240" w:after="60"/>
      <w:jc w:val="center"/>
      <w:outlineLvl w:val="0"/>
    </w:pPr>
    <w:rPr>
      <w:rFonts w:ascii="Arial" w:hAnsi="Arial"/>
      <w:b/>
      <w:bCs/>
      <w:sz w:val="32"/>
      <w:szCs w:val="32"/>
      <w:lang w:val="x-none" w:eastAsia="x-none"/>
    </w:rPr>
  </w:style>
  <w:style w:type="paragraph" w:customStyle="1" w:styleId="afffffb">
    <w:name w:val="图例"/>
    <w:basedOn w:val="a7"/>
    <w:link w:val="Charf9"/>
    <w:pPr>
      <w:spacing w:after="120" w:line="300" w:lineRule="auto"/>
      <w:jc w:val="center"/>
    </w:pPr>
    <w:rPr>
      <w:b/>
      <w:bCs/>
      <w:lang w:val="zh-CN"/>
    </w:rPr>
  </w:style>
  <w:style w:type="paragraph" w:customStyle="1" w:styleId="affffffc">
    <w:name w:val="填表内容"/>
    <w:basedOn w:val="a7"/>
    <w:pPr>
      <w:adjustRightInd w:val="0"/>
      <w:spacing w:line="480" w:lineRule="exact"/>
      <w:ind w:firstLineChars="200" w:firstLine="560"/>
      <w:jc w:val="left"/>
      <w:textAlignment w:val="baseline"/>
    </w:pPr>
    <w:rPr>
      <w:rFonts w:ascii="楷体_GB2312" w:eastAsia="楷体_GB2312"/>
      <w:sz w:val="28"/>
      <w:szCs w:val="20"/>
    </w:rPr>
  </w:style>
  <w:style w:type="paragraph" w:customStyle="1" w:styleId="220">
    <w:name w:val="样式 首行缩进:  2 字符20"/>
    <w:basedOn w:val="a7"/>
    <w:pPr>
      <w:spacing w:line="520" w:lineRule="exact"/>
      <w:ind w:firstLineChars="200" w:firstLine="560"/>
    </w:pPr>
    <w:rPr>
      <w:rFonts w:cs="宋体"/>
      <w:sz w:val="24"/>
      <w:szCs w:val="20"/>
    </w:rPr>
  </w:style>
  <w:style w:type="paragraph" w:customStyle="1" w:styleId="ParaCharCharCharCharChar">
    <w:name w:val="默认段落字体 Para Char Char Char Char Char"/>
    <w:basedOn w:val="a7"/>
    <w:pPr>
      <w:ind w:firstLineChars="200" w:firstLine="200"/>
      <w:jc w:val="left"/>
    </w:pPr>
    <w:rPr>
      <w:sz w:val="28"/>
    </w:rPr>
  </w:style>
  <w:style w:type="paragraph" w:customStyle="1" w:styleId="Char0">
    <w:name w:val="表格标题 Char"/>
    <w:basedOn w:val="a7"/>
    <w:link w:val="CharChar1"/>
    <w:pPr>
      <w:spacing w:beforeLines="50" w:line="520" w:lineRule="exact"/>
      <w:ind w:firstLineChars="200" w:firstLine="200"/>
    </w:pPr>
    <w:rPr>
      <w:rFonts w:ascii="黑体" w:eastAsia="黑体"/>
      <w:sz w:val="24"/>
      <w:lang w:val="x-none" w:eastAsia="x-none"/>
    </w:rPr>
  </w:style>
  <w:style w:type="paragraph" w:customStyle="1" w:styleId="afffffa">
    <w:name w:val="正文 + 宋体"/>
    <w:basedOn w:val="afffe"/>
    <w:link w:val="Charf8"/>
    <w:pPr>
      <w:spacing w:after="0" w:line="360" w:lineRule="auto"/>
      <w:ind w:firstLineChars="200" w:firstLine="200"/>
    </w:pPr>
    <w:rPr>
      <w:rFonts w:ascii="宋体" w:hAnsi="宋体"/>
      <w:lang w:val="en-US" w:eastAsia="zh-CN"/>
    </w:rPr>
  </w:style>
  <w:style w:type="paragraph" w:customStyle="1" w:styleId="160">
    <w:name w:val="样式 标题 1 + 黑体 小四 左 段前: 6 磅"/>
    <w:basedOn w:val="10"/>
    <w:pPr>
      <w:spacing w:beforeLines="100" w:before="0" w:after="0" w:line="360" w:lineRule="auto"/>
      <w:jc w:val="left"/>
    </w:pPr>
    <w:rPr>
      <w:rFonts w:eastAsia="黑体" w:cs="宋体"/>
      <w:bCs/>
      <w:sz w:val="24"/>
    </w:rPr>
  </w:style>
  <w:style w:type="paragraph" w:customStyle="1" w:styleId="newstopic-h">
    <w:name w:val="newstopic-h"/>
    <w:basedOn w:val="a7"/>
    <w:pPr>
      <w:widowControl/>
      <w:spacing w:before="100" w:beforeAutospacing="1" w:after="100" w:afterAutospacing="1"/>
      <w:jc w:val="left"/>
    </w:pPr>
    <w:rPr>
      <w:b/>
      <w:bCs/>
      <w:color w:val="333333"/>
      <w:kern w:val="0"/>
      <w:szCs w:val="21"/>
    </w:rPr>
  </w:style>
  <w:style w:type="paragraph" w:customStyle="1" w:styleId="101">
    <w:name w:val="样式 正文1 + 段前: 0.1 行"/>
    <w:basedOn w:val="19"/>
    <w:pPr>
      <w:adjustRightInd/>
      <w:spacing w:beforeLines="10" w:line="440" w:lineRule="atLeast"/>
    </w:pPr>
    <w:rPr>
      <w:rFonts w:ascii="宋体" w:hAnsi="宋体"/>
      <w:sz w:val="24"/>
    </w:rPr>
  </w:style>
  <w:style w:type="paragraph" w:customStyle="1" w:styleId="322">
    <w:name w:val="样式 样式3 + 宋体 行距: 固定值 22 磅"/>
    <w:basedOn w:val="a7"/>
    <w:pPr>
      <w:spacing w:line="440" w:lineRule="exact"/>
      <w:ind w:firstLineChars="200" w:firstLine="200"/>
    </w:pPr>
    <w:rPr>
      <w:rFonts w:ascii="宋体" w:hAnsi="宋体"/>
      <w:sz w:val="24"/>
      <w:szCs w:val="20"/>
    </w:rPr>
  </w:style>
  <w:style w:type="paragraph" w:customStyle="1" w:styleId="4205">
    <w:name w:val="样式 安4 + 首行缩进:  2 字符 段前: 0.5 行"/>
    <w:basedOn w:val="a7"/>
    <w:pPr>
      <w:spacing w:beforeLines="50" w:line="360" w:lineRule="auto"/>
      <w:ind w:firstLineChars="200" w:firstLine="200"/>
    </w:pPr>
    <w:rPr>
      <w:sz w:val="24"/>
      <w:szCs w:val="20"/>
    </w:rPr>
  </w:style>
  <w:style w:type="paragraph" w:customStyle="1" w:styleId="affffffd">
    <w:name w:val="正文正"/>
    <w:basedOn w:val="aff3"/>
    <w:pPr>
      <w:ind w:firstLine="480"/>
    </w:pPr>
    <w:rPr>
      <w:sz w:val="21"/>
      <w:szCs w:val="18"/>
    </w:rPr>
  </w:style>
  <w:style w:type="paragraph" w:customStyle="1" w:styleId="affffffe">
    <w:name w:val="表格名"/>
    <w:basedOn w:val="afffffff"/>
    <w:next w:val="a7"/>
    <w:pPr>
      <w:tabs>
        <w:tab w:val="clear" w:pos="851"/>
        <w:tab w:val="left" w:pos="567"/>
      </w:tabs>
      <w:adjustRightInd w:val="0"/>
      <w:snapToGrid w:val="0"/>
      <w:spacing w:before="120" w:after="120" w:line="240" w:lineRule="auto"/>
      <w:ind w:left="397" w:hanging="397"/>
      <w:jc w:val="left"/>
      <w:outlineLvl w:val="4"/>
    </w:pPr>
  </w:style>
  <w:style w:type="paragraph" w:customStyle="1" w:styleId="afffffff">
    <w:name w:val="，四级标题"/>
    <w:basedOn w:val="3"/>
    <w:pPr>
      <w:widowControl w:val="0"/>
      <w:tabs>
        <w:tab w:val="left" w:pos="851"/>
      </w:tabs>
      <w:spacing w:before="260" w:after="260" w:line="240" w:lineRule="exact"/>
      <w:ind w:left="851" w:hanging="851"/>
      <w:jc w:val="both"/>
      <w:outlineLvl w:val="3"/>
    </w:pPr>
    <w:rPr>
      <w:rFonts w:ascii="黑体" w:eastAsia="宋体" w:hAnsi="黑体"/>
      <w:b w:val="0"/>
      <w:bCs/>
      <w:color w:val="000000"/>
      <w:sz w:val="24"/>
    </w:rPr>
  </w:style>
  <w:style w:type="paragraph" w:customStyle="1" w:styleId="19">
    <w:name w:val="正文1"/>
    <w:basedOn w:val="a7"/>
    <w:link w:val="1Char4"/>
    <w:pPr>
      <w:adjustRightInd w:val="0"/>
      <w:snapToGrid w:val="0"/>
      <w:spacing w:line="500" w:lineRule="atLeast"/>
      <w:ind w:firstLine="567"/>
    </w:pPr>
    <w:rPr>
      <w:sz w:val="28"/>
      <w:szCs w:val="20"/>
    </w:rPr>
  </w:style>
  <w:style w:type="paragraph" w:customStyle="1" w:styleId="111">
    <w:name w:val="样式111"/>
    <w:pPr>
      <w:adjustRightInd w:val="0"/>
      <w:snapToGrid w:val="0"/>
      <w:jc w:val="both"/>
    </w:pPr>
    <w:rPr>
      <w:rFonts w:ascii="宋体"/>
      <w:sz w:val="21"/>
    </w:rPr>
  </w:style>
  <w:style w:type="paragraph" w:customStyle="1" w:styleId="GB231207415">
    <w:name w:val="样式 (中文) 仿宋_GB2312 四号 左 首行缩进:  0.74 厘米 行距: 1.5 倍行距"/>
    <w:basedOn w:val="a7"/>
    <w:pPr>
      <w:spacing w:line="360" w:lineRule="auto"/>
      <w:ind w:leftChars="200" w:left="200" w:firstLine="624"/>
      <w:jc w:val="left"/>
    </w:pPr>
    <w:rPr>
      <w:rFonts w:eastAsia="仿宋_GB2312" w:cs="宋体"/>
      <w:sz w:val="28"/>
      <w:szCs w:val="20"/>
    </w:rPr>
  </w:style>
  <w:style w:type="paragraph" w:customStyle="1" w:styleId="180">
    <w:name w:val="样式 宋体 小四 黑色 行距: 固定值 18 磅"/>
    <w:basedOn w:val="a7"/>
    <w:pPr>
      <w:spacing w:line="360" w:lineRule="exact"/>
      <w:ind w:firstLineChars="200" w:firstLine="480"/>
    </w:pPr>
    <w:rPr>
      <w:rFonts w:ascii="宋体" w:hAnsi="宋体" w:cs="宋体"/>
      <w:color w:val="000000"/>
      <w:szCs w:val="20"/>
    </w:rPr>
  </w:style>
  <w:style w:type="paragraph" w:customStyle="1" w:styleId="afffffff0">
    <w:name w:val="表头名称"/>
    <w:basedOn w:val="a8"/>
    <w:pPr>
      <w:autoSpaceDE w:val="0"/>
      <w:autoSpaceDN w:val="0"/>
      <w:adjustRightInd w:val="0"/>
      <w:spacing w:line="360" w:lineRule="auto"/>
      <w:ind w:firstLineChars="0" w:firstLine="0"/>
      <w:jc w:val="center"/>
    </w:pPr>
    <w:rPr>
      <w:rFonts w:ascii="黑体" w:eastAsia="黑体"/>
      <w:b/>
      <w:kern w:val="0"/>
      <w:sz w:val="24"/>
      <w:szCs w:val="20"/>
    </w:rPr>
  </w:style>
  <w:style w:type="paragraph" w:customStyle="1" w:styleId="afffffff1">
    <w:name w:val="一级标题"/>
    <w:basedOn w:val="a7"/>
    <w:pPr>
      <w:ind w:firstLine="539"/>
    </w:pPr>
    <w:rPr>
      <w:rFonts w:eastAsia="黑体"/>
      <w:sz w:val="28"/>
    </w:rPr>
  </w:style>
  <w:style w:type="paragraph" w:customStyle="1" w:styleId="CharChar1CharCharCharCharCharChar">
    <w:name w:val="Char Char1 Char Char Char Char Char Char"/>
    <w:basedOn w:val="a7"/>
    <w:rPr>
      <w:szCs w:val="20"/>
    </w:rPr>
  </w:style>
  <w:style w:type="paragraph" w:customStyle="1" w:styleId="21">
    <w:name w:val="样式 节正文 + 首行缩进:  2 字符"/>
    <w:basedOn w:val="a7"/>
    <w:link w:val="2Char"/>
    <w:pPr>
      <w:autoSpaceDE w:val="0"/>
      <w:autoSpaceDN w:val="0"/>
      <w:adjustRightInd w:val="0"/>
      <w:spacing w:line="560" w:lineRule="exact"/>
      <w:ind w:firstLineChars="200" w:firstLine="560"/>
    </w:pPr>
    <w:rPr>
      <w:rFonts w:ascii="宋体"/>
      <w:sz w:val="24"/>
      <w:szCs w:val="20"/>
      <w:lang w:val="x-none" w:eastAsia="x-none"/>
    </w:rPr>
  </w:style>
  <w:style w:type="paragraph" w:customStyle="1" w:styleId="1c">
    <w:name w:val="正文样式1"/>
    <w:basedOn w:val="a7"/>
    <w:pPr>
      <w:adjustRightInd w:val="0"/>
      <w:ind w:firstLineChars="200" w:firstLine="420"/>
      <w:textAlignment w:val="baseline"/>
    </w:pPr>
    <w:rPr>
      <w:snapToGrid w:val="0"/>
      <w:kern w:val="0"/>
      <w:szCs w:val="20"/>
    </w:rPr>
  </w:style>
  <w:style w:type="paragraph" w:customStyle="1" w:styleId="afffffff2">
    <w:name w:val="正文首缩"/>
    <w:basedOn w:val="a7"/>
    <w:pPr>
      <w:ind w:firstLine="539"/>
    </w:pPr>
    <w:rPr>
      <w:sz w:val="28"/>
    </w:rPr>
  </w:style>
  <w:style w:type="paragraph" w:customStyle="1" w:styleId="nilo">
    <w:name w:val="nilo_正文"/>
    <w:basedOn w:val="a7"/>
    <w:pPr>
      <w:spacing w:line="300" w:lineRule="auto"/>
    </w:pPr>
    <w:rPr>
      <w:rFonts w:eastAsia="华文细黑" w:hint="eastAsia"/>
      <w:szCs w:val="20"/>
    </w:rPr>
  </w:style>
  <w:style w:type="paragraph" w:customStyle="1" w:styleId="CM2">
    <w:name w:val="CM2"/>
    <w:basedOn w:val="Default"/>
    <w:next w:val="Default"/>
    <w:rPr>
      <w:rFonts w:ascii="宋体" w:hAnsi="Times New Roman" w:cs="Times New Roman"/>
      <w:color w:val="auto"/>
    </w:rPr>
  </w:style>
  <w:style w:type="paragraph" w:customStyle="1" w:styleId="CharCharChar13">
    <w:name w:val="Char Char Char13"/>
    <w:basedOn w:val="a7"/>
  </w:style>
  <w:style w:type="paragraph" w:customStyle="1" w:styleId="CharChar1CharCharCharCharCharCharCharCharCharCharCharCharChar">
    <w:name w:val="Char Char1 Char Char Char Char Char Char Char Char Char Char Char Char Char"/>
    <w:basedOn w:val="a7"/>
    <w:rPr>
      <w:szCs w:val="21"/>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22">
    <w:name w:val="样式 正文文本 + 首行缩进:  2 字符"/>
    <w:basedOn w:val="affff"/>
    <w:link w:val="2Char1"/>
    <w:pPr>
      <w:spacing w:after="0" w:line="540" w:lineRule="exact"/>
      <w:jc w:val="center"/>
    </w:pPr>
    <w:rPr>
      <w:rFonts w:ascii="黑体" w:eastAsia="黑体" w:hAnsi="黑体"/>
      <w:b/>
      <w:sz w:val="24"/>
      <w:szCs w:val="20"/>
      <w:lang w:val="en-US" w:eastAsia="zh-CN"/>
    </w:rPr>
  </w:style>
  <w:style w:type="paragraph" w:customStyle="1" w:styleId="12">
    <w:name w:val="表头1"/>
    <w:basedOn w:val="a7"/>
    <w:next w:val="a7"/>
    <w:link w:val="1Char"/>
    <w:pPr>
      <w:tabs>
        <w:tab w:val="left" w:pos="605"/>
      </w:tabs>
      <w:adjustRightInd w:val="0"/>
      <w:snapToGrid w:val="0"/>
      <w:jc w:val="center"/>
    </w:pPr>
    <w:rPr>
      <w:rFonts w:eastAsia="黑体"/>
      <w:kern w:val="0"/>
      <w:szCs w:val="28"/>
    </w:rPr>
  </w:style>
  <w:style w:type="paragraph" w:customStyle="1" w:styleId="gb1">
    <w:name w:val="gb1"/>
    <w:basedOn w:val="a7"/>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xl24">
    <w:name w:val="xl24"/>
    <w:basedOn w:val="a7"/>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harfc">
    <w:name w:val="Char"/>
    <w:basedOn w:val="a8"/>
    <w:semiHidden/>
    <w:pPr>
      <w:keepNext/>
      <w:adjustRightInd w:val="0"/>
      <w:snapToGrid w:val="0"/>
      <w:spacing w:line="500" w:lineRule="exact"/>
      <w:ind w:firstLine="200"/>
    </w:pPr>
    <w:rPr>
      <w:rFonts w:ascii="Verdana" w:eastAsia="仿宋_GB2312" w:hAnsi="Verdana"/>
      <w:color w:val="000000"/>
      <w:spacing w:val="8"/>
      <w:kern w:val="0"/>
      <w:sz w:val="28"/>
      <w:szCs w:val="20"/>
      <w:lang w:eastAsia="en-US"/>
    </w:rPr>
  </w:style>
  <w:style w:type="paragraph" w:customStyle="1" w:styleId="001">
    <w:name w:val="样式001"/>
    <w:basedOn w:val="10"/>
    <w:pPr>
      <w:spacing w:before="120" w:after="0" w:line="360" w:lineRule="auto"/>
    </w:pPr>
    <w:rPr>
      <w:rFonts w:eastAsia="黑体"/>
      <w:bCs/>
      <w:spacing w:val="16"/>
      <w:sz w:val="28"/>
      <w:szCs w:val="28"/>
    </w:rPr>
  </w:style>
  <w:style w:type="paragraph" w:customStyle="1" w:styleId="CharCharChar16">
    <w:name w:val="Char Char Char16"/>
    <w:basedOn w:val="a7"/>
  </w:style>
  <w:style w:type="paragraph" w:customStyle="1" w:styleId="afffffff3">
    <w:name w:val="报告表格"/>
    <w:basedOn w:val="a7"/>
    <w:pPr>
      <w:autoSpaceDE w:val="0"/>
      <w:autoSpaceDN w:val="0"/>
      <w:adjustRightInd w:val="0"/>
      <w:spacing w:before="40" w:after="40"/>
      <w:jc w:val="center"/>
      <w:textAlignment w:val="bottom"/>
    </w:pPr>
    <w:rPr>
      <w:kern w:val="0"/>
      <w:szCs w:val="20"/>
    </w:rPr>
  </w:style>
  <w:style w:type="paragraph" w:customStyle="1" w:styleId="112">
    <w:name w:val="样式 1、文章 + 宋体1"/>
    <w:basedOn w:val="a7"/>
    <w:pPr>
      <w:tabs>
        <w:tab w:val="left" w:pos="720"/>
      </w:tabs>
      <w:spacing w:before="120" w:line="360" w:lineRule="auto"/>
      <w:ind w:firstLineChars="200" w:firstLine="480"/>
    </w:pPr>
    <w:rPr>
      <w:rFonts w:ascii="宋体" w:hAnsi="宋体" w:cs="宋体"/>
      <w:color w:val="000000"/>
      <w:sz w:val="24"/>
    </w:rPr>
  </w:style>
  <w:style w:type="paragraph" w:customStyle="1" w:styleId="321">
    <w:name w:val="样式 普通文字 + 小四 行距: 最小值 3 磅 首行缩进:  2 字符1"/>
    <w:basedOn w:val="affff5"/>
    <w:pPr>
      <w:spacing w:line="360" w:lineRule="auto"/>
      <w:ind w:left="480" w:firstLine="480"/>
    </w:pPr>
    <w:rPr>
      <w:rFonts w:ascii="Times New Roman" w:eastAsia="仿宋_GB2312" w:hAnsi="Times New Roman" w:cs="宋体"/>
      <w:sz w:val="28"/>
      <w:szCs w:val="20"/>
    </w:rPr>
  </w:style>
  <w:style w:type="paragraph" w:customStyle="1" w:styleId="InTable">
    <w:name w:val="In Table"/>
    <w:basedOn w:val="a7"/>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ff4">
    <w:name w:val="区划正文"/>
    <w:basedOn w:val="a7"/>
    <w:pPr>
      <w:adjustRightInd w:val="0"/>
      <w:snapToGrid w:val="0"/>
      <w:spacing w:line="480" w:lineRule="exact"/>
      <w:ind w:firstLineChars="200" w:firstLine="200"/>
    </w:pPr>
    <w:rPr>
      <w:rFonts w:cs="宋体"/>
      <w:sz w:val="24"/>
      <w:szCs w:val="20"/>
    </w:rPr>
  </w:style>
  <w:style w:type="paragraph" w:customStyle="1" w:styleId="3a">
    <w:name w:val="标题3"/>
    <w:basedOn w:val="a7"/>
    <w:rPr>
      <w:sz w:val="24"/>
    </w:rPr>
  </w:style>
  <w:style w:type="paragraph" w:customStyle="1" w:styleId="CharCharCharCharCharCharChar">
    <w:name w:val="Char Char Char Char Char Char Char"/>
    <w:basedOn w:val="a7"/>
  </w:style>
  <w:style w:type="paragraph" w:customStyle="1" w:styleId="Pa11">
    <w:name w:val="Pa11"/>
    <w:basedOn w:val="Default"/>
    <w:next w:val="Default"/>
    <w:pPr>
      <w:spacing w:line="241" w:lineRule="atLeast"/>
    </w:pPr>
    <w:rPr>
      <w:rFonts w:ascii="黑体" w:eastAsia="黑体" w:hAnsi="Calibri" w:cs="Times New Roman"/>
      <w:color w:val="auto"/>
    </w:rPr>
  </w:style>
  <w:style w:type="paragraph" w:customStyle="1" w:styleId="afffffff5">
    <w:name w:val="流程图"/>
    <w:basedOn w:val="a7"/>
    <w:pPr>
      <w:tabs>
        <w:tab w:val="left" w:pos="0"/>
      </w:tabs>
      <w:autoSpaceDE w:val="0"/>
      <w:autoSpaceDN w:val="0"/>
      <w:adjustRightInd w:val="0"/>
      <w:spacing w:line="240" w:lineRule="atLeast"/>
      <w:jc w:val="center"/>
      <w:textAlignment w:val="bottom"/>
    </w:pPr>
    <w:rPr>
      <w:rFonts w:ascii="宋体"/>
      <w:szCs w:val="20"/>
    </w:rPr>
  </w:style>
  <w:style w:type="paragraph" w:customStyle="1" w:styleId="1110">
    <w:name w:val="正文格式111"/>
    <w:basedOn w:val="a7"/>
    <w:semiHidden/>
    <w:pPr>
      <w:snapToGrid w:val="0"/>
      <w:spacing w:line="300" w:lineRule="auto"/>
      <w:ind w:firstLineChars="200" w:firstLine="480"/>
    </w:pPr>
    <w:rPr>
      <w:rFonts w:ascii="宋体" w:hAnsi="宋体"/>
      <w:sz w:val="24"/>
    </w:rPr>
  </w:style>
  <w:style w:type="paragraph" w:customStyle="1" w:styleId="CharCharCharCharCharCharCharCharCharCharCharCharCharCharCharChar">
    <w:name w:val="Char Char Char Char Char Char Char Char Char Char Char Char Char Char Char Char"/>
    <w:basedOn w:val="3"/>
    <w:pPr>
      <w:widowControl w:val="0"/>
      <w:tabs>
        <w:tab w:val="left" w:pos="360"/>
        <w:tab w:val="left" w:pos="900"/>
      </w:tabs>
      <w:snapToGrid w:val="0"/>
      <w:spacing w:before="120" w:after="120"/>
      <w:ind w:leftChars="-12" w:left="542" w:firstLineChars="200" w:firstLine="200"/>
    </w:pPr>
    <w:rPr>
      <w:b w:val="0"/>
      <w:snapToGrid w:val="0"/>
      <w:kern w:val="2"/>
      <w:sz w:val="24"/>
      <w:szCs w:val="20"/>
    </w:rPr>
  </w:style>
  <w:style w:type="paragraph" w:customStyle="1" w:styleId="afffffff6">
    <w:name w:val="缩进"/>
    <w:basedOn w:val="a7"/>
    <w:pPr>
      <w:autoSpaceDE w:val="0"/>
      <w:autoSpaceDN w:val="0"/>
      <w:adjustRightInd w:val="0"/>
      <w:spacing w:line="400" w:lineRule="atLeast"/>
      <w:ind w:firstLineChars="200" w:firstLine="200"/>
      <w:textAlignment w:val="baseline"/>
    </w:pPr>
    <w:rPr>
      <w:kern w:val="0"/>
      <w:sz w:val="24"/>
      <w:szCs w:val="20"/>
    </w:rPr>
  </w:style>
  <w:style w:type="paragraph" w:customStyle="1" w:styleId="afffffff7">
    <w:name w:val="规划正文"/>
    <w:basedOn w:val="a7"/>
    <w:pPr>
      <w:spacing w:line="460" w:lineRule="exact"/>
      <w:ind w:firstLineChars="200" w:firstLine="200"/>
    </w:pPr>
    <w:rPr>
      <w:sz w:val="24"/>
    </w:rPr>
  </w:style>
  <w:style w:type="paragraph" w:customStyle="1" w:styleId="1002">
    <w:name w:val="样式 标题 1 + 两端对齐 左侧:  0 厘米 首行缩进:  0 厘米2"/>
    <w:basedOn w:val="10"/>
    <w:pPr>
      <w:spacing w:before="240" w:after="120" w:line="500" w:lineRule="exact"/>
    </w:pPr>
    <w:rPr>
      <w:rFonts w:cs="宋体"/>
      <w:bCs/>
      <w:sz w:val="36"/>
      <w:szCs w:val="20"/>
    </w:rPr>
  </w:style>
  <w:style w:type="paragraph" w:customStyle="1" w:styleId="Char14">
    <w:name w:val="Char1"/>
    <w:basedOn w:val="a7"/>
    <w:rPr>
      <w:rFonts w:ascii="Tahoma" w:hAnsi="Tahoma"/>
      <w:sz w:val="24"/>
      <w:szCs w:val="20"/>
    </w:rPr>
  </w:style>
  <w:style w:type="paragraph" w:customStyle="1" w:styleId="11Char00">
    <w:name w:val="样式 标题 1标题 1 Char + (中文) 黑体 小三 左 段前: 0 磅 段后: 0 磅"/>
    <w:basedOn w:val="10"/>
    <w:pPr>
      <w:spacing w:before="0" w:after="0" w:line="360" w:lineRule="auto"/>
      <w:ind w:firstLineChars="300" w:firstLine="300"/>
      <w:jc w:val="left"/>
    </w:pPr>
    <w:rPr>
      <w:rFonts w:eastAsia="黑体" w:cs="宋体"/>
      <w:b w:val="0"/>
      <w:bCs/>
      <w:kern w:val="2"/>
      <w:sz w:val="24"/>
    </w:rPr>
  </w:style>
  <w:style w:type="paragraph" w:customStyle="1" w:styleId="56">
    <w:name w:val="标题5"/>
    <w:pPr>
      <w:adjustRightInd w:val="0"/>
      <w:spacing w:line="360" w:lineRule="auto"/>
      <w:jc w:val="both"/>
      <w:textAlignment w:val="baseline"/>
    </w:pPr>
    <w:rPr>
      <w:rFonts w:ascii="宋体"/>
      <w:sz w:val="24"/>
    </w:rPr>
  </w:style>
  <w:style w:type="paragraph" w:customStyle="1" w:styleId="CharChar1CharChar1CharChar1CharChar1CharCharCharCharCharCharChar">
    <w:name w:val="Char Char1 Char Char1 Char Char1 Char Char1 Char Char Char Char Char Char Char"/>
    <w:basedOn w:val="a7"/>
    <w:rPr>
      <w:rFonts w:ascii="Tahoma" w:hAnsi="Tahoma"/>
      <w:sz w:val="24"/>
    </w:rPr>
  </w:style>
  <w:style w:type="paragraph" w:customStyle="1" w:styleId="g14">
    <w:name w:val="g14"/>
    <w:basedOn w:val="a7"/>
    <w:pPr>
      <w:widowControl/>
      <w:spacing w:before="100" w:beforeAutospacing="1" w:after="100" w:afterAutospacing="1" w:line="253" w:lineRule="atLeast"/>
      <w:jc w:val="left"/>
    </w:pPr>
    <w:rPr>
      <w:rFonts w:ascii="宋体" w:hAnsi="宋体" w:cs="宋体"/>
      <w:color w:val="009900"/>
      <w:kern w:val="0"/>
      <w:sz w:val="16"/>
      <w:szCs w:val="16"/>
    </w:rPr>
  </w:style>
  <w:style w:type="paragraph" w:customStyle="1" w:styleId="CharCharCharCharCharCharCharCharCharCharCharCharCharCharCharCharCharCharCharCharCharChar">
    <w:name w:val="Char Char Char Char Char Char Char Char Char Char Char Char Char Char Char Char Char Char Char Char Char Char"/>
    <w:basedOn w:val="3"/>
    <w:pPr>
      <w:widowControl w:val="0"/>
      <w:tabs>
        <w:tab w:val="left" w:pos="360"/>
        <w:tab w:val="left" w:pos="900"/>
      </w:tabs>
      <w:snapToGrid w:val="0"/>
      <w:spacing w:before="120" w:after="120"/>
      <w:ind w:leftChars="-12" w:left="542" w:firstLineChars="200" w:firstLine="200"/>
    </w:pPr>
    <w:rPr>
      <w:b w:val="0"/>
      <w:snapToGrid w:val="0"/>
      <w:kern w:val="2"/>
      <w:sz w:val="24"/>
    </w:rPr>
  </w:style>
  <w:style w:type="paragraph" w:customStyle="1" w:styleId="17">
    <w:name w:val="样式1"/>
    <w:basedOn w:val="10"/>
    <w:link w:val="1Char2"/>
    <w:pPr>
      <w:keepNext w:val="0"/>
      <w:keepLines w:val="0"/>
      <w:spacing w:before="0" w:after="0" w:line="240" w:lineRule="auto"/>
      <w:ind w:firstLineChars="200" w:firstLine="420"/>
      <w:jc w:val="left"/>
    </w:pPr>
    <w:rPr>
      <w:b w:val="0"/>
      <w:kern w:val="2"/>
      <w:sz w:val="24"/>
    </w:rPr>
  </w:style>
  <w:style w:type="paragraph" w:customStyle="1" w:styleId="2f3">
    <w:name w:val="样式 四号 首行缩进:  2 字符"/>
    <w:basedOn w:val="a7"/>
    <w:pPr>
      <w:spacing w:line="480" w:lineRule="atLeast"/>
      <w:ind w:firstLineChars="200" w:firstLine="200"/>
    </w:pPr>
    <w:rPr>
      <w:sz w:val="24"/>
      <w:szCs w:val="20"/>
    </w:rPr>
  </w:style>
  <w:style w:type="paragraph" w:customStyle="1" w:styleId="18">
    <w:name w:val="样式 标题 1 + 非加宽量 / 紧缩量"/>
    <w:basedOn w:val="10"/>
    <w:link w:val="1Char3"/>
    <w:pPr>
      <w:spacing w:before="360" w:after="0" w:line="360" w:lineRule="auto"/>
    </w:pPr>
    <w:rPr>
      <w:rFonts w:eastAsia="黑体"/>
      <w:bCs/>
      <w:sz w:val="28"/>
      <w:szCs w:val="28"/>
    </w:rPr>
  </w:style>
  <w:style w:type="paragraph" w:styleId="affc">
    <w:name w:val="No Spacing"/>
    <w:basedOn w:val="a7"/>
    <w:link w:val="affb"/>
    <w:qFormat/>
    <w:pPr>
      <w:widowControl/>
      <w:jc w:val="left"/>
    </w:pPr>
    <w:rPr>
      <w:rFonts w:ascii="Calibri" w:hAnsi="Calibri"/>
      <w:kern w:val="0"/>
      <w:sz w:val="22"/>
      <w:szCs w:val="22"/>
      <w:lang w:val="x-none" w:eastAsia="en-US" w:bidi="en-US"/>
    </w:rPr>
  </w:style>
  <w:style w:type="paragraph" w:customStyle="1" w:styleId="afffffff8">
    <w:name w:val="标准正文"/>
    <w:basedOn w:val="a7"/>
    <w:pPr>
      <w:widowControl/>
      <w:tabs>
        <w:tab w:val="right" w:pos="8640"/>
      </w:tabs>
      <w:spacing w:afterLines="50" w:line="360" w:lineRule="auto"/>
      <w:ind w:firstLineChars="225" w:firstLine="531"/>
    </w:pPr>
    <w:rPr>
      <w:rFonts w:ascii="Garamond" w:eastAsia="仿宋_GB2312" w:hAnsi="Garamond"/>
      <w:spacing w:val="-2"/>
      <w:kern w:val="44"/>
    </w:rPr>
  </w:style>
  <w:style w:type="paragraph" w:customStyle="1" w:styleId="22CharChar0505">
    <w:name w:val="样式 标题 2标题 2 Char Char + 小三 非加粗 段前: 0.5 行 段后: 0.5 行"/>
    <w:basedOn w:val="2"/>
    <w:pPr>
      <w:spacing w:beforeLines="50" w:before="156" w:afterLines="50" w:after="156" w:line="416" w:lineRule="auto"/>
    </w:pPr>
    <w:rPr>
      <w:rFonts w:cs="宋体"/>
      <w:b w:val="0"/>
      <w:sz w:val="28"/>
      <w:szCs w:val="20"/>
    </w:rPr>
  </w:style>
  <w:style w:type="paragraph" w:customStyle="1" w:styleId="afffffff9">
    <w:name w:val="正文段落"/>
    <w:pPr>
      <w:spacing w:beforeLines="50"/>
      <w:ind w:firstLineChars="200" w:firstLine="505"/>
    </w:pPr>
    <w:rPr>
      <w:bCs/>
      <w:kern w:val="2"/>
      <w:sz w:val="24"/>
      <w:szCs w:val="24"/>
    </w:rPr>
  </w:style>
  <w:style w:type="paragraph" w:customStyle="1" w:styleId="1a">
    <w:name w:val="样式 正文1 + 加粗"/>
    <w:basedOn w:val="19"/>
    <w:link w:val="1Char7"/>
    <w:pPr>
      <w:tabs>
        <w:tab w:val="left" w:pos="-525"/>
        <w:tab w:val="left" w:pos="360"/>
        <w:tab w:val="left" w:pos="1155"/>
      </w:tabs>
      <w:adjustRightInd/>
      <w:snapToGrid/>
      <w:spacing w:beforeLines="20" w:line="360" w:lineRule="auto"/>
      <w:ind w:firstLine="480"/>
    </w:pPr>
    <w:rPr>
      <w:rFonts w:ascii="宋体" w:hAnsi="宋体"/>
      <w:bCs/>
      <w:sz w:val="24"/>
      <w:szCs w:val="24"/>
    </w:rPr>
  </w:style>
  <w:style w:type="paragraph" w:customStyle="1" w:styleId="Char2">
    <w:name w:val="级别二 Char"/>
    <w:basedOn w:val="29"/>
    <w:link w:val="CharChar2"/>
    <w:pPr>
      <w:spacing w:after="120" w:line="520" w:lineRule="exact"/>
      <w:jc w:val="both"/>
    </w:pPr>
    <w:rPr>
      <w:rFonts w:ascii="黑体" w:eastAsia="黑体" w:hAnsi="黑体"/>
      <w:b/>
      <w:bCs/>
      <w:sz w:val="28"/>
      <w:szCs w:val="20"/>
      <w:lang w:val="en-US" w:eastAsia="zh-CN"/>
    </w:rPr>
  </w:style>
  <w:style w:type="paragraph" w:customStyle="1" w:styleId="CM13">
    <w:name w:val="CM13"/>
    <w:basedOn w:val="Default"/>
    <w:next w:val="Default"/>
    <w:pPr>
      <w:spacing w:after="263"/>
    </w:pPr>
    <w:rPr>
      <w:rFonts w:ascii="宋体" w:hAnsi="Times New Roman" w:cs="Times New Roman"/>
      <w:color w:val="auto"/>
    </w:rPr>
  </w:style>
  <w:style w:type="paragraph" w:customStyle="1" w:styleId="1d">
    <w:name w:val="表格1"/>
    <w:basedOn w:val="a7"/>
    <w:pPr>
      <w:adjustRightInd w:val="0"/>
      <w:spacing w:line="400" w:lineRule="atLeast"/>
      <w:jc w:val="center"/>
      <w:textAlignment w:val="baseline"/>
    </w:pPr>
    <w:rPr>
      <w:kern w:val="0"/>
      <w:sz w:val="24"/>
    </w:rPr>
  </w:style>
  <w:style w:type="paragraph" w:customStyle="1" w:styleId="Char120">
    <w:name w:val="Char12"/>
    <w:basedOn w:val="a7"/>
    <w:rPr>
      <w:rFonts w:ascii="Tahoma" w:hAnsi="Tahoma"/>
      <w:sz w:val="24"/>
      <w:szCs w:val="20"/>
    </w:rPr>
  </w:style>
  <w:style w:type="paragraph" w:customStyle="1" w:styleId="afffff2">
    <w:name w:val="段落"/>
    <w:basedOn w:val="a7"/>
    <w:link w:val="Charf1"/>
    <w:pPr>
      <w:tabs>
        <w:tab w:val="left" w:pos="1021"/>
      </w:tabs>
      <w:adjustRightInd w:val="0"/>
      <w:spacing w:line="360" w:lineRule="auto"/>
      <w:ind w:firstLineChars="200" w:firstLine="480"/>
    </w:pPr>
    <w:rPr>
      <w:rFonts w:hAnsi="宋体"/>
      <w:kern w:val="24"/>
      <w:sz w:val="24"/>
    </w:rPr>
  </w:style>
  <w:style w:type="paragraph" w:customStyle="1" w:styleId="ParaCharCharCharCharCharCharCharCharCharChar">
    <w:name w:val="默认段落字体 Para Char Char Char Char Char Char Char Char Char Char"/>
    <w:basedOn w:val="3"/>
    <w:pPr>
      <w:widowControl w:val="0"/>
      <w:tabs>
        <w:tab w:val="left" w:pos="360"/>
        <w:tab w:val="left" w:pos="900"/>
      </w:tabs>
      <w:snapToGrid w:val="0"/>
      <w:spacing w:before="120" w:after="120"/>
      <w:ind w:leftChars="-12" w:left="542" w:firstLineChars="200" w:firstLine="200"/>
    </w:pPr>
    <w:rPr>
      <w:b w:val="0"/>
      <w:snapToGrid w:val="0"/>
      <w:kern w:val="2"/>
      <w:sz w:val="24"/>
    </w:rPr>
  </w:style>
  <w:style w:type="paragraph" w:customStyle="1" w:styleId="afffffffa">
    <w:name w:val="编号样式正文"/>
    <w:basedOn w:val="a7"/>
    <w:pPr>
      <w:tabs>
        <w:tab w:val="left" w:pos="435"/>
        <w:tab w:val="left" w:pos="720"/>
        <w:tab w:val="left" w:pos="900"/>
      </w:tabs>
      <w:adjustRightInd w:val="0"/>
      <w:spacing w:line="360" w:lineRule="auto"/>
      <w:ind w:left="435" w:hanging="435"/>
      <w:textAlignment w:val="baseline"/>
    </w:pPr>
    <w:rPr>
      <w:snapToGrid w:val="0"/>
      <w:kern w:val="24"/>
      <w:sz w:val="24"/>
      <w:szCs w:val="20"/>
    </w:rPr>
  </w:style>
  <w:style w:type="paragraph" w:customStyle="1" w:styleId="yyp">
    <w:name w:val="yyp"/>
    <w:basedOn w:val="afffe"/>
    <w:link w:val="yypChar"/>
    <w:pPr>
      <w:spacing w:line="360" w:lineRule="auto"/>
      <w:ind w:firstLineChars="200" w:firstLine="480"/>
    </w:pPr>
    <w:rPr>
      <w:sz w:val="24"/>
      <w:lang w:val="en-US" w:eastAsia="zh-CN"/>
    </w:rPr>
  </w:style>
  <w:style w:type="paragraph" w:customStyle="1" w:styleId="afffffffb">
    <w:name w:val="文宋"/>
    <w:basedOn w:val="a7"/>
    <w:pPr>
      <w:spacing w:line="560" w:lineRule="atLeast"/>
      <w:ind w:firstLineChars="200" w:firstLine="200"/>
    </w:pPr>
    <w:rPr>
      <w:spacing w:val="16"/>
      <w:sz w:val="32"/>
    </w:rPr>
  </w:style>
  <w:style w:type="paragraph" w:customStyle="1" w:styleId="16">
    <w:name w:val="样式 1、文章 + 宋体"/>
    <w:basedOn w:val="a7"/>
    <w:link w:val="1Char1"/>
    <w:pPr>
      <w:tabs>
        <w:tab w:val="left" w:pos="540"/>
        <w:tab w:val="left" w:pos="720"/>
      </w:tabs>
      <w:spacing w:before="120" w:line="360" w:lineRule="auto"/>
      <w:ind w:firstLineChars="200" w:firstLine="480"/>
    </w:pPr>
    <w:rPr>
      <w:rFonts w:ascii="宋体" w:hAnsi="宋体"/>
      <w:color w:val="000000"/>
      <w:sz w:val="24"/>
    </w:rPr>
  </w:style>
  <w:style w:type="paragraph" w:customStyle="1" w:styleId="CharCharChar15">
    <w:name w:val="Char Char Char15"/>
    <w:basedOn w:val="a7"/>
  </w:style>
  <w:style w:type="paragraph" w:customStyle="1" w:styleId="afffffffc">
    <w:name w:val="简单回函地址"/>
    <w:basedOn w:val="a7"/>
    <w:rPr>
      <w:sz w:val="24"/>
      <w:szCs w:val="20"/>
    </w:rPr>
  </w:style>
  <w:style w:type="paragraph" w:customStyle="1" w:styleId="CharCharChar17">
    <w:name w:val="Char Char Char17"/>
    <w:basedOn w:val="a7"/>
  </w:style>
  <w:style w:type="paragraph" w:customStyle="1" w:styleId="ParaChar">
    <w:name w:val="默认段落字体 Para Char"/>
    <w:basedOn w:val="a7"/>
    <w:next w:val="a7"/>
    <w:semiHidden/>
    <w:pPr>
      <w:keepNext/>
      <w:keepLines/>
      <w:widowControl/>
      <w:adjustRightInd w:val="0"/>
      <w:spacing w:before="360" w:after="480" w:line="360" w:lineRule="auto"/>
      <w:jc w:val="left"/>
      <w:textAlignment w:val="baseline"/>
      <w:outlineLvl w:val="3"/>
    </w:pPr>
    <w:rPr>
      <w:rFonts w:ascii="黑体" w:eastAsia="黑体" w:hAnsi="Verdana" w:cs="”“Times New Roman”“"/>
      <w:kern w:val="0"/>
      <w:sz w:val="30"/>
      <w:szCs w:val="30"/>
      <w:lang w:eastAsia="en-US"/>
    </w:rPr>
  </w:style>
  <w:style w:type="paragraph" w:styleId="afa">
    <w:name w:val="Intense Quote"/>
    <w:basedOn w:val="a7"/>
    <w:next w:val="a7"/>
    <w:link w:val="af9"/>
    <w:qFormat/>
    <w:pPr>
      <w:pBdr>
        <w:bottom w:val="single" w:sz="4" w:space="4" w:color="4F81BD"/>
      </w:pBdr>
      <w:spacing w:before="200" w:after="280"/>
      <w:ind w:left="936" w:right="936"/>
    </w:pPr>
    <w:rPr>
      <w:b/>
      <w:bCs/>
      <w:i/>
      <w:iCs/>
      <w:color w:val="4F81BD"/>
      <w:lang w:val="x-none" w:eastAsia="x-none"/>
    </w:rPr>
  </w:style>
  <w:style w:type="paragraph" w:customStyle="1" w:styleId="025">
    <w:name w:val="样式 正文（首行缩进两字） + 段前: 0.25 行"/>
    <w:basedOn w:val="a8"/>
    <w:pPr>
      <w:spacing w:line="360" w:lineRule="auto"/>
      <w:ind w:firstLineChars="0" w:firstLine="200"/>
    </w:pPr>
    <w:rPr>
      <w:sz w:val="24"/>
    </w:rPr>
  </w:style>
  <w:style w:type="paragraph" w:customStyle="1" w:styleId="afffffffd">
    <w:name w:val="表格内容"/>
    <w:basedOn w:val="a7"/>
    <w:next w:val="a7"/>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afffffffe">
    <w:name w:val="标准"/>
    <w:basedOn w:val="a7"/>
    <w:pPr>
      <w:adjustRightInd w:val="0"/>
      <w:spacing w:line="480" w:lineRule="exact"/>
      <w:textAlignment w:val="baseline"/>
    </w:pPr>
    <w:rPr>
      <w:kern w:val="0"/>
      <w:sz w:val="28"/>
      <w:szCs w:val="20"/>
      <w:lang w:val="en-GB"/>
    </w:rPr>
  </w:style>
  <w:style w:type="paragraph" w:customStyle="1" w:styleId="affffffff">
    <w:name w:val="正文一"/>
    <w:basedOn w:val="affffffff0"/>
    <w:pPr>
      <w:ind w:firstLineChars="200" w:firstLine="200"/>
    </w:pPr>
  </w:style>
  <w:style w:type="paragraph" w:customStyle="1" w:styleId="affffffff1">
    <w:name w:val="表格内容格式"/>
    <w:basedOn w:val="a7"/>
    <w:pPr>
      <w:adjustRightInd w:val="0"/>
      <w:spacing w:line="240" w:lineRule="atLeast"/>
      <w:textAlignment w:val="baseline"/>
    </w:pPr>
    <w:rPr>
      <w:rFonts w:ascii="宋体" w:hAnsi="宋体"/>
      <w:snapToGrid w:val="0"/>
      <w:color w:val="000000"/>
      <w:kern w:val="0"/>
      <w:szCs w:val="20"/>
    </w:rPr>
  </w:style>
  <w:style w:type="paragraph" w:customStyle="1" w:styleId="Char110">
    <w:name w:val="Char11"/>
    <w:basedOn w:val="a7"/>
    <w:rPr>
      <w:rFonts w:ascii="Tahoma" w:hAnsi="Tahoma"/>
      <w:sz w:val="24"/>
      <w:szCs w:val="20"/>
    </w:rPr>
  </w:style>
  <w:style w:type="paragraph" w:customStyle="1" w:styleId="222">
    <w:name w:val="样式 样式 样式 样式 正文文本 + 首行缩进:  2 字符 + 首行缩进:  2 字符 + 首行缩进:  2 字符 + 首行缩..."/>
    <w:basedOn w:val="a7"/>
    <w:pPr>
      <w:adjustRightInd w:val="0"/>
      <w:spacing w:line="540" w:lineRule="exact"/>
      <w:ind w:firstLineChars="200" w:firstLine="480"/>
      <w:textAlignment w:val="baseline"/>
    </w:pPr>
    <w:rPr>
      <w:kern w:val="0"/>
      <w:sz w:val="24"/>
    </w:rPr>
  </w:style>
  <w:style w:type="paragraph" w:customStyle="1" w:styleId="affffffff0">
    <w:name w:val="（一）"/>
    <w:basedOn w:val="1e"/>
    <w:pPr>
      <w:spacing w:line="460" w:lineRule="exact"/>
    </w:pPr>
    <w:rPr>
      <w:szCs w:val="20"/>
    </w:rPr>
  </w:style>
  <w:style w:type="paragraph" w:customStyle="1" w:styleId="1e">
    <w:name w:val="(1)"/>
    <w:basedOn w:val="a7"/>
    <w:rPr>
      <w:sz w:val="24"/>
    </w:rPr>
  </w:style>
  <w:style w:type="paragraph" w:customStyle="1" w:styleId="1001">
    <w:name w:val="样式 标题 1 + 两端对齐 左侧:  0 厘米 首行缩进:  0 厘米1"/>
    <w:basedOn w:val="10"/>
    <w:pPr>
      <w:spacing w:before="240" w:after="120" w:line="500" w:lineRule="exact"/>
    </w:pPr>
    <w:rPr>
      <w:rFonts w:cs="宋体"/>
      <w:bCs/>
      <w:sz w:val="28"/>
      <w:szCs w:val="20"/>
    </w:rPr>
  </w:style>
  <w:style w:type="paragraph" w:customStyle="1" w:styleId="xl28">
    <w:name w:val="xl28"/>
    <w:basedOn w:val="a7"/>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 w:val="24"/>
    </w:rPr>
  </w:style>
  <w:style w:type="paragraph" w:customStyle="1" w:styleId="211">
    <w:name w:val="2.1.1"/>
    <w:basedOn w:val="a7"/>
    <w:rPr>
      <w:sz w:val="24"/>
    </w:rPr>
  </w:style>
  <w:style w:type="paragraph" w:customStyle="1" w:styleId="Pa4">
    <w:name w:val="Pa4"/>
    <w:basedOn w:val="a7"/>
    <w:next w:val="a7"/>
    <w:pPr>
      <w:autoSpaceDE w:val="0"/>
      <w:autoSpaceDN w:val="0"/>
      <w:adjustRightInd w:val="0"/>
      <w:spacing w:line="241" w:lineRule="atLeast"/>
      <w:jc w:val="left"/>
    </w:pPr>
    <w:rPr>
      <w:rFonts w:ascii="幼圆" w:eastAsia="幼圆"/>
      <w:kern w:val="0"/>
      <w:sz w:val="24"/>
    </w:rPr>
  </w:style>
  <w:style w:type="paragraph" w:customStyle="1" w:styleId="a6">
    <w:name w:val="附录五级条标题"/>
    <w:basedOn w:val="a5"/>
    <w:next w:val="affffff6"/>
    <w:pPr>
      <w:numPr>
        <w:ilvl w:val="6"/>
      </w:numPr>
      <w:outlineLvl w:val="6"/>
    </w:pPr>
  </w:style>
  <w:style w:type="paragraph" w:customStyle="1" w:styleId="afffff6">
    <w:name w:val="报告正文"/>
    <w:basedOn w:val="a7"/>
    <w:link w:val="Charf3"/>
    <w:pPr>
      <w:spacing w:line="360" w:lineRule="auto"/>
      <w:ind w:firstLine="482"/>
    </w:pPr>
    <w:rPr>
      <w:sz w:val="24"/>
      <w:szCs w:val="21"/>
    </w:rPr>
  </w:style>
  <w:style w:type="paragraph" w:customStyle="1" w:styleId="a5">
    <w:name w:val="附录四级条标题"/>
    <w:basedOn w:val="a4"/>
    <w:next w:val="affffff6"/>
    <w:pPr>
      <w:numPr>
        <w:ilvl w:val="5"/>
      </w:numPr>
      <w:outlineLvl w:val="5"/>
    </w:pPr>
  </w:style>
  <w:style w:type="paragraph" w:customStyle="1" w:styleId="affffffff2">
    <w:name w:val="封面正文"/>
    <w:pPr>
      <w:jc w:val="both"/>
    </w:pPr>
  </w:style>
  <w:style w:type="paragraph" w:customStyle="1" w:styleId="afffb">
    <w:name w:val="正文(首行缩进)宋旭峰"/>
    <w:basedOn w:val="a8"/>
    <w:link w:val="CharChar5"/>
    <w:pPr>
      <w:spacing w:line="500" w:lineRule="exact"/>
      <w:ind w:firstLine="480"/>
      <w:contextualSpacing/>
    </w:pPr>
    <w:rPr>
      <w:rFonts w:cs="Arial"/>
      <w:snapToGrid w:val="0"/>
      <w:kern w:val="0"/>
      <w:sz w:val="24"/>
    </w:rPr>
  </w:style>
  <w:style w:type="paragraph" w:customStyle="1" w:styleId="a3">
    <w:name w:val="附录二级条标题"/>
    <w:basedOn w:val="a2"/>
    <w:next w:val="affffff6"/>
    <w:pPr>
      <w:numPr>
        <w:ilvl w:val="3"/>
      </w:numPr>
      <w:outlineLvl w:val="3"/>
    </w:pPr>
  </w:style>
  <w:style w:type="paragraph" w:customStyle="1" w:styleId="a1">
    <w:name w:val="附录章标题"/>
    <w:next w:val="affffff6"/>
    <w:pPr>
      <w:numPr>
        <w:ilvl w:val="1"/>
        <w:numId w:val="2"/>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fffff6">
    <w:name w:val="段"/>
    <w:pPr>
      <w:autoSpaceDE w:val="0"/>
      <w:autoSpaceDN w:val="0"/>
      <w:ind w:firstLineChars="200" w:firstLine="200"/>
      <w:jc w:val="both"/>
    </w:pPr>
    <w:rPr>
      <w:rFonts w:ascii="宋体"/>
      <w:sz w:val="21"/>
    </w:rPr>
  </w:style>
  <w:style w:type="paragraph" w:customStyle="1" w:styleId="62">
    <w:name w:val="样式 标题6 + 宋体 首行缩进:  2 字符"/>
    <w:basedOn w:val="a7"/>
    <w:pPr>
      <w:keepNext/>
      <w:keepLines/>
      <w:spacing w:line="480" w:lineRule="exact"/>
      <w:ind w:firstLineChars="200" w:firstLine="482"/>
      <w:outlineLvl w:val="5"/>
    </w:pPr>
    <w:rPr>
      <w:rFonts w:ascii="宋体" w:hAnsi="宋体" w:cs="宋体"/>
      <w:bCs/>
      <w:sz w:val="24"/>
      <w:szCs w:val="20"/>
    </w:rPr>
  </w:style>
  <w:style w:type="paragraph" w:customStyle="1" w:styleId="a0">
    <w:name w:val="附录标识"/>
    <w:basedOn w:val="a7"/>
    <w:pPr>
      <w:widowControl/>
      <w:numPr>
        <w:numId w:val="2"/>
      </w:numPr>
      <w:shd w:val="clear" w:color="FFFFFF" w:fill="FFFFFF"/>
      <w:tabs>
        <w:tab w:val="left" w:pos="6405"/>
      </w:tabs>
      <w:spacing w:before="640" w:after="200"/>
      <w:jc w:val="center"/>
      <w:outlineLvl w:val="0"/>
    </w:pPr>
    <w:rPr>
      <w:rFonts w:ascii="黑体" w:eastAsia="黑体"/>
      <w:kern w:val="0"/>
      <w:szCs w:val="20"/>
    </w:rPr>
  </w:style>
  <w:style w:type="paragraph" w:customStyle="1" w:styleId="CharCharCharCharCharCharChar1">
    <w:name w:val="Char Char Char Char Char Char Char1"/>
    <w:basedOn w:val="a7"/>
    <w:rPr>
      <w:szCs w:val="20"/>
    </w:rPr>
  </w:style>
  <w:style w:type="paragraph" w:customStyle="1" w:styleId="CharCharCharChar">
    <w:name w:val="Char Char Char Char"/>
    <w:basedOn w:val="a7"/>
    <w:pPr>
      <w:spacing w:line="360" w:lineRule="auto"/>
      <w:ind w:firstLineChars="200" w:firstLine="200"/>
    </w:pPr>
    <w:rPr>
      <w:rFonts w:ascii="宋体" w:hAnsi="宋体" w:cs="宋体"/>
      <w:sz w:val="24"/>
    </w:rPr>
  </w:style>
  <w:style w:type="paragraph" w:customStyle="1" w:styleId="affffffff3">
    <w:name w:val="表格文字"/>
    <w:basedOn w:val="a8"/>
    <w:pPr>
      <w:snapToGrid w:val="0"/>
      <w:ind w:firstLineChars="0" w:firstLine="0"/>
      <w:jc w:val="center"/>
    </w:pPr>
    <w:rPr>
      <w:rFonts w:ascii="宋体" w:hAnsi="Arial"/>
      <w:szCs w:val="20"/>
    </w:rPr>
  </w:style>
  <w:style w:type="paragraph" w:customStyle="1" w:styleId="Char140">
    <w:name w:val="Char14"/>
    <w:basedOn w:val="a7"/>
    <w:rPr>
      <w:rFonts w:ascii="Tahoma" w:hAnsi="Tahoma"/>
      <w:sz w:val="24"/>
      <w:szCs w:val="20"/>
    </w:rPr>
  </w:style>
  <w:style w:type="paragraph" w:customStyle="1" w:styleId="11Char001">
    <w:name w:val="样式 标题 1标题 1 Char + (中文) 黑体 小三 左 段前: 0 磅 段后: 0 磅1"/>
    <w:basedOn w:val="10"/>
    <w:pPr>
      <w:spacing w:before="0" w:after="0" w:line="360" w:lineRule="auto"/>
      <w:jc w:val="left"/>
    </w:pPr>
    <w:rPr>
      <w:rFonts w:eastAsia="黑体" w:cs="宋体"/>
      <w:bCs/>
      <w:kern w:val="2"/>
      <w:sz w:val="28"/>
    </w:rPr>
  </w:style>
  <w:style w:type="paragraph" w:customStyle="1" w:styleId="216">
    <w:name w:val="样式 首行缩进:  2 字符16"/>
    <w:basedOn w:val="a7"/>
    <w:pPr>
      <w:spacing w:line="520" w:lineRule="exact"/>
      <w:ind w:firstLineChars="200" w:firstLine="560"/>
    </w:pPr>
    <w:rPr>
      <w:rFonts w:cs="宋体"/>
      <w:sz w:val="24"/>
      <w:szCs w:val="20"/>
    </w:rPr>
  </w:style>
  <w:style w:type="paragraph" w:customStyle="1" w:styleId="xl30">
    <w:name w:val="xl30"/>
    <w:basedOn w:val="a7"/>
    <w:pPr>
      <w:widowControl/>
      <w:spacing w:before="100" w:after="100"/>
      <w:jc w:val="center"/>
      <w:textAlignment w:val="top"/>
    </w:pPr>
    <w:rPr>
      <w:rFonts w:ascii="Arial Unicode MS" w:eastAsia="Times New Roman" w:hAnsi="Arial Unicode MS"/>
      <w:kern w:val="0"/>
      <w:sz w:val="28"/>
    </w:rPr>
  </w:style>
  <w:style w:type="paragraph" w:customStyle="1" w:styleId="CharCharChar11">
    <w:name w:val="Char Char Char11"/>
    <w:basedOn w:val="a7"/>
  </w:style>
  <w:style w:type="paragraph" w:customStyle="1" w:styleId="113">
    <w:name w:val="样式 样式11 + 黑色"/>
    <w:basedOn w:val="a7"/>
    <w:pPr>
      <w:keepNext/>
      <w:keepLines/>
      <w:tabs>
        <w:tab w:val="left" w:pos="360"/>
      </w:tabs>
      <w:overflowPunct w:val="0"/>
      <w:topLinePunct/>
      <w:autoSpaceDE w:val="0"/>
      <w:autoSpaceDN w:val="0"/>
      <w:adjustRightInd w:val="0"/>
      <w:snapToGrid w:val="0"/>
      <w:spacing w:before="120" w:after="120" w:line="480" w:lineRule="atLeast"/>
      <w:jc w:val="left"/>
      <w:textAlignment w:val="baseline"/>
      <w:outlineLvl w:val="2"/>
    </w:pPr>
    <w:rPr>
      <w:rFonts w:eastAsia="黑体"/>
      <w:color w:val="000000"/>
      <w:kern w:val="0"/>
      <w:sz w:val="24"/>
      <w:szCs w:val="20"/>
    </w:rPr>
  </w:style>
  <w:style w:type="paragraph" w:customStyle="1" w:styleId="1f">
    <w:name w:val="1"/>
    <w:basedOn w:val="a7"/>
    <w:next w:val="affff5"/>
    <w:pPr>
      <w:snapToGrid w:val="0"/>
      <w:spacing w:line="360" w:lineRule="exact"/>
    </w:pPr>
    <w:rPr>
      <w:rFonts w:ascii="宋体" w:hAnsi="Courier New"/>
      <w:kern w:val="24"/>
      <w:sz w:val="24"/>
      <w:szCs w:val="20"/>
    </w:rPr>
  </w:style>
  <w:style w:type="paragraph" w:customStyle="1" w:styleId="CM4">
    <w:name w:val="CM4"/>
    <w:basedOn w:val="Default"/>
    <w:next w:val="Default"/>
    <w:pPr>
      <w:spacing w:line="468" w:lineRule="atLeast"/>
    </w:pPr>
    <w:rPr>
      <w:rFonts w:ascii="宋体" w:hAnsi="Times New Roman" w:cs="Times New Roman"/>
      <w:color w:val="auto"/>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7"/>
    <w:pPr>
      <w:widowControl/>
      <w:spacing w:after="160" w:line="240" w:lineRule="exact"/>
      <w:jc w:val="left"/>
    </w:pPr>
    <w:rPr>
      <w:rFonts w:ascii="Verdana" w:eastAsia="仿宋_GB2312" w:hAnsi="Verdana"/>
      <w:kern w:val="0"/>
      <w:sz w:val="24"/>
      <w:szCs w:val="20"/>
      <w:lang w:eastAsia="en-US"/>
    </w:rPr>
  </w:style>
  <w:style w:type="paragraph" w:customStyle="1" w:styleId="1">
    <w:name w:val="样式 标题 1 + 小四"/>
    <w:basedOn w:val="10"/>
    <w:pPr>
      <w:numPr>
        <w:numId w:val="3"/>
      </w:numPr>
      <w:tabs>
        <w:tab w:val="left" w:pos="420"/>
      </w:tabs>
      <w:spacing w:before="120" w:after="240" w:line="0" w:lineRule="atLeast"/>
      <w:jc w:val="center"/>
    </w:pPr>
    <w:rPr>
      <w:bCs/>
      <w:sz w:val="30"/>
      <w:szCs w:val="20"/>
    </w:rPr>
  </w:style>
  <w:style w:type="paragraph" w:customStyle="1" w:styleId="Char1CharCharChar">
    <w:name w:val="Char1 Char Char Char"/>
    <w:basedOn w:val="3"/>
    <w:pPr>
      <w:widowControl w:val="0"/>
      <w:tabs>
        <w:tab w:val="left" w:pos="360"/>
        <w:tab w:val="left" w:pos="900"/>
      </w:tabs>
      <w:snapToGrid w:val="0"/>
      <w:spacing w:before="120" w:after="120"/>
      <w:ind w:leftChars="-12" w:left="542" w:firstLineChars="200" w:firstLine="200"/>
    </w:pPr>
    <w:rPr>
      <w:b w:val="0"/>
      <w:snapToGrid w:val="0"/>
      <w:kern w:val="2"/>
      <w:sz w:val="24"/>
    </w:rPr>
  </w:style>
  <w:style w:type="paragraph" w:customStyle="1" w:styleId="afffff1">
    <w:name w:val="报告"/>
    <w:basedOn w:val="a7"/>
    <w:link w:val="Charf"/>
    <w:pPr>
      <w:overflowPunct w:val="0"/>
      <w:autoSpaceDE w:val="0"/>
      <w:autoSpaceDN w:val="0"/>
      <w:adjustRightInd w:val="0"/>
      <w:spacing w:beforeLines="30" w:before="30" w:afterLines="30" w:after="30" w:line="400" w:lineRule="atLeast"/>
      <w:ind w:leftChars="200" w:left="200" w:firstLineChars="200" w:firstLine="200"/>
      <w:textAlignment w:val="baseline"/>
    </w:pPr>
    <w:rPr>
      <w:kern w:val="0"/>
      <w:sz w:val="24"/>
      <w:szCs w:val="20"/>
    </w:rPr>
  </w:style>
  <w:style w:type="paragraph" w:customStyle="1" w:styleId="affffffff4">
    <w:name w:val="正文缩进快"/>
    <w:basedOn w:val="a7"/>
    <w:pPr>
      <w:ind w:firstLine="539"/>
    </w:pPr>
    <w:rPr>
      <w:sz w:val="28"/>
    </w:rPr>
  </w:style>
  <w:style w:type="paragraph" w:customStyle="1" w:styleId="affffffff5">
    <w:name w:val="正文首缩快"/>
    <w:basedOn w:val="a7"/>
    <w:pPr>
      <w:ind w:firstLine="539"/>
    </w:pPr>
    <w:rPr>
      <w:sz w:val="28"/>
    </w:rPr>
  </w:style>
  <w:style w:type="paragraph" w:customStyle="1" w:styleId="2f4">
    <w:name w:val="样式 区划正文 + 首行缩进:  2 字符"/>
    <w:basedOn w:val="afffffff4"/>
    <w:pPr>
      <w:ind w:firstLine="480"/>
    </w:pPr>
    <w:rPr>
      <w:rFonts w:eastAsia="仿宋_GB2312" w:cs="Times New Roman"/>
    </w:rPr>
  </w:style>
  <w:style w:type="paragraph" w:customStyle="1" w:styleId="affffffff6">
    <w:name w:val="公式"/>
    <w:basedOn w:val="a7"/>
    <w:pPr>
      <w:adjustRightInd w:val="0"/>
      <w:spacing w:before="60" w:line="394" w:lineRule="atLeast"/>
      <w:jc w:val="center"/>
      <w:textAlignment w:val="baseline"/>
    </w:pPr>
    <w:rPr>
      <w:rFonts w:ascii="宋体"/>
      <w:kern w:val="0"/>
      <w:sz w:val="24"/>
      <w:szCs w:val="20"/>
    </w:rPr>
  </w:style>
  <w:style w:type="paragraph" w:customStyle="1" w:styleId="Pa8">
    <w:name w:val="Pa8"/>
    <w:basedOn w:val="Default"/>
    <w:next w:val="Default"/>
    <w:pPr>
      <w:spacing w:line="181" w:lineRule="atLeast"/>
    </w:pPr>
    <w:rPr>
      <w:rFonts w:ascii="幼圆" w:eastAsia="幼圆" w:hAnsi="Calibri" w:cs="Times New Roman"/>
      <w:color w:val="auto"/>
    </w:rPr>
  </w:style>
  <w:style w:type="paragraph" w:customStyle="1" w:styleId="afff3">
    <w:name w:val="我的正文"/>
    <w:basedOn w:val="a7"/>
    <w:link w:val="Char5"/>
    <w:qFormat/>
    <w:pPr>
      <w:spacing w:line="360" w:lineRule="auto"/>
      <w:ind w:firstLineChars="200" w:firstLine="480"/>
    </w:pPr>
    <w:rPr>
      <w:rFonts w:cs="宋体"/>
      <w:sz w:val="24"/>
      <w:szCs w:val="20"/>
    </w:rPr>
  </w:style>
  <w:style w:type="paragraph" w:styleId="z-">
    <w:name w:val="HTML Bottom of Form"/>
    <w:basedOn w:val="a7"/>
    <w:next w:val="a7"/>
    <w:pPr>
      <w:widowControl/>
      <w:pBdr>
        <w:top w:val="single" w:sz="6" w:space="1" w:color="auto"/>
      </w:pBdr>
      <w:jc w:val="center"/>
    </w:pPr>
    <w:rPr>
      <w:rFonts w:ascii="Arial" w:hAnsi="Arial" w:cs="Arial"/>
      <w:vanish/>
      <w:kern w:val="0"/>
      <w:sz w:val="16"/>
      <w:szCs w:val="16"/>
    </w:rPr>
  </w:style>
  <w:style w:type="paragraph" w:customStyle="1" w:styleId="71">
    <w:name w:val="样式7"/>
    <w:basedOn w:val="a7"/>
    <w:pPr>
      <w:spacing w:line="360" w:lineRule="auto"/>
      <w:ind w:firstLineChars="200" w:firstLine="480"/>
    </w:pPr>
    <w:rPr>
      <w:rFonts w:ascii="宋体" w:hAnsi="宋体"/>
      <w:sz w:val="24"/>
    </w:rPr>
  </w:style>
  <w:style w:type="paragraph" w:customStyle="1" w:styleId="41">
    <w:name w:val="样式4"/>
    <w:basedOn w:val="a8"/>
    <w:link w:val="Charf4"/>
    <w:pPr>
      <w:snapToGrid w:val="0"/>
      <w:spacing w:line="460" w:lineRule="exact"/>
      <w:ind w:firstLineChars="0" w:firstLine="0"/>
    </w:pPr>
    <w:rPr>
      <w:rFonts w:ascii="Arial" w:hAnsi="Arial"/>
      <w:sz w:val="24"/>
    </w:rPr>
  </w:style>
  <w:style w:type="paragraph" w:customStyle="1" w:styleId="Char210">
    <w:name w:val="Char21"/>
    <w:basedOn w:val="a7"/>
    <w:pPr>
      <w:snapToGrid w:val="0"/>
      <w:spacing w:line="360" w:lineRule="auto"/>
      <w:ind w:firstLineChars="200" w:firstLine="200"/>
    </w:pPr>
    <w:rPr>
      <w:rFonts w:eastAsia="仿宋_GB2312"/>
      <w:sz w:val="24"/>
    </w:rPr>
  </w:style>
  <w:style w:type="paragraph" w:customStyle="1" w:styleId="affffffff7">
    <w:name w:val="三"/>
    <w:basedOn w:val="a7"/>
    <w:rPr>
      <w:rFonts w:ascii="宋体"/>
      <w:sz w:val="24"/>
    </w:rPr>
  </w:style>
  <w:style w:type="paragraph" w:customStyle="1" w:styleId="0">
    <w:name w:val="0"/>
    <w:basedOn w:val="a7"/>
    <w:pPr>
      <w:widowControl/>
      <w:snapToGrid w:val="0"/>
    </w:pPr>
    <w:rPr>
      <w:kern w:val="0"/>
      <w:szCs w:val="20"/>
    </w:rPr>
  </w:style>
  <w:style w:type="paragraph" w:customStyle="1" w:styleId="CM1">
    <w:name w:val="CM1"/>
    <w:basedOn w:val="Default"/>
    <w:next w:val="Default"/>
    <w:pPr>
      <w:spacing w:line="313" w:lineRule="atLeast"/>
    </w:pPr>
    <w:rPr>
      <w:rFonts w:ascii="宋体" w:hAnsi="Times New Roman" w:cs="Times New Roman"/>
      <w:color w:val="auto"/>
    </w:rPr>
  </w:style>
  <w:style w:type="paragraph" w:customStyle="1" w:styleId="CM14">
    <w:name w:val="CM14"/>
    <w:basedOn w:val="Default"/>
    <w:next w:val="Default"/>
    <w:pPr>
      <w:spacing w:after="220"/>
    </w:pPr>
    <w:rPr>
      <w:rFonts w:ascii="宋体" w:hAnsi="Times New Roman" w:cs="Times New Roman"/>
      <w:color w:val="auto"/>
    </w:rPr>
  </w:style>
  <w:style w:type="paragraph" w:customStyle="1" w:styleId="Char1CharCharChar1">
    <w:name w:val="Char1 Char Char Char1"/>
    <w:basedOn w:val="3"/>
    <w:pPr>
      <w:widowControl w:val="0"/>
      <w:tabs>
        <w:tab w:val="left" w:pos="360"/>
        <w:tab w:val="left" w:pos="900"/>
      </w:tabs>
      <w:snapToGrid w:val="0"/>
      <w:spacing w:before="120" w:after="120"/>
      <w:ind w:leftChars="-12" w:left="542" w:firstLineChars="200" w:firstLine="200"/>
    </w:pPr>
    <w:rPr>
      <w:b w:val="0"/>
      <w:snapToGrid w:val="0"/>
      <w:kern w:val="2"/>
      <w:sz w:val="24"/>
    </w:rPr>
  </w:style>
  <w:style w:type="paragraph" w:customStyle="1" w:styleId="100">
    <w:name w:val="样式 标题 1 + 两端对齐 左侧:  0 厘米 首行缩进:  0 厘米"/>
    <w:basedOn w:val="10"/>
    <w:pPr>
      <w:spacing w:before="240" w:after="120" w:line="500" w:lineRule="exact"/>
    </w:pPr>
    <w:rPr>
      <w:rFonts w:cs="宋体"/>
      <w:bCs/>
      <w:sz w:val="28"/>
      <w:szCs w:val="20"/>
    </w:rPr>
  </w:style>
  <w:style w:type="paragraph" w:customStyle="1" w:styleId="CM11">
    <w:name w:val="CM11"/>
    <w:basedOn w:val="Default"/>
    <w:next w:val="Default"/>
    <w:pPr>
      <w:spacing w:line="440" w:lineRule="atLeast"/>
    </w:pPr>
    <w:rPr>
      <w:rFonts w:ascii="宋体" w:hAnsi="Times New Roman" w:cs="Times New Roman"/>
      <w:color w:val="auto"/>
    </w:rPr>
  </w:style>
  <w:style w:type="paragraph" w:customStyle="1" w:styleId="CM3">
    <w:name w:val="CM3"/>
    <w:basedOn w:val="Default"/>
    <w:next w:val="Default"/>
    <w:pPr>
      <w:spacing w:line="313" w:lineRule="atLeast"/>
    </w:pPr>
    <w:rPr>
      <w:rFonts w:ascii="宋体" w:hAnsi="Times New Roman" w:cs="Times New Roman"/>
      <w:color w:val="auto"/>
    </w:rPr>
  </w:style>
  <w:style w:type="paragraph" w:customStyle="1" w:styleId="affffffff8">
    <w:name w:val="中文报告书样式"/>
    <w:basedOn w:val="a7"/>
    <w:pPr>
      <w:adjustRightInd w:val="0"/>
      <w:spacing w:line="480" w:lineRule="atLeast"/>
      <w:ind w:firstLine="482"/>
      <w:textAlignment w:val="baseline"/>
    </w:pPr>
    <w:rPr>
      <w:kern w:val="24"/>
      <w:sz w:val="24"/>
    </w:rPr>
  </w:style>
  <w:style w:type="paragraph" w:customStyle="1" w:styleId="01">
    <w:name w:val="正文01"/>
    <w:basedOn w:val="a7"/>
    <w:pPr>
      <w:spacing w:before="60" w:line="460" w:lineRule="exact"/>
      <w:ind w:firstLineChars="200" w:firstLine="200"/>
    </w:pPr>
    <w:rPr>
      <w:sz w:val="24"/>
    </w:rPr>
  </w:style>
  <w:style w:type="paragraph" w:customStyle="1" w:styleId="114">
    <w:name w:val="1.1"/>
    <w:basedOn w:val="a7"/>
    <w:rPr>
      <w:rFonts w:ascii="黑体" w:eastAsia="黑体"/>
      <w:sz w:val="30"/>
    </w:rPr>
  </w:style>
  <w:style w:type="paragraph" w:customStyle="1" w:styleId="xl68">
    <w:name w:val="xl68"/>
    <w:basedOn w:val="a7"/>
    <w:pPr>
      <w:widowControl/>
      <w:pBdr>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4Char0">
    <w:name w:val="样式4 Char"/>
    <w:basedOn w:val="a7"/>
    <w:pPr>
      <w:spacing w:line="520" w:lineRule="exact"/>
      <w:ind w:firstLineChars="200" w:firstLine="536"/>
    </w:pPr>
    <w:rPr>
      <w:rFonts w:ascii="宋体" w:hAnsi="宋体"/>
      <w:sz w:val="28"/>
      <w:szCs w:val="20"/>
    </w:rPr>
  </w:style>
  <w:style w:type="paragraph" w:customStyle="1" w:styleId="1-1">
    <w:name w:val="正文1-1"/>
    <w:basedOn w:val="a7"/>
    <w:link w:val="1-1Char"/>
    <w:pPr>
      <w:widowControl/>
      <w:snapToGrid w:val="0"/>
      <w:spacing w:line="360" w:lineRule="auto"/>
      <w:ind w:firstLineChars="200" w:firstLine="200"/>
      <w:jc w:val="left"/>
    </w:pPr>
    <w:rPr>
      <w:rFonts w:ascii="宋体" w:eastAsia="仿宋_GB2312" w:hAnsi="宋体" w:cs="宋体"/>
      <w:kern w:val="0"/>
      <w:sz w:val="28"/>
    </w:rPr>
  </w:style>
  <w:style w:type="paragraph" w:customStyle="1" w:styleId="p18">
    <w:name w:val="p18"/>
    <w:basedOn w:val="a7"/>
    <w:pPr>
      <w:widowControl/>
    </w:pPr>
    <w:rPr>
      <w:kern w:val="0"/>
      <w:szCs w:val="21"/>
    </w:rPr>
  </w:style>
  <w:style w:type="paragraph" w:customStyle="1" w:styleId="200">
    <w:name w:val="样式 标题 2 + 非加粗 左侧:  0 厘米 首行缩进:  0 厘米"/>
    <w:basedOn w:val="2"/>
    <w:pPr>
      <w:spacing w:before="240" w:after="120" w:line="500" w:lineRule="exact"/>
    </w:pPr>
    <w:rPr>
      <w:rFonts w:ascii="Times New Roman" w:hAnsi="Times New Roman" w:cs="黑体"/>
      <w:b w:val="0"/>
      <w:sz w:val="28"/>
      <w:szCs w:val="28"/>
    </w:rPr>
  </w:style>
  <w:style w:type="paragraph" w:customStyle="1" w:styleId="affffffff9">
    <w:name w:val="二"/>
    <w:basedOn w:val="a7"/>
    <w:rPr>
      <w:rFonts w:ascii="黑体" w:eastAsia="黑体"/>
      <w:b/>
      <w:sz w:val="24"/>
      <w:szCs w:val="20"/>
    </w:rPr>
  </w:style>
  <w:style w:type="paragraph" w:customStyle="1" w:styleId="2f5">
    <w:name w:val="2"/>
    <w:basedOn w:val="a7"/>
    <w:next w:val="32"/>
    <w:pPr>
      <w:ind w:firstLineChars="200" w:firstLine="527"/>
    </w:pPr>
    <w:rPr>
      <w:rFonts w:ascii="宋体"/>
      <w:spacing w:val="5"/>
      <w:sz w:val="25"/>
      <w:szCs w:val="25"/>
    </w:rPr>
  </w:style>
  <w:style w:type="paragraph" w:customStyle="1" w:styleId="ParaCharCharCharCharCharCharChar">
    <w:name w:val="默认段落字体 Para Char Char Char Char Char Char Char"/>
    <w:basedOn w:val="a7"/>
    <w:pPr>
      <w:adjustRightInd w:val="0"/>
      <w:spacing w:line="360" w:lineRule="auto"/>
      <w:textAlignment w:val="baseline"/>
    </w:pPr>
    <w:rPr>
      <w:szCs w:val="20"/>
    </w:rPr>
  </w:style>
  <w:style w:type="paragraph" w:customStyle="1" w:styleId="affffffffa">
    <w:name w:val="表录"/>
    <w:basedOn w:val="a7"/>
    <w:pPr>
      <w:spacing w:line="360" w:lineRule="auto"/>
      <w:jc w:val="center"/>
    </w:pPr>
    <w:rPr>
      <w:b/>
      <w:szCs w:val="21"/>
    </w:rPr>
  </w:style>
  <w:style w:type="paragraph" w:customStyle="1" w:styleId="Charfd">
    <w:name w:val="二 Char"/>
    <w:basedOn w:val="a7"/>
    <w:rPr>
      <w:rFonts w:ascii="黑体" w:eastAsia="黑体"/>
      <w:b/>
      <w:sz w:val="24"/>
    </w:rPr>
  </w:style>
  <w:style w:type="paragraph" w:customStyle="1" w:styleId="1f0">
    <w:name w:val="日期1"/>
    <w:basedOn w:val="a7"/>
    <w:next w:val="a7"/>
    <w:pPr>
      <w:adjustRightInd w:val="0"/>
      <w:textAlignment w:val="baseline"/>
    </w:pPr>
    <w:rPr>
      <w:sz w:val="24"/>
      <w:szCs w:val="20"/>
    </w:rPr>
  </w:style>
  <w:style w:type="paragraph" w:customStyle="1" w:styleId="CM18">
    <w:name w:val="CM18"/>
    <w:basedOn w:val="Default"/>
    <w:next w:val="Default"/>
    <w:pPr>
      <w:spacing w:after="190"/>
    </w:pPr>
    <w:rPr>
      <w:rFonts w:ascii="宋体" w:hAnsi="Times New Roman" w:cs="Times New Roman"/>
      <w:color w:val="auto"/>
    </w:rPr>
  </w:style>
  <w:style w:type="paragraph" w:customStyle="1" w:styleId="xl27">
    <w:name w:val="xl27"/>
    <w:basedOn w:val="a7"/>
    <w:pPr>
      <w:widowControl/>
      <w:spacing w:before="100" w:beforeAutospacing="1" w:after="100" w:afterAutospacing="1"/>
      <w:jc w:val="center"/>
    </w:pPr>
    <w:rPr>
      <w:rFonts w:ascii="宋体" w:hAnsi="宋体"/>
      <w:kern w:val="0"/>
      <w:sz w:val="24"/>
    </w:rPr>
  </w:style>
  <w:style w:type="paragraph" w:customStyle="1" w:styleId="1-1-1-1">
    <w:name w:val="规划1-1-1-1"/>
    <w:basedOn w:val="a7"/>
    <w:pPr>
      <w:spacing w:line="460" w:lineRule="exact"/>
    </w:pPr>
    <w:rPr>
      <w:rFonts w:ascii="宋体" w:hAnsi="宋体"/>
      <w:sz w:val="24"/>
    </w:rPr>
  </w:style>
  <w:style w:type="paragraph" w:customStyle="1" w:styleId="Char2CharCharChar">
    <w:name w:val="Char2 Char Char Char"/>
    <w:basedOn w:val="a7"/>
    <w:pPr>
      <w:autoSpaceDE w:val="0"/>
      <w:autoSpaceDN w:val="0"/>
      <w:adjustRightInd w:val="0"/>
      <w:snapToGrid w:val="0"/>
      <w:spacing w:before="50" w:after="50" w:line="360" w:lineRule="auto"/>
      <w:ind w:firstLineChars="200" w:firstLine="560"/>
    </w:pPr>
    <w:rPr>
      <w:rFonts w:eastAsia="仿宋_GB2312"/>
      <w:color w:val="000000"/>
      <w:sz w:val="24"/>
    </w:rPr>
  </w:style>
  <w:style w:type="paragraph" w:styleId="z-0">
    <w:name w:val="HTML Top of Form"/>
    <w:basedOn w:val="a7"/>
    <w:next w:val="a7"/>
    <w:pPr>
      <w:widowControl/>
      <w:pBdr>
        <w:bottom w:val="single" w:sz="6" w:space="1" w:color="auto"/>
      </w:pBdr>
      <w:jc w:val="center"/>
    </w:pPr>
    <w:rPr>
      <w:rFonts w:ascii="Arial" w:hAnsi="Arial" w:cs="Arial"/>
      <w:vanish/>
      <w:kern w:val="0"/>
      <w:sz w:val="16"/>
      <w:szCs w:val="16"/>
    </w:rPr>
  </w:style>
  <w:style w:type="paragraph" w:customStyle="1" w:styleId="2221">
    <w:name w:val="样式 首行缩进:  2 字符 行距: 最小值 22 磅1"/>
    <w:basedOn w:val="a7"/>
    <w:pPr>
      <w:adjustRightInd w:val="0"/>
      <w:snapToGrid w:val="0"/>
      <w:spacing w:line="420" w:lineRule="atLeast"/>
      <w:ind w:firstLineChars="200" w:firstLine="200"/>
      <w:textAlignment w:val="baseline"/>
    </w:pPr>
    <w:rPr>
      <w:rFonts w:ascii="Arial" w:hAnsi="Arial" w:cs="宋体"/>
      <w:kern w:val="0"/>
      <w:sz w:val="24"/>
      <w:szCs w:val="21"/>
    </w:rPr>
  </w:style>
  <w:style w:type="paragraph" w:customStyle="1" w:styleId="afffff0">
    <w:name w:val="表格"/>
    <w:basedOn w:val="a7"/>
    <w:link w:val="Chare"/>
    <w:pPr>
      <w:jc w:val="center"/>
    </w:pPr>
    <w:rPr>
      <w:lang w:val="x-none" w:eastAsia="x-none"/>
    </w:rPr>
  </w:style>
  <w:style w:type="paragraph" w:customStyle="1" w:styleId="aff1">
    <w:name w:val="正文标准"/>
    <w:basedOn w:val="affff"/>
    <w:link w:val="Char3"/>
    <w:pPr>
      <w:tabs>
        <w:tab w:val="left" w:pos="4935"/>
      </w:tabs>
      <w:spacing w:after="0" w:line="360" w:lineRule="auto"/>
      <w:ind w:firstLineChars="200" w:firstLine="560"/>
    </w:pPr>
    <w:rPr>
      <w:rFonts w:ascii="宋体" w:eastAsia="仿宋_GB2312" w:hAnsi="宋体" w:cs="宋体"/>
      <w:bCs/>
      <w:color w:val="000000"/>
      <w:sz w:val="28"/>
      <w:szCs w:val="28"/>
      <w:lang w:val="en-US" w:eastAsia="zh-CN"/>
    </w:rPr>
  </w:style>
  <w:style w:type="paragraph" w:customStyle="1" w:styleId="afff4">
    <w:name w:val="正文内容"/>
    <w:basedOn w:val="a7"/>
    <w:link w:val="Char6"/>
    <w:pPr>
      <w:spacing w:line="560" w:lineRule="exact"/>
      <w:ind w:firstLine="601"/>
    </w:pPr>
    <w:rPr>
      <w:rFonts w:ascii="仿宋_GB2312" w:eastAsia="仿宋_GB2312" w:hAnsi="宋体" w:cs="宋体"/>
      <w:color w:val="000000"/>
      <w:kern w:val="0"/>
      <w:sz w:val="28"/>
      <w:szCs w:val="28"/>
    </w:rPr>
  </w:style>
  <w:style w:type="paragraph" w:customStyle="1" w:styleId="Style19">
    <w:name w:val="_Style 19"/>
    <w:basedOn w:val="a7"/>
    <w:pPr>
      <w:widowControl/>
      <w:spacing w:after="160" w:line="240" w:lineRule="exact"/>
      <w:jc w:val="left"/>
    </w:pPr>
    <w:rPr>
      <w:szCs w:val="20"/>
    </w:rPr>
  </w:style>
  <w:style w:type="paragraph" w:customStyle="1" w:styleId="03">
    <w:name w:val="标题03"/>
    <w:basedOn w:val="a7"/>
    <w:next w:val="26"/>
    <w:semiHidden/>
    <w:pPr>
      <w:spacing w:line="540" w:lineRule="exact"/>
      <w:ind w:firstLineChars="200" w:firstLine="480"/>
    </w:pPr>
    <w:rPr>
      <w:rFonts w:ascii="宋体"/>
      <w:sz w:val="27"/>
      <w:szCs w:val="20"/>
    </w:rPr>
  </w:style>
  <w:style w:type="paragraph" w:customStyle="1" w:styleId="215">
    <w:name w:val="样式 标题 2 + 行距: 1.5 倍行距"/>
    <w:basedOn w:val="2"/>
    <w:pPr>
      <w:keepLines w:val="0"/>
      <w:spacing w:before="0" w:after="0" w:line="360" w:lineRule="auto"/>
      <w:ind w:left="-561" w:firstLine="1122"/>
      <w:jc w:val="left"/>
    </w:pPr>
    <w:rPr>
      <w:rFonts w:ascii="楷体_GB2312" w:eastAsia="楷体_GB2312" w:cs="宋体"/>
      <w:b w:val="0"/>
      <w:bCs/>
      <w:kern w:val="0"/>
      <w:sz w:val="28"/>
      <w:szCs w:val="20"/>
    </w:rPr>
  </w:style>
  <w:style w:type="paragraph" w:customStyle="1" w:styleId="xl22">
    <w:name w:val="xl22"/>
    <w:basedOn w:val="a7"/>
    <w:pPr>
      <w:widowControl/>
      <w:spacing w:before="100" w:after="100"/>
      <w:jc w:val="center"/>
    </w:pPr>
    <w:rPr>
      <w:kern w:val="0"/>
      <w:sz w:val="24"/>
    </w:rPr>
  </w:style>
  <w:style w:type="paragraph" w:customStyle="1" w:styleId="CM15">
    <w:name w:val="CM15"/>
    <w:basedOn w:val="Default"/>
    <w:next w:val="Default"/>
    <w:pPr>
      <w:spacing w:after="83"/>
    </w:pPr>
    <w:rPr>
      <w:rFonts w:ascii="宋体" w:hAnsi="Times New Roman" w:cs="Times New Roman"/>
      <w:color w:val="auto"/>
    </w:rPr>
  </w:style>
  <w:style w:type="paragraph" w:customStyle="1" w:styleId="47">
    <w:name w:val="4"/>
    <w:basedOn w:val="a7"/>
    <w:next w:val="32"/>
    <w:pPr>
      <w:ind w:firstLineChars="200" w:firstLine="527"/>
    </w:pPr>
    <w:rPr>
      <w:rFonts w:ascii="宋体"/>
      <w:spacing w:val="5"/>
      <w:sz w:val="25"/>
      <w:szCs w:val="20"/>
    </w:rPr>
  </w:style>
  <w:style w:type="paragraph" w:customStyle="1" w:styleId="afffa">
    <w:name w:val="大纲正文"/>
    <w:basedOn w:val="a7"/>
    <w:link w:val="Chara"/>
    <w:pPr>
      <w:widowControl/>
      <w:adjustRightInd w:val="0"/>
      <w:snapToGrid w:val="0"/>
      <w:spacing w:afterLines="50" w:line="300" w:lineRule="auto"/>
      <w:ind w:firstLineChars="200" w:firstLine="480"/>
    </w:pPr>
    <w:rPr>
      <w:sz w:val="24"/>
      <w:lang w:val="x-none" w:eastAsia="x-none"/>
    </w:rPr>
  </w:style>
  <w:style w:type="paragraph" w:customStyle="1" w:styleId="afffff">
    <w:name w:val="节正文"/>
    <w:basedOn w:val="a7"/>
    <w:link w:val="Chard"/>
    <w:pPr>
      <w:autoSpaceDE w:val="0"/>
      <w:autoSpaceDN w:val="0"/>
      <w:adjustRightInd w:val="0"/>
      <w:spacing w:line="480" w:lineRule="exact"/>
      <w:ind w:firstLineChars="200" w:firstLine="200"/>
    </w:pPr>
    <w:rPr>
      <w:rFonts w:ascii="宋体"/>
      <w:sz w:val="24"/>
      <w:szCs w:val="20"/>
      <w:lang w:val="x-none" w:eastAsia="x-none"/>
    </w:rPr>
  </w:style>
  <w:style w:type="paragraph" w:customStyle="1" w:styleId="1-1-1">
    <w:name w:val="1-1-1"/>
    <w:basedOn w:val="a7"/>
    <w:pPr>
      <w:spacing w:line="360" w:lineRule="auto"/>
      <w:jc w:val="left"/>
    </w:pPr>
    <w:rPr>
      <w:rFonts w:eastAsia="黑体"/>
      <w:b/>
      <w:sz w:val="24"/>
    </w:rPr>
  </w:style>
  <w:style w:type="paragraph" w:customStyle="1" w:styleId="CM12">
    <w:name w:val="CM12"/>
    <w:basedOn w:val="Default"/>
    <w:next w:val="Default"/>
    <w:pPr>
      <w:spacing w:after="363"/>
    </w:pPr>
    <w:rPr>
      <w:rFonts w:ascii="宋体" w:hAnsi="Times New Roman" w:cs="Times New Roman"/>
      <w:color w:val="auto"/>
    </w:rPr>
  </w:style>
  <w:style w:type="paragraph" w:customStyle="1" w:styleId="charfe">
    <w:name w:val="char"/>
    <w:basedOn w:val="a7"/>
    <w:pPr>
      <w:widowControl/>
      <w:spacing w:after="160" w:line="240" w:lineRule="exact"/>
      <w:jc w:val="left"/>
    </w:pPr>
    <w:rPr>
      <w:rFonts w:ascii="Verdana" w:eastAsia="仿宋_GB2312" w:hAnsi="Verdana" w:cs="”“Times New Roman”“"/>
      <w:kern w:val="0"/>
      <w:sz w:val="24"/>
      <w:szCs w:val="20"/>
      <w:lang w:eastAsia="en-US"/>
    </w:rPr>
  </w:style>
  <w:style w:type="paragraph" w:customStyle="1" w:styleId="a30">
    <w:name w:val="a3"/>
    <w:basedOn w:val="a7"/>
    <w:pPr>
      <w:widowControl/>
      <w:spacing w:before="100" w:beforeAutospacing="1" w:after="100" w:afterAutospacing="1"/>
      <w:jc w:val="left"/>
    </w:pPr>
    <w:rPr>
      <w:rFonts w:ascii="宋体" w:hAnsi="宋体"/>
      <w:color w:val="000000"/>
      <w:kern w:val="0"/>
      <w:sz w:val="24"/>
    </w:rPr>
  </w:style>
  <w:style w:type="paragraph" w:customStyle="1" w:styleId="CM5">
    <w:name w:val="CM5"/>
    <w:basedOn w:val="Default"/>
    <w:next w:val="Default"/>
    <w:pPr>
      <w:spacing w:line="468" w:lineRule="atLeast"/>
    </w:pPr>
    <w:rPr>
      <w:rFonts w:ascii="宋体" w:hAnsi="Times New Roman" w:cs="Times New Roman"/>
      <w:color w:val="auto"/>
    </w:rPr>
  </w:style>
  <w:style w:type="paragraph" w:customStyle="1" w:styleId="CharCharChar12">
    <w:name w:val="Char Char Char12"/>
    <w:basedOn w:val="a7"/>
  </w:style>
  <w:style w:type="paragraph" w:customStyle="1" w:styleId="Style51">
    <w:name w:val="_Style 51"/>
    <w:basedOn w:val="a7"/>
    <w:next w:val="affff5"/>
    <w:rPr>
      <w:rFonts w:ascii="宋体" w:hAnsi="Courier New"/>
      <w:szCs w:val="20"/>
    </w:rPr>
  </w:style>
  <w:style w:type="paragraph" w:customStyle="1" w:styleId="affffffffb">
    <w:name w:val="表"/>
    <w:basedOn w:val="a7"/>
    <w:rPr>
      <w:sz w:val="24"/>
    </w:rPr>
  </w:style>
  <w:style w:type="paragraph" w:customStyle="1" w:styleId="affffffffc">
    <w:name w:val="我的表格"/>
    <w:basedOn w:val="a7"/>
    <w:pPr>
      <w:autoSpaceDE w:val="0"/>
      <w:autoSpaceDN w:val="0"/>
      <w:adjustRightInd w:val="0"/>
      <w:spacing w:line="340" w:lineRule="exact"/>
      <w:jc w:val="center"/>
    </w:pPr>
    <w:rPr>
      <w:rFonts w:hAnsi="宋体"/>
      <w:kern w:val="0"/>
      <w:szCs w:val="21"/>
    </w:rPr>
  </w:style>
  <w:style w:type="paragraph" w:customStyle="1" w:styleId="1-1-10">
    <w:name w:val="规划1-1-1"/>
    <w:basedOn w:val="a7"/>
    <w:pPr>
      <w:spacing w:line="460" w:lineRule="exact"/>
    </w:pPr>
    <w:rPr>
      <w:rFonts w:ascii="黑体" w:eastAsia="黑体" w:hAnsi="宋体"/>
      <w:b/>
      <w:sz w:val="24"/>
    </w:rPr>
  </w:style>
  <w:style w:type="paragraph" w:customStyle="1" w:styleId="Charff">
    <w:name w:val="册除格式 Char"/>
    <w:pPr>
      <w:spacing w:line="360" w:lineRule="auto"/>
      <w:ind w:firstLine="482"/>
    </w:pPr>
    <w:rPr>
      <w:rFonts w:ascii="黑体" w:hAnsi="Arial" w:cs="Arial"/>
      <w:snapToGrid w:val="0"/>
      <w:spacing w:val="4"/>
      <w:kern w:val="18"/>
      <w:sz w:val="24"/>
      <w:szCs w:val="28"/>
    </w:rPr>
  </w:style>
  <w:style w:type="paragraph" w:customStyle="1" w:styleId="2f6">
    <w:name w:val="表格2"/>
    <w:basedOn w:val="a7"/>
    <w:pPr>
      <w:spacing w:line="360" w:lineRule="atLeast"/>
      <w:jc w:val="center"/>
    </w:pPr>
    <w:rPr>
      <w:szCs w:val="21"/>
    </w:rPr>
  </w:style>
  <w:style w:type="paragraph" w:customStyle="1" w:styleId="affffffffd">
    <w:name w:val="，一级标题"/>
    <w:basedOn w:val="10"/>
    <w:pPr>
      <w:keepNext w:val="0"/>
      <w:tabs>
        <w:tab w:val="left" w:pos="840"/>
      </w:tabs>
      <w:spacing w:line="240" w:lineRule="auto"/>
      <w:ind w:left="840" w:hanging="360"/>
      <w:jc w:val="center"/>
    </w:pPr>
    <w:rPr>
      <w:rFonts w:eastAsia="黑体"/>
      <w:sz w:val="36"/>
      <w:szCs w:val="36"/>
    </w:rPr>
  </w:style>
  <w:style w:type="paragraph" w:customStyle="1" w:styleId="Pa10">
    <w:name w:val="Pa10"/>
    <w:basedOn w:val="Default"/>
    <w:next w:val="Default"/>
    <w:pPr>
      <w:spacing w:line="181" w:lineRule="atLeast"/>
    </w:pPr>
    <w:rPr>
      <w:rFonts w:ascii="幼圆" w:eastAsia="幼圆" w:hAnsi="Calibri" w:cs="Times New Roman"/>
      <w:color w:val="auto"/>
    </w:rPr>
  </w:style>
  <w:style w:type="paragraph" w:customStyle="1" w:styleId="1111">
    <w:name w:val="1.1.1.1"/>
    <w:basedOn w:val="a7"/>
    <w:pPr>
      <w:widowControl/>
      <w:jc w:val="left"/>
    </w:pPr>
    <w:rPr>
      <w:rFonts w:ascii="宋体" w:hAnsi="宋体"/>
      <w:kern w:val="0"/>
      <w:sz w:val="28"/>
    </w:rPr>
  </w:style>
  <w:style w:type="paragraph" w:customStyle="1" w:styleId="13">
    <w:name w:val="样式 标题 1 + (中文) 宋体 小四"/>
    <w:basedOn w:val="10"/>
    <w:link w:val="1Char0"/>
    <w:pPr>
      <w:spacing w:before="360" w:after="0" w:line="360" w:lineRule="auto"/>
    </w:pPr>
    <w:rPr>
      <w:kern w:val="2"/>
    </w:rPr>
  </w:style>
  <w:style w:type="paragraph" w:customStyle="1" w:styleId="300">
    <w:name w:val="样式 标题 3 + 左侧:  0 厘米"/>
    <w:basedOn w:val="3"/>
    <w:pPr>
      <w:widowControl w:val="0"/>
      <w:spacing w:before="240" w:after="120" w:line="500" w:lineRule="atLeast"/>
      <w:jc w:val="both"/>
    </w:pPr>
    <w:rPr>
      <w:rFonts w:eastAsia="宋体" w:cs="宋体"/>
      <w:bCs/>
      <w:kern w:val="2"/>
      <w:sz w:val="24"/>
      <w:szCs w:val="20"/>
    </w:rPr>
  </w:style>
  <w:style w:type="paragraph" w:customStyle="1" w:styleId="205052">
    <w:name w:val="样式 样式 样式 正文 + 首行缩进:  2 字符 段前: 0.5 行 段后: 0.5 行 + 首行缩进:  2 字符 段前: ..."/>
    <w:basedOn w:val="a7"/>
    <w:pPr>
      <w:spacing w:beforeLines="50" w:afterLines="50"/>
      <w:ind w:firstLineChars="187" w:firstLine="419"/>
      <w:jc w:val="left"/>
    </w:pPr>
    <w:rPr>
      <w:rFonts w:ascii="宋体" w:cs="宋体"/>
      <w:spacing w:val="2"/>
      <w:kern w:val="0"/>
      <w:sz w:val="22"/>
      <w:szCs w:val="20"/>
    </w:rPr>
  </w:style>
  <w:style w:type="paragraph" w:customStyle="1" w:styleId="affffffffe">
    <w:name w:val="正文小四"/>
    <w:basedOn w:val="a7"/>
    <w:pPr>
      <w:ind w:firstLineChars="200" w:firstLine="420"/>
    </w:pPr>
    <w:rPr>
      <w:sz w:val="24"/>
    </w:rPr>
  </w:style>
  <w:style w:type="paragraph" w:customStyle="1" w:styleId="c">
    <w:name w:val="c"/>
    <w:pPr>
      <w:widowControl w:val="0"/>
      <w:autoSpaceDE w:val="0"/>
      <w:autoSpaceDN w:val="0"/>
      <w:adjustRightInd w:val="0"/>
      <w:jc w:val="both"/>
    </w:pPr>
    <w:rPr>
      <w:rFonts w:ascii="Arial" w:hAnsi="Arial"/>
      <w:sz w:val="24"/>
    </w:rPr>
  </w:style>
  <w:style w:type="paragraph" w:customStyle="1" w:styleId="affffd">
    <w:name w:val="正"/>
    <w:basedOn w:val="a7"/>
    <w:link w:val="Charc"/>
    <w:qFormat/>
    <w:pPr>
      <w:ind w:firstLine="200"/>
    </w:pPr>
    <w:rPr>
      <w:sz w:val="24"/>
      <w:lang w:val="x-none" w:eastAsia="x-none"/>
    </w:rPr>
  </w:style>
  <w:style w:type="paragraph" w:customStyle="1" w:styleId="2f7">
    <w:name w:val="标题2"/>
    <w:basedOn w:val="3"/>
    <w:pPr>
      <w:widowControl w:val="0"/>
      <w:spacing w:line="240" w:lineRule="auto"/>
      <w:jc w:val="both"/>
    </w:pPr>
    <w:rPr>
      <w:rFonts w:eastAsia="宋体"/>
      <w:b w:val="0"/>
      <w:kern w:val="2"/>
    </w:rPr>
  </w:style>
  <w:style w:type="paragraph" w:customStyle="1" w:styleId="0786151">
    <w:name w:val="样式 小四 首行缩进:  0.78 厘米 段后: 6 磅 行距: 1.5 倍行距1"/>
    <w:basedOn w:val="a7"/>
    <w:pPr>
      <w:spacing w:after="120" w:line="360" w:lineRule="auto"/>
      <w:ind w:rightChars="150" w:right="315" w:firstLineChars="279" w:firstLine="781"/>
    </w:pPr>
    <w:rPr>
      <w:rFonts w:eastAsia="仿宋_GB2312" w:cs="宋体"/>
      <w:sz w:val="28"/>
      <w:szCs w:val="20"/>
    </w:rPr>
  </w:style>
  <w:style w:type="paragraph" w:customStyle="1" w:styleId="afffffffff">
    <w:name w:val="黄埔正文"/>
    <w:pPr>
      <w:spacing w:beforeLines="50" w:before="156" w:line="440" w:lineRule="exact"/>
      <w:ind w:firstLine="480"/>
      <w:jc w:val="both"/>
    </w:pPr>
    <w:rPr>
      <w:rFonts w:ascii="宋体"/>
      <w:color w:val="000000"/>
      <w:sz w:val="24"/>
    </w:rPr>
  </w:style>
  <w:style w:type="paragraph" w:customStyle="1" w:styleId="affffc">
    <w:name w:val="正文(首行缩进)"/>
    <w:basedOn w:val="a7"/>
    <w:link w:val="Charb"/>
    <w:pPr>
      <w:adjustRightInd w:val="0"/>
      <w:snapToGrid w:val="0"/>
      <w:spacing w:line="360" w:lineRule="auto"/>
      <w:ind w:firstLineChars="200" w:firstLine="200"/>
    </w:pPr>
    <w:rPr>
      <w:snapToGrid w:val="0"/>
      <w:kern w:val="0"/>
      <w:sz w:val="24"/>
      <w:lang w:val="x-none" w:eastAsia="x-none"/>
    </w:rPr>
  </w:style>
  <w:style w:type="paragraph" w:customStyle="1" w:styleId="51">
    <w:name w:val="样式5"/>
    <w:basedOn w:val="a7"/>
    <w:link w:val="5Char"/>
    <w:pPr>
      <w:spacing w:line="580" w:lineRule="exact"/>
      <w:ind w:firstLineChars="300" w:firstLine="720"/>
    </w:pPr>
    <w:rPr>
      <w:rFonts w:ascii="黑体" w:eastAsia="黑体"/>
      <w:bCs/>
      <w:sz w:val="24"/>
      <w:lang w:val="x-none" w:eastAsia="x-none"/>
    </w:rPr>
  </w:style>
  <w:style w:type="paragraph" w:customStyle="1" w:styleId="afff8">
    <w:name w:val="表头文字"/>
    <w:basedOn w:val="a7"/>
    <w:link w:val="Char9"/>
    <w:pPr>
      <w:jc w:val="center"/>
    </w:pPr>
    <w:rPr>
      <w:rFonts w:eastAsia="黑体"/>
      <w:sz w:val="24"/>
      <w:lang w:val="x-none" w:eastAsia="x-none"/>
    </w:rPr>
  </w:style>
  <w:style w:type="paragraph" w:customStyle="1" w:styleId="1Char8">
    <w:name w:val="1 Char"/>
    <w:basedOn w:val="a7"/>
    <w:rPr>
      <w:rFonts w:ascii="Tahoma" w:hAnsi="Tahoma"/>
      <w:sz w:val="24"/>
      <w:szCs w:val="20"/>
    </w:rPr>
  </w:style>
  <w:style w:type="paragraph" w:customStyle="1" w:styleId="1f1">
    <w:name w:val="正文 1"/>
    <w:basedOn w:val="a7"/>
    <w:pPr>
      <w:spacing w:line="480" w:lineRule="exact"/>
      <w:ind w:firstLine="567"/>
    </w:pPr>
    <w:rPr>
      <w:sz w:val="28"/>
    </w:rPr>
  </w:style>
  <w:style w:type="paragraph" w:customStyle="1" w:styleId="27">
    <w:name w:val="正文2"/>
    <w:link w:val="2Char10"/>
    <w:pPr>
      <w:widowControl w:val="0"/>
      <w:adjustRightInd w:val="0"/>
      <w:spacing w:line="315" w:lineRule="atLeast"/>
      <w:jc w:val="both"/>
      <w:textAlignment w:val="baseline"/>
    </w:pPr>
    <w:rPr>
      <w:rFonts w:ascii="宋体"/>
      <w:sz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7"/>
    <w:semiHidden/>
  </w:style>
  <w:style w:type="paragraph" w:customStyle="1" w:styleId="CM17">
    <w:name w:val="CM17"/>
    <w:basedOn w:val="Default"/>
    <w:next w:val="Default"/>
    <w:pPr>
      <w:spacing w:after="128"/>
    </w:pPr>
    <w:rPr>
      <w:rFonts w:ascii="宋体" w:hAnsi="Times New Roman" w:cs="Times New Roman"/>
      <w:color w:val="auto"/>
    </w:rPr>
  </w:style>
  <w:style w:type="paragraph" w:customStyle="1" w:styleId="afffffffff0">
    <w:name w:val="节"/>
    <w:basedOn w:val="a7"/>
    <w:pPr>
      <w:tabs>
        <w:tab w:val="left" w:pos="2736"/>
      </w:tabs>
      <w:spacing w:before="50" w:after="50"/>
      <w:ind w:left="2736" w:hanging="732"/>
      <w:jc w:val="center"/>
    </w:pPr>
    <w:rPr>
      <w:b/>
      <w:sz w:val="30"/>
    </w:rPr>
  </w:style>
  <w:style w:type="paragraph" w:styleId="afffffffff1">
    <w:name w:val="List Paragraph"/>
    <w:basedOn w:val="a7"/>
    <w:qFormat/>
    <w:pPr>
      <w:ind w:firstLineChars="200" w:firstLine="420"/>
    </w:pPr>
  </w:style>
  <w:style w:type="paragraph" w:customStyle="1" w:styleId="2b">
    <w:name w:val="节2"/>
    <w:basedOn w:val="a7"/>
    <w:link w:val="2Char4"/>
    <w:pPr>
      <w:autoSpaceDE w:val="0"/>
      <w:autoSpaceDN w:val="0"/>
      <w:adjustRightInd w:val="0"/>
      <w:spacing w:line="600" w:lineRule="exact"/>
      <w:ind w:firstLineChars="200" w:firstLine="200"/>
      <w:outlineLvl w:val="1"/>
    </w:pPr>
    <w:rPr>
      <w:rFonts w:ascii="宋体" w:eastAsia="黑体"/>
      <w:b/>
      <w:sz w:val="28"/>
      <w:szCs w:val="20"/>
    </w:rPr>
  </w:style>
  <w:style w:type="paragraph" w:customStyle="1" w:styleId="Char130">
    <w:name w:val="Char13"/>
    <w:basedOn w:val="a7"/>
    <w:rPr>
      <w:rFonts w:ascii="Tahoma" w:hAnsi="Tahoma"/>
      <w:sz w:val="24"/>
      <w:szCs w:val="20"/>
    </w:rPr>
  </w:style>
  <w:style w:type="paragraph" w:customStyle="1" w:styleId="zxz5">
    <w:name w:val="zxz5"/>
    <w:next w:val="a7"/>
    <w:pPr>
      <w:tabs>
        <w:tab w:val="left" w:pos="0"/>
      </w:tabs>
      <w:jc w:val="center"/>
    </w:pPr>
    <w:rPr>
      <w:rFonts w:ascii="宋体" w:eastAsia="Times New Roman" w:hAnsi="宋体" w:cs="宋体"/>
      <w:bCs/>
      <w:kern w:val="2"/>
      <w:sz w:val="18"/>
      <w:szCs w:val="18"/>
    </w:rPr>
  </w:style>
  <w:style w:type="paragraph" w:customStyle="1" w:styleId="CharCharCharCharCharChar">
    <w:name w:val="Char Char Char Char Char Char"/>
    <w:basedOn w:val="a7"/>
    <w:rPr>
      <w:rFonts w:ascii="Arial" w:hAnsi="Arial" w:cs="Arial"/>
      <w:sz w:val="20"/>
      <w:szCs w:val="20"/>
    </w:rPr>
  </w:style>
  <w:style w:type="paragraph" w:customStyle="1" w:styleId="font12">
    <w:name w:val="font12"/>
    <w:basedOn w:val="a7"/>
    <w:pPr>
      <w:widowControl/>
      <w:spacing w:before="100" w:beforeAutospacing="1" w:after="100" w:afterAutospacing="1" w:line="300" w:lineRule="atLeast"/>
      <w:jc w:val="left"/>
    </w:pPr>
    <w:rPr>
      <w:rFonts w:ascii="宋体" w:hAnsi="宋体"/>
      <w:color w:val="003366"/>
      <w:kern w:val="0"/>
      <w:sz w:val="18"/>
      <w:szCs w:val="18"/>
    </w:rPr>
  </w:style>
  <w:style w:type="paragraph" w:customStyle="1" w:styleId="ParaCharCharCharChar">
    <w:name w:val="默认段落字体 Para Char Char Char Char"/>
    <w:basedOn w:val="a7"/>
    <w:rPr>
      <w:sz w:val="24"/>
    </w:rPr>
  </w:style>
  <w:style w:type="paragraph" w:customStyle="1" w:styleId="afffffffff2">
    <w:name w:val="表尾"/>
    <w:basedOn w:val="a7"/>
    <w:pPr>
      <w:tabs>
        <w:tab w:val="left" w:pos="1021"/>
      </w:tabs>
      <w:spacing w:line="160" w:lineRule="exact"/>
    </w:pPr>
    <w:rPr>
      <w:sz w:val="10"/>
      <w:szCs w:val="20"/>
    </w:rPr>
  </w:style>
  <w:style w:type="paragraph" w:customStyle="1" w:styleId="afffff3">
    <w:name w:val="表头"/>
    <w:basedOn w:val="a7"/>
    <w:link w:val="Charf2"/>
    <w:pPr>
      <w:jc w:val="center"/>
    </w:pPr>
    <w:rPr>
      <w:rFonts w:ascii="黑体" w:eastAsia="黑体"/>
      <w:b/>
      <w:sz w:val="24"/>
    </w:rPr>
  </w:style>
  <w:style w:type="paragraph" w:customStyle="1" w:styleId="310">
    <w:name w:val="正文文本 31"/>
    <w:basedOn w:val="a7"/>
    <w:pPr>
      <w:adjustRightInd w:val="0"/>
      <w:spacing w:line="360" w:lineRule="atLeast"/>
      <w:jc w:val="center"/>
      <w:textAlignment w:val="baseline"/>
    </w:pPr>
    <w:rPr>
      <w:rFonts w:ascii="仿宋体" w:eastAsia="仿宋体" w:hAnsi="宋体"/>
      <w:kern w:val="0"/>
      <w:sz w:val="24"/>
      <w:szCs w:val="20"/>
    </w:rPr>
  </w:style>
  <w:style w:type="paragraph" w:customStyle="1" w:styleId="11Char0025">
    <w:name w:val="样式 标题 1标题 1 Char + (中文) 黑体 小三 左 段前: 0 磅 段后: 0 磅 行距: 固定值 25..."/>
    <w:basedOn w:val="10"/>
    <w:pPr>
      <w:spacing w:beforeLines="100" w:after="0" w:line="360" w:lineRule="auto"/>
    </w:pPr>
    <w:rPr>
      <w:rFonts w:eastAsia="黑体" w:cs="宋体"/>
      <w:bCs/>
      <w:kern w:val="2"/>
      <w:sz w:val="28"/>
    </w:rPr>
  </w:style>
  <w:style w:type="paragraph" w:customStyle="1" w:styleId="afffffffff3">
    <w:name w:val="正文加粗"/>
    <w:basedOn w:val="a7"/>
    <w:pPr>
      <w:spacing w:line="360" w:lineRule="auto"/>
    </w:pPr>
    <w:rPr>
      <w:rFonts w:ascii="宋体"/>
      <w:b/>
      <w:sz w:val="24"/>
      <w:szCs w:val="20"/>
    </w:rPr>
  </w:style>
  <w:style w:type="paragraph" w:customStyle="1" w:styleId="366">
    <w:name w:val="样式 标题 3 + 四号 段前: 6 磅 段后: 6 磅 行距: 单倍行距"/>
    <w:basedOn w:val="3"/>
    <w:pPr>
      <w:widowControl w:val="0"/>
      <w:spacing w:before="240" w:after="120" w:line="240" w:lineRule="auto"/>
      <w:ind w:firstLineChars="200" w:firstLine="582"/>
      <w:jc w:val="both"/>
    </w:pPr>
    <w:rPr>
      <w:rFonts w:eastAsia="宋体" w:cs="宋体"/>
      <w:bCs/>
      <w:kern w:val="2"/>
      <w:szCs w:val="20"/>
    </w:rPr>
  </w:style>
  <w:style w:type="paragraph" w:customStyle="1" w:styleId="afffffffff4">
    <w:name w:val="文字"/>
    <w:basedOn w:val="a7"/>
    <w:pPr>
      <w:widowControl/>
      <w:spacing w:afterLines="50" w:line="360" w:lineRule="auto"/>
      <w:ind w:firstLine="420"/>
    </w:pPr>
    <w:rPr>
      <w:kern w:val="0"/>
      <w:sz w:val="24"/>
    </w:rPr>
  </w:style>
  <w:style w:type="paragraph" w:customStyle="1" w:styleId="Style24">
    <w:name w:val="_Style 24"/>
    <w:basedOn w:val="a7"/>
    <w:next w:val="affff"/>
    <w:rPr>
      <w:sz w:val="28"/>
      <w:szCs w:val="20"/>
    </w:rPr>
  </w:style>
  <w:style w:type="paragraph" w:customStyle="1" w:styleId="3b">
    <w:name w:val="样式3"/>
    <w:basedOn w:val="2"/>
    <w:pPr>
      <w:keepNext w:val="0"/>
      <w:keepLines w:val="0"/>
      <w:widowControl/>
      <w:spacing w:before="0" w:after="0" w:line="540" w:lineRule="exact"/>
    </w:pPr>
    <w:rPr>
      <w:rFonts w:ascii="Times New Roman" w:hAnsi="Times New Roman"/>
      <w:sz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7"/>
    <w:semiHidden/>
  </w:style>
  <w:style w:type="paragraph" w:customStyle="1" w:styleId="Pa9">
    <w:name w:val="Pa9"/>
    <w:basedOn w:val="Default"/>
    <w:next w:val="Default"/>
    <w:pPr>
      <w:spacing w:line="185" w:lineRule="atLeast"/>
    </w:pPr>
    <w:rPr>
      <w:rFonts w:ascii="幼圆" w:eastAsia="幼圆" w:hAnsi="Calibri" w:cs="Times New Roman"/>
      <w:color w:val="auto"/>
    </w:rPr>
  </w:style>
  <w:style w:type="paragraph" w:customStyle="1" w:styleId="afffffffff5">
    <w:name w:val="居中正文"/>
    <w:basedOn w:val="afffe"/>
    <w:pPr>
      <w:adjustRightInd w:val="0"/>
      <w:spacing w:before="120" w:after="0" w:line="360" w:lineRule="auto"/>
      <w:ind w:firstLineChars="0" w:firstLine="0"/>
      <w:jc w:val="center"/>
    </w:pPr>
    <w:rPr>
      <w:rFonts w:ascii="宋体" w:hint="eastAsia"/>
      <w:kern w:val="28"/>
      <w:sz w:val="24"/>
      <w:szCs w:val="20"/>
    </w:rPr>
  </w:style>
  <w:style w:type="paragraph" w:customStyle="1" w:styleId="CM16">
    <w:name w:val="CM16"/>
    <w:basedOn w:val="Default"/>
    <w:next w:val="Default"/>
    <w:pPr>
      <w:spacing w:after="87"/>
    </w:pPr>
    <w:rPr>
      <w:rFonts w:ascii="宋体" w:hAnsi="Times New Roman" w:cs="Times New Roman"/>
      <w:color w:val="auto"/>
    </w:rPr>
  </w:style>
  <w:style w:type="paragraph" w:customStyle="1" w:styleId="afffffffff6">
    <w:name w:val="一级"/>
    <w:basedOn w:val="a7"/>
    <w:pPr>
      <w:ind w:firstLine="539"/>
    </w:pPr>
    <w:rPr>
      <w:b/>
      <w:sz w:val="28"/>
    </w:rPr>
  </w:style>
  <w:style w:type="paragraph" w:customStyle="1" w:styleId="07402">
    <w:name w:val="样式 样式 样式 样式 宋体 小四 首行缩进:  0.74 厘米 行距: 最小值 0 磅 + 左侧:  2 字符 + 左侧:  ..."/>
    <w:basedOn w:val="a7"/>
    <w:pPr>
      <w:spacing w:line="360" w:lineRule="auto"/>
      <w:ind w:leftChars="400" w:left="400" w:firstLine="567"/>
    </w:pPr>
    <w:rPr>
      <w:rFonts w:ascii="宋体" w:hAnsi="宋体" w:cs="宋体"/>
      <w:sz w:val="24"/>
      <w:szCs w:val="20"/>
    </w:rPr>
  </w:style>
  <w:style w:type="paragraph" w:customStyle="1" w:styleId="Char15">
    <w:name w:val="Char15"/>
    <w:basedOn w:val="a7"/>
    <w:rPr>
      <w:rFonts w:ascii="Tahoma" w:hAnsi="Tahoma"/>
      <w:sz w:val="24"/>
      <w:szCs w:val="20"/>
    </w:rPr>
  </w:style>
  <w:style w:type="paragraph" w:customStyle="1" w:styleId="afffffffff7">
    <w:name w:val="标题二"/>
    <w:basedOn w:val="a7"/>
    <w:rPr>
      <w:sz w:val="24"/>
    </w:rPr>
  </w:style>
  <w:style w:type="paragraph" w:customStyle="1" w:styleId="afffffffff8">
    <w:name w:val="表文"/>
    <w:basedOn w:val="a7"/>
    <w:pPr>
      <w:tabs>
        <w:tab w:val="left" w:pos="1021"/>
      </w:tabs>
      <w:spacing w:line="320" w:lineRule="exact"/>
      <w:jc w:val="center"/>
    </w:pPr>
    <w:rPr>
      <w:kern w:val="0"/>
      <w:szCs w:val="21"/>
    </w:rPr>
  </w:style>
  <w:style w:type="paragraph" w:customStyle="1" w:styleId="CharCharCharChar1">
    <w:name w:val="Char Char Char Char1"/>
    <w:basedOn w:val="a7"/>
    <w:rPr>
      <w:szCs w:val="21"/>
    </w:rPr>
  </w:style>
  <w:style w:type="paragraph" w:customStyle="1" w:styleId="afffffffff9">
    <w:name w:val="报告书表格"/>
    <w:basedOn w:val="a7"/>
    <w:pPr>
      <w:adjustRightInd w:val="0"/>
      <w:spacing w:before="60" w:after="60" w:line="240" w:lineRule="atLeast"/>
      <w:jc w:val="center"/>
      <w:textAlignment w:val="baseline"/>
    </w:pPr>
    <w:rPr>
      <w:kern w:val="0"/>
    </w:rPr>
  </w:style>
  <w:style w:type="paragraph" w:customStyle="1" w:styleId="xl283">
    <w:name w:val="xl283"/>
    <w:basedOn w:val="a7"/>
    <w:pPr>
      <w:widowControl/>
      <w:spacing w:before="100" w:beforeAutospacing="1" w:after="100" w:afterAutospacing="1"/>
      <w:jc w:val="right"/>
    </w:pPr>
    <w:rPr>
      <w:rFonts w:eastAsia="Times New Roman"/>
      <w:kern w:val="0"/>
      <w:sz w:val="24"/>
    </w:rPr>
  </w:style>
  <w:style w:type="paragraph" w:customStyle="1" w:styleId="xl26">
    <w:name w:val="xl26"/>
    <w:basedOn w:val="a7"/>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3c">
    <w:name w:val="正文3"/>
    <w:pPr>
      <w:widowControl w:val="0"/>
      <w:adjustRightInd w:val="0"/>
      <w:spacing w:line="315" w:lineRule="atLeast"/>
      <w:jc w:val="both"/>
      <w:textAlignment w:val="baseline"/>
    </w:pPr>
    <w:rPr>
      <w:rFonts w:ascii="宋体"/>
      <w:sz w:val="24"/>
    </w:rPr>
  </w:style>
  <w:style w:type="paragraph" w:customStyle="1" w:styleId="CharChar1CharCharCharChar1">
    <w:name w:val="Char Char1 Char Char Char Char1"/>
    <w:basedOn w:val="a7"/>
  </w:style>
  <w:style w:type="paragraph" w:customStyle="1" w:styleId="CharCharChar14">
    <w:name w:val="Char Char Char14"/>
    <w:basedOn w:val="a7"/>
  </w:style>
  <w:style w:type="paragraph" w:customStyle="1" w:styleId="1f2">
    <w:name w:val="纯文本1"/>
    <w:basedOn w:val="a7"/>
    <w:pPr>
      <w:tabs>
        <w:tab w:val="left" w:pos="0"/>
        <w:tab w:val="left" w:pos="360"/>
        <w:tab w:val="left" w:pos="540"/>
        <w:tab w:val="left" w:pos="900"/>
      </w:tabs>
      <w:autoSpaceDE w:val="0"/>
      <w:autoSpaceDN w:val="0"/>
      <w:adjustRightInd w:val="0"/>
      <w:snapToGrid w:val="0"/>
      <w:spacing w:beforeLines="50" w:line="360" w:lineRule="auto"/>
      <w:ind w:firstLineChars="200" w:firstLine="480"/>
      <w:textAlignment w:val="baseline"/>
    </w:pPr>
    <w:rPr>
      <w:rFonts w:ascii="宋体" w:hAnsi="宋体"/>
      <w:color w:val="000000"/>
      <w:kern w:val="0"/>
      <w:sz w:val="24"/>
    </w:rPr>
  </w:style>
  <w:style w:type="paragraph" w:customStyle="1" w:styleId="201">
    <w:name w:val="样式 小五 居中 行距: 固定值 20 磅"/>
    <w:basedOn w:val="a7"/>
    <w:pPr>
      <w:adjustRightInd w:val="0"/>
      <w:spacing w:line="320" w:lineRule="exact"/>
      <w:jc w:val="center"/>
      <w:textAlignment w:val="baseline"/>
    </w:pPr>
    <w:rPr>
      <w:spacing w:val="-2"/>
      <w:kern w:val="0"/>
      <w:sz w:val="18"/>
      <w:szCs w:val="18"/>
    </w:rPr>
  </w:style>
  <w:style w:type="paragraph" w:customStyle="1" w:styleId="afffffffffa">
    <w:name w:val="表格式"/>
    <w:basedOn w:val="affffff"/>
    <w:pPr>
      <w:spacing w:beforeLines="50" w:afterLines="50" w:line="240" w:lineRule="exact"/>
      <w:ind w:left="0" w:firstLineChars="200" w:firstLine="0"/>
      <w:jc w:val="center"/>
    </w:pPr>
    <w:rPr>
      <w:rFonts w:ascii="宋体"/>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7"/>
    <w:pPr>
      <w:spacing w:line="360" w:lineRule="auto"/>
      <w:ind w:firstLineChars="200" w:firstLine="200"/>
    </w:pPr>
    <w:rPr>
      <w:rFonts w:ascii="宋体" w:hAnsi="宋体" w:cs="宋体"/>
      <w:sz w:val="24"/>
    </w:rPr>
  </w:style>
  <w:style w:type="paragraph" w:customStyle="1" w:styleId="afffffffffb">
    <w:name w:val="论文正文"/>
    <w:basedOn w:val="a8"/>
    <w:pPr>
      <w:ind w:firstLine="480"/>
    </w:pPr>
    <w:rPr>
      <w:rFonts w:ascii="宋体" w:hAnsi="宋体"/>
      <w:sz w:val="28"/>
    </w:rPr>
  </w:style>
  <w:style w:type="paragraph" w:customStyle="1" w:styleId="0-4">
    <w:name w:val="0-4"/>
    <w:basedOn w:val="a7"/>
    <w:link w:val="0-4Char"/>
    <w:pPr>
      <w:spacing w:line="360" w:lineRule="auto"/>
      <w:ind w:firstLineChars="200" w:firstLine="480"/>
    </w:pPr>
    <w:rPr>
      <w:rFonts w:cs="宋体"/>
      <w:color w:val="FF0000"/>
      <w:sz w:val="24"/>
    </w:rPr>
  </w:style>
  <w:style w:type="paragraph" w:customStyle="1" w:styleId="210">
    <w:name w:val="样式 正文文本 + 首行缩进:  2 字符1"/>
    <w:basedOn w:val="affff"/>
    <w:pPr>
      <w:spacing w:after="0" w:line="540" w:lineRule="exact"/>
      <w:ind w:firstLineChars="200" w:firstLine="480"/>
    </w:pPr>
    <w:rPr>
      <w:rFonts w:cs="宋体"/>
      <w:sz w:val="24"/>
      <w:szCs w:val="20"/>
    </w:rPr>
  </w:style>
  <w:style w:type="paragraph" w:customStyle="1" w:styleId="1112">
    <w:name w:val="1.1.1"/>
    <w:basedOn w:val="a7"/>
    <w:rPr>
      <w:rFonts w:ascii="黑体"/>
      <w:sz w:val="24"/>
    </w:rPr>
  </w:style>
  <w:style w:type="paragraph" w:customStyle="1" w:styleId="26612">
    <w:name w:val="样式 标题 2 + 宋体 小三 段前: 6 磅 段后: 6 磅 行距: 最小值 12 磅"/>
    <w:basedOn w:val="2"/>
    <w:pPr>
      <w:spacing w:before="240" w:after="120" w:line="240" w:lineRule="atLeast"/>
      <w:ind w:firstLineChars="200" w:firstLine="620"/>
    </w:pPr>
    <w:rPr>
      <w:rFonts w:ascii="黑体" w:hAnsi="宋体" w:cs="宋体"/>
      <w:b w:val="0"/>
      <w:bCs/>
      <w:sz w:val="30"/>
      <w:szCs w:val="20"/>
    </w:rPr>
  </w:style>
  <w:style w:type="paragraph" w:customStyle="1" w:styleId="CM6">
    <w:name w:val="CM6"/>
    <w:basedOn w:val="Default"/>
    <w:next w:val="Default"/>
    <w:pPr>
      <w:spacing w:line="383" w:lineRule="atLeast"/>
    </w:pPr>
    <w:rPr>
      <w:rFonts w:ascii="宋体" w:hAnsi="Times New Roman" w:cs="Times New Roman"/>
      <w:color w:val="auto"/>
    </w:rPr>
  </w:style>
  <w:style w:type="paragraph" w:customStyle="1" w:styleId="1f3">
    <w:name w:val="样式 标题 1 + 宋体"/>
    <w:basedOn w:val="10"/>
    <w:pPr>
      <w:adjustRightInd w:val="0"/>
      <w:spacing w:beforeLines="100" w:after="0" w:line="500" w:lineRule="exact"/>
      <w:textAlignment w:val="baseline"/>
    </w:pPr>
    <w:rPr>
      <w:rFonts w:ascii="黑体" w:eastAsia="黑体" w:hAnsi="宋体"/>
      <w:bCs/>
      <w:sz w:val="28"/>
      <w:szCs w:val="28"/>
    </w:rPr>
  </w:style>
  <w:style w:type="paragraph" w:customStyle="1" w:styleId="CM7">
    <w:name w:val="CM7"/>
    <w:basedOn w:val="Default"/>
    <w:next w:val="Default"/>
    <w:pPr>
      <w:spacing w:line="366" w:lineRule="atLeast"/>
    </w:pPr>
    <w:rPr>
      <w:rFonts w:ascii="宋体" w:hAnsi="Times New Roman" w:cs="Times New Roman"/>
      <w:color w:val="auto"/>
    </w:rPr>
  </w:style>
  <w:style w:type="paragraph" w:customStyle="1" w:styleId="115">
    <w:name w:val="样式 标题 1 + (中文) 黑体 小三 加粗 左 行距: 1.5 倍行距"/>
    <w:basedOn w:val="10"/>
    <w:pPr>
      <w:keepLines w:val="0"/>
      <w:spacing w:beforeLines="50" w:before="0" w:after="0" w:line="360" w:lineRule="auto"/>
      <w:jc w:val="left"/>
    </w:pPr>
    <w:rPr>
      <w:rFonts w:eastAsia="黑体" w:cs="宋体"/>
      <w:b w:val="0"/>
      <w:bCs/>
      <w:kern w:val="2"/>
      <w:sz w:val="28"/>
      <w:szCs w:val="20"/>
    </w:rPr>
  </w:style>
  <w:style w:type="paragraph" w:customStyle="1" w:styleId="2a">
    <w:name w:val="样式2"/>
    <w:basedOn w:val="a7"/>
    <w:link w:val="2Char3"/>
    <w:pPr>
      <w:autoSpaceDE w:val="0"/>
      <w:autoSpaceDN w:val="0"/>
      <w:adjustRightInd w:val="0"/>
      <w:spacing w:beforeLines="25" w:afterLines="50"/>
      <w:jc w:val="center"/>
    </w:pPr>
    <w:rPr>
      <w:kern w:val="0"/>
      <w:sz w:val="24"/>
      <w:szCs w:val="20"/>
    </w:rPr>
  </w:style>
  <w:style w:type="paragraph" w:customStyle="1" w:styleId="afffffffffc">
    <w:name w:val="正文楷体"/>
    <w:basedOn w:val="a7"/>
    <w:rPr>
      <w:rFonts w:eastAsia="楷体_GB2312"/>
    </w:rPr>
  </w:style>
  <w:style w:type="paragraph" w:customStyle="1" w:styleId="42651">
    <w:name w:val="样式 样式 样式 标题 4 + 首行缩进:  2 字符 + 首行缩进:  6 字符 + 首行缩进:  5 字符1"/>
    <w:basedOn w:val="a7"/>
    <w:pPr>
      <w:keepNext/>
      <w:keepLines/>
      <w:spacing w:before="280" w:after="290"/>
      <w:ind w:firstLineChars="500" w:firstLine="1205"/>
      <w:outlineLvl w:val="3"/>
    </w:pPr>
    <w:rPr>
      <w:rFonts w:ascii="Arial" w:eastAsia="黑体" w:hAnsi="Arial" w:cs="宋体"/>
      <w:bCs/>
      <w:sz w:val="24"/>
      <w:szCs w:val="20"/>
    </w:rPr>
  </w:style>
  <w:style w:type="paragraph" w:customStyle="1" w:styleId="3d">
    <w:name w:val="3级标题"/>
    <w:basedOn w:val="a7"/>
    <w:pPr>
      <w:spacing w:before="60" w:line="460" w:lineRule="exact"/>
      <w:outlineLvl w:val="2"/>
    </w:pPr>
    <w:rPr>
      <w:b/>
      <w:sz w:val="24"/>
    </w:rPr>
  </w:style>
  <w:style w:type="paragraph" w:customStyle="1" w:styleId="afffff7">
    <w:name w:val="报告书正文"/>
    <w:basedOn w:val="a7"/>
    <w:link w:val="Charf5"/>
    <w:semiHidden/>
    <w:pPr>
      <w:spacing w:line="360" w:lineRule="auto"/>
      <w:ind w:firstLineChars="200" w:firstLine="480"/>
    </w:pPr>
    <w:rPr>
      <w:rFonts w:ascii="宋体" w:hAnsi="宋体"/>
      <w:sz w:val="24"/>
      <w:lang w:val="x-none" w:eastAsia="x-none"/>
    </w:rPr>
  </w:style>
  <w:style w:type="paragraph" w:customStyle="1" w:styleId="221">
    <w:name w:val="样式 首行缩进:  2 字符2"/>
    <w:basedOn w:val="a7"/>
    <w:pPr>
      <w:spacing w:line="520" w:lineRule="exact"/>
      <w:ind w:firstLineChars="200" w:firstLine="560"/>
    </w:pPr>
    <w:rPr>
      <w:rFonts w:cs="宋体"/>
      <w:sz w:val="24"/>
      <w:szCs w:val="20"/>
    </w:rPr>
  </w:style>
  <w:style w:type="paragraph" w:customStyle="1" w:styleId="2c">
    <w:name w:val="样式 首行缩进:  2 字符"/>
    <w:basedOn w:val="a7"/>
    <w:link w:val="2Char5"/>
    <w:pPr>
      <w:spacing w:line="520" w:lineRule="exact"/>
      <w:ind w:firstLineChars="200" w:firstLine="200"/>
    </w:pPr>
    <w:rPr>
      <w:rFonts w:ascii="宋体" w:hAnsi="宋体"/>
      <w:sz w:val="24"/>
      <w:lang w:val="x-none" w:eastAsia="x-none"/>
    </w:rPr>
  </w:style>
  <w:style w:type="paragraph" w:customStyle="1" w:styleId="260">
    <w:name w:val="样式 首行缩进:  2 字符6"/>
    <w:basedOn w:val="a7"/>
    <w:pPr>
      <w:spacing w:line="520" w:lineRule="exact"/>
      <w:ind w:firstLineChars="200" w:firstLine="560"/>
    </w:pPr>
    <w:rPr>
      <w:rFonts w:cs="宋体"/>
      <w:sz w:val="24"/>
      <w:szCs w:val="20"/>
    </w:rPr>
  </w:style>
  <w:style w:type="paragraph" w:customStyle="1" w:styleId="2f8">
    <w:name w:val="正文文字首航缩2字"/>
    <w:basedOn w:val="a7"/>
    <w:pPr>
      <w:spacing w:line="360" w:lineRule="auto"/>
      <w:ind w:firstLineChars="200" w:firstLine="200"/>
    </w:pPr>
    <w:rPr>
      <w:sz w:val="24"/>
    </w:rPr>
  </w:style>
  <w:style w:type="paragraph" w:customStyle="1" w:styleId="afffff8">
    <w:name w:val="表文字"/>
    <w:link w:val="Charf6"/>
    <w:pPr>
      <w:widowControl w:val="0"/>
      <w:adjustRightInd w:val="0"/>
      <w:spacing w:line="240" w:lineRule="exact"/>
      <w:jc w:val="center"/>
    </w:pPr>
    <w:rPr>
      <w:rFonts w:ascii="宋体" w:eastAsia="Times New Roman" w:hAnsi="宋体"/>
      <w:sz w:val="21"/>
      <w:szCs w:val="21"/>
    </w:rPr>
  </w:style>
  <w:style w:type="paragraph" w:customStyle="1" w:styleId="2f9">
    <w:name w:val="2级标题"/>
    <w:basedOn w:val="a7"/>
    <w:pPr>
      <w:spacing w:before="60" w:line="460" w:lineRule="exact"/>
      <w:outlineLvl w:val="1"/>
    </w:pPr>
    <w:rPr>
      <w:b/>
      <w:sz w:val="28"/>
    </w:rPr>
  </w:style>
  <w:style w:type="paragraph" w:customStyle="1" w:styleId="Char">
    <w:name w:val="热电厂正文 Char"/>
    <w:basedOn w:val="a7"/>
    <w:link w:val="CharChar0"/>
    <w:pPr>
      <w:spacing w:line="480" w:lineRule="exact"/>
      <w:ind w:firstLineChars="200" w:firstLine="200"/>
    </w:pPr>
    <w:rPr>
      <w:rFonts w:ascii="宋体" w:hAnsi="宋体"/>
      <w:sz w:val="24"/>
      <w:lang w:val="x-none" w:eastAsia="x-none"/>
    </w:rPr>
  </w:style>
  <w:style w:type="paragraph" w:customStyle="1" w:styleId="ae">
    <w:name w:val="（）"/>
    <w:basedOn w:val="a7"/>
    <w:link w:val="Char1"/>
    <w:pPr>
      <w:widowControl/>
      <w:spacing w:line="360" w:lineRule="auto"/>
      <w:jc w:val="left"/>
    </w:pPr>
    <w:rPr>
      <w:rFonts w:ascii="宋体" w:hAnsi="宋体"/>
      <w:b/>
      <w:bCs/>
      <w:kern w:val="0"/>
      <w:sz w:val="24"/>
      <w:szCs w:val="20"/>
      <w:lang w:val="x-none" w:eastAsia="x-none"/>
    </w:rPr>
  </w:style>
  <w:style w:type="paragraph" w:customStyle="1" w:styleId="afffffffffd">
    <w:name w:val="新正文"/>
    <w:basedOn w:val="a7"/>
    <w:pPr>
      <w:spacing w:before="60" w:line="460" w:lineRule="exact"/>
      <w:ind w:firstLineChars="200" w:firstLine="200"/>
    </w:pPr>
    <w:rPr>
      <w:sz w:val="24"/>
      <w:szCs w:val="20"/>
    </w:rPr>
  </w:style>
  <w:style w:type="paragraph" w:customStyle="1" w:styleId="font7">
    <w:name w:val="font7"/>
    <w:basedOn w:val="a7"/>
    <w:pPr>
      <w:widowControl/>
      <w:spacing w:before="100" w:beforeAutospacing="1" w:after="100" w:afterAutospacing="1"/>
      <w:jc w:val="left"/>
    </w:pPr>
    <w:rPr>
      <w:rFonts w:eastAsia="Arial Unicode MS"/>
      <w:kern w:val="0"/>
      <w:sz w:val="20"/>
      <w:szCs w:val="20"/>
    </w:rPr>
  </w:style>
  <w:style w:type="paragraph" w:customStyle="1" w:styleId="afffffffffe">
    <w:name w:val="表格中"/>
    <w:basedOn w:val="a7"/>
    <w:semiHidden/>
    <w:pPr>
      <w:spacing w:line="280" w:lineRule="exact"/>
      <w:jc w:val="center"/>
    </w:pPr>
    <w:rPr>
      <w:rFonts w:ascii="宋体"/>
      <w:sz w:val="18"/>
    </w:rPr>
  </w:style>
  <w:style w:type="paragraph" w:customStyle="1" w:styleId="110">
    <w:name w:val="样式 正文1 + 加粗1"/>
    <w:basedOn w:val="19"/>
    <w:link w:val="11Char"/>
    <w:pPr>
      <w:adjustRightInd/>
      <w:snapToGrid/>
      <w:spacing w:beforeLines="20" w:line="360" w:lineRule="auto"/>
      <w:ind w:firstLine="480"/>
    </w:pPr>
    <w:rPr>
      <w:rFonts w:ascii="宋体" w:hAnsi="宋体"/>
      <w:bCs/>
      <w:sz w:val="24"/>
      <w:szCs w:val="24"/>
    </w:rPr>
  </w:style>
  <w:style w:type="paragraph" w:customStyle="1" w:styleId="affffffffff">
    <w:name w:val="热电厂正文"/>
    <w:basedOn w:val="a7"/>
    <w:pPr>
      <w:spacing w:line="480" w:lineRule="exact"/>
      <w:ind w:firstLineChars="200" w:firstLine="200"/>
    </w:pPr>
    <w:rPr>
      <w:sz w:val="24"/>
    </w:rPr>
  </w:style>
  <w:style w:type="paragraph" w:customStyle="1" w:styleId="affffffffff0">
    <w:name w:val="表格文字样式"/>
    <w:basedOn w:val="a7"/>
    <w:pPr>
      <w:tabs>
        <w:tab w:val="left" w:pos="567"/>
      </w:tabs>
      <w:jc w:val="center"/>
    </w:pPr>
    <w:rPr>
      <w:rFonts w:eastAsia="华文中宋"/>
      <w:spacing w:val="20"/>
      <w:sz w:val="24"/>
      <w:szCs w:val="20"/>
    </w:rPr>
  </w:style>
  <w:style w:type="paragraph" w:customStyle="1" w:styleId="214">
    <w:name w:val="样式 首行缩进:  2 字符14"/>
    <w:basedOn w:val="a7"/>
    <w:pPr>
      <w:spacing w:line="520" w:lineRule="exact"/>
      <w:ind w:firstLineChars="200" w:firstLine="560"/>
    </w:pPr>
    <w:rPr>
      <w:rFonts w:cs="宋体"/>
      <w:sz w:val="24"/>
      <w:szCs w:val="20"/>
    </w:rPr>
  </w:style>
  <w:style w:type="paragraph" w:customStyle="1" w:styleId="affffffffff1">
    <w:name w:val="标准条文"/>
    <w:basedOn w:val="Default"/>
    <w:next w:val="Default"/>
    <w:rPr>
      <w:rFonts w:ascii="宋体" w:hAnsi="Times New Roman" w:cs="Times New Roman"/>
      <w:color w:val="auto"/>
    </w:rPr>
  </w:style>
  <w:style w:type="paragraph" w:customStyle="1" w:styleId="2100">
    <w:name w:val="样式 首行缩进:  2 字符10"/>
    <w:basedOn w:val="a7"/>
    <w:pPr>
      <w:spacing w:line="520" w:lineRule="exact"/>
      <w:ind w:firstLineChars="200" w:firstLine="560"/>
    </w:pPr>
    <w:rPr>
      <w:rFonts w:cs="宋体"/>
      <w:sz w:val="24"/>
      <w:szCs w:val="20"/>
    </w:rPr>
  </w:style>
  <w:style w:type="paragraph" w:customStyle="1" w:styleId="213">
    <w:name w:val="样式 首行缩进:  2 字符13"/>
    <w:basedOn w:val="a7"/>
    <w:pPr>
      <w:spacing w:line="520" w:lineRule="exact"/>
      <w:ind w:firstLineChars="200" w:firstLine="560"/>
    </w:pPr>
    <w:rPr>
      <w:sz w:val="24"/>
    </w:rPr>
  </w:style>
  <w:style w:type="paragraph" w:customStyle="1" w:styleId="afffffc">
    <w:name w:val="正文格式"/>
    <w:basedOn w:val="a7"/>
    <w:link w:val="Charfa"/>
    <w:pPr>
      <w:spacing w:line="360" w:lineRule="auto"/>
      <w:ind w:firstLine="482"/>
    </w:pPr>
    <w:rPr>
      <w:rFonts w:ascii="宋体" w:hAnsi="宋体"/>
      <w:sz w:val="24"/>
    </w:rPr>
  </w:style>
  <w:style w:type="paragraph" w:customStyle="1" w:styleId="1f4">
    <w:name w:val="表格内容1"/>
    <w:basedOn w:val="a7"/>
    <w:pPr>
      <w:adjustRightInd w:val="0"/>
      <w:snapToGrid w:val="0"/>
      <w:spacing w:beforeLines="15" w:afterLines="15" w:line="240" w:lineRule="exact"/>
    </w:pPr>
    <w:rPr>
      <w:rFonts w:ascii="宋体"/>
      <w:kern w:val="0"/>
    </w:rPr>
  </w:style>
  <w:style w:type="paragraph" w:customStyle="1" w:styleId="221121122CharHeading2211">
    <w:name w:val="样式 标题 22级样式1.1标题 21.1标题2标题 2 Char节_Heading 2标2二级标题1.1标..."/>
    <w:basedOn w:val="2"/>
    <w:pPr>
      <w:numPr>
        <w:ilvl w:val="1"/>
        <w:numId w:val="4"/>
      </w:numPr>
      <w:tabs>
        <w:tab w:val="left" w:pos="6"/>
      </w:tabs>
      <w:adjustRightInd w:val="0"/>
      <w:spacing w:beforeLines="80" w:before="192" w:afterLines="50" w:after="120" w:line="240" w:lineRule="auto"/>
      <w:jc w:val="left"/>
    </w:pPr>
    <w:rPr>
      <w:rFonts w:ascii="Times New Roman" w:eastAsia="华文中宋" w:hAnsi="Times New Roman" w:cs="宋体"/>
      <w:b w:val="0"/>
      <w:szCs w:val="20"/>
    </w:rPr>
  </w:style>
  <w:style w:type="paragraph" w:customStyle="1" w:styleId="zi">
    <w:name w:val="zi"/>
    <w:basedOn w:val="a7"/>
    <w:pPr>
      <w:widowControl/>
      <w:spacing w:before="100" w:beforeAutospacing="1" w:after="100" w:afterAutospacing="1"/>
      <w:jc w:val="left"/>
    </w:pPr>
    <w:rPr>
      <w:rFonts w:ascii="宋体" w:hAnsi="宋体" w:cs="宋体"/>
      <w:color w:val="000000"/>
      <w:kern w:val="0"/>
      <w:sz w:val="12"/>
      <w:szCs w:val="12"/>
    </w:rPr>
  </w:style>
  <w:style w:type="paragraph" w:customStyle="1" w:styleId="1TimesNewRoman0">
    <w:name w:val="样式 标题 1 + Times New Roman 非加粗 段前: 0 磅"/>
    <w:basedOn w:val="10"/>
    <w:pPr>
      <w:spacing w:before="0" w:after="0" w:line="360" w:lineRule="auto"/>
    </w:pPr>
    <w:rPr>
      <w:rFonts w:eastAsia="黑体" w:cs="宋体"/>
      <w:bCs/>
      <w:sz w:val="28"/>
      <w:szCs w:val="28"/>
    </w:rPr>
  </w:style>
  <w:style w:type="paragraph" w:customStyle="1" w:styleId="331113CharChar3Char311111">
    <w:name w:val="样式 标题 33级样式1.1.1条标题 3 Char Char标题 3 Char标3§1.1.1.. (1.1...."/>
    <w:basedOn w:val="3"/>
    <w:pPr>
      <w:widowControl w:val="0"/>
      <w:numPr>
        <w:ilvl w:val="2"/>
        <w:numId w:val="4"/>
      </w:numPr>
      <w:tabs>
        <w:tab w:val="left" w:pos="0"/>
      </w:tabs>
      <w:spacing w:beforeLines="50" w:before="120" w:line="240" w:lineRule="auto"/>
    </w:pPr>
    <w:rPr>
      <w:rFonts w:eastAsia="华文中宋" w:hAnsi="华文中宋" w:cs="宋体"/>
      <w:b w:val="0"/>
      <w:color w:val="000000"/>
      <w:kern w:val="28"/>
      <w:sz w:val="30"/>
      <w:szCs w:val="20"/>
    </w:rPr>
  </w:style>
  <w:style w:type="paragraph" w:customStyle="1" w:styleId="1Ch1">
    <w:name w:val="样式 标题 1Ch + 非加粗 段前: 1 行"/>
    <w:basedOn w:val="10"/>
    <w:pPr>
      <w:adjustRightInd w:val="0"/>
      <w:spacing w:beforeLines="100" w:before="0" w:after="0" w:line="500" w:lineRule="exact"/>
    </w:pPr>
    <w:rPr>
      <w:rFonts w:eastAsia="黑体" w:cs="宋体"/>
      <w:sz w:val="28"/>
      <w:szCs w:val="20"/>
    </w:rPr>
  </w:style>
  <w:style w:type="paragraph" w:customStyle="1" w:styleId="affffffffff2">
    <w:name w:val="表内字"/>
    <w:basedOn w:val="a7"/>
    <w:pPr>
      <w:spacing w:line="320" w:lineRule="exact"/>
      <w:jc w:val="center"/>
    </w:pPr>
    <w:rPr>
      <w:rFonts w:eastAsia="楷体_GB2312"/>
    </w:rPr>
  </w:style>
  <w:style w:type="paragraph" w:customStyle="1" w:styleId="2220">
    <w:name w:val="样式 标题 2 + 行距: 固定值 22 磅"/>
    <w:basedOn w:val="2"/>
    <w:pPr>
      <w:adjustRightInd w:val="0"/>
      <w:spacing w:before="0" w:after="0" w:line="360" w:lineRule="auto"/>
    </w:pPr>
    <w:rPr>
      <w:rFonts w:ascii="Times New Roman" w:hAnsi="Times New Roman" w:cs="宋体"/>
      <w:bCs/>
      <w:kern w:val="0"/>
      <w:sz w:val="24"/>
      <w:szCs w:val="20"/>
    </w:rPr>
  </w:style>
  <w:style w:type="paragraph" w:customStyle="1" w:styleId="affffffffff3">
    <w:name w:val="文本框"/>
    <w:basedOn w:val="a7"/>
    <w:pPr>
      <w:adjustRightInd w:val="0"/>
      <w:snapToGrid w:val="0"/>
      <w:spacing w:line="300" w:lineRule="exact"/>
      <w:jc w:val="center"/>
    </w:pPr>
    <w:rPr>
      <w:sz w:val="24"/>
    </w:rPr>
  </w:style>
  <w:style w:type="paragraph" w:customStyle="1" w:styleId="CharChar">
    <w:name w:val="一 Char Char"/>
    <w:basedOn w:val="a7"/>
    <w:pPr>
      <w:numPr>
        <w:numId w:val="5"/>
      </w:numPr>
      <w:tabs>
        <w:tab w:val="clear" w:pos="1455"/>
      </w:tabs>
      <w:ind w:left="0" w:firstLine="0"/>
    </w:pPr>
    <w:rPr>
      <w:rFonts w:ascii="黑体" w:eastAsia="黑体"/>
      <w:b/>
      <w:sz w:val="28"/>
      <w:szCs w:val="20"/>
    </w:rPr>
  </w:style>
  <w:style w:type="paragraph" w:customStyle="1" w:styleId="CharCharb">
    <w:name w:val="批注框文本 Char Char"/>
    <w:basedOn w:val="a7"/>
    <w:rPr>
      <w:sz w:val="18"/>
      <w:szCs w:val="20"/>
    </w:rPr>
  </w:style>
  <w:style w:type="paragraph" w:customStyle="1" w:styleId="0010">
    <w:name w:val="正文001"/>
    <w:basedOn w:val="a7"/>
    <w:pPr>
      <w:spacing w:before="60" w:line="500" w:lineRule="atLeast"/>
      <w:ind w:firstLine="482"/>
    </w:pPr>
    <w:rPr>
      <w:sz w:val="24"/>
    </w:rPr>
  </w:style>
  <w:style w:type="paragraph" w:customStyle="1" w:styleId="0012">
    <w:name w:val="样式 正文001 + 首行缩进:  2 字符"/>
    <w:basedOn w:val="a7"/>
    <w:pPr>
      <w:spacing w:line="500" w:lineRule="atLeast"/>
      <w:ind w:firstLineChars="200" w:firstLine="480"/>
    </w:pPr>
    <w:rPr>
      <w:rFonts w:cs="宋体"/>
      <w:sz w:val="24"/>
      <w:szCs w:val="20"/>
    </w:rPr>
  </w:style>
  <w:style w:type="paragraph" w:customStyle="1" w:styleId="0011">
    <w:name w:val="表格001"/>
    <w:basedOn w:val="a7"/>
    <w:pPr>
      <w:jc w:val="center"/>
    </w:pPr>
    <w:rPr>
      <w:szCs w:val="20"/>
    </w:rPr>
  </w:style>
  <w:style w:type="paragraph" w:customStyle="1" w:styleId="afffff9">
    <w:name w:val="正文部分"/>
    <w:basedOn w:val="a7"/>
    <w:link w:val="CharChara"/>
    <w:semiHidden/>
    <w:pPr>
      <w:spacing w:line="360" w:lineRule="auto"/>
    </w:pPr>
    <w:rPr>
      <w:rFonts w:ascii="Arial" w:hAnsi="Arial"/>
      <w:kern w:val="0"/>
      <w:sz w:val="24"/>
      <w:lang w:val="x-none" w:eastAsia="x-none"/>
    </w:rPr>
  </w:style>
  <w:style w:type="table" w:styleId="affffffffff4">
    <w:name w:val="Table Grid"/>
    <w:basedOn w:val="aa"/>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lassic 1"/>
    <w:basedOn w:val="aa"/>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57">
    <w:name w:val="Table Grid 5"/>
    <w:basedOn w:val="aa"/>
    <w:pPr>
      <w:widowControl w:val="0"/>
      <w:spacing w:line="52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91">
    <w:name w:val="网格型刘9"/>
    <w:basedOn w:val="aa"/>
    <w:pPr>
      <w:widowControl w:val="0"/>
      <w:spacing w:line="0" w:lineRule="atLeast"/>
      <w:jc w:val="center"/>
    </w:p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955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p\Application%20Data\Microsoft\Templates\&#25105;&#30340;&#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6B3C61-3C03-4F05-B602-EDB329EB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我的模板.dot</Template>
  <TotalTime>171</TotalTime>
  <Pages>16</Pages>
  <Words>643</Words>
  <Characters>3669</Characters>
  <Application>Microsoft Office Word</Application>
  <DocSecurity>0</DocSecurity>
  <PresentationFormat/>
  <Lines>30</Lines>
  <Paragraphs>8</Paragraphs>
  <Slides>0</Slides>
  <Notes>0</Notes>
  <HiddenSlides>0</HiddenSlides>
  <MMClips>0</MMClips>
  <ScaleCrop>false</ScaleCrop>
  <Company>AAA</Company>
  <LinksUpToDate>false</LinksUpToDate>
  <CharactersWithSpaces>4304</CharactersWithSpaces>
  <SharedDoc>false</SharedDoc>
  <HLinks>
    <vt:vector size="72" baseType="variant">
      <vt:variant>
        <vt:i4>1114160</vt:i4>
      </vt:variant>
      <vt:variant>
        <vt:i4>68</vt:i4>
      </vt:variant>
      <vt:variant>
        <vt:i4>0</vt:i4>
      </vt:variant>
      <vt:variant>
        <vt:i4>5</vt:i4>
      </vt:variant>
      <vt:variant>
        <vt:lpwstr/>
      </vt:variant>
      <vt:variant>
        <vt:lpwstr>_Toc74668195</vt:lpwstr>
      </vt:variant>
      <vt:variant>
        <vt:i4>1048624</vt:i4>
      </vt:variant>
      <vt:variant>
        <vt:i4>62</vt:i4>
      </vt:variant>
      <vt:variant>
        <vt:i4>0</vt:i4>
      </vt:variant>
      <vt:variant>
        <vt:i4>5</vt:i4>
      </vt:variant>
      <vt:variant>
        <vt:lpwstr/>
      </vt:variant>
      <vt:variant>
        <vt:lpwstr>_Toc74668194</vt:lpwstr>
      </vt:variant>
      <vt:variant>
        <vt:i4>1507376</vt:i4>
      </vt:variant>
      <vt:variant>
        <vt:i4>56</vt:i4>
      </vt:variant>
      <vt:variant>
        <vt:i4>0</vt:i4>
      </vt:variant>
      <vt:variant>
        <vt:i4>5</vt:i4>
      </vt:variant>
      <vt:variant>
        <vt:lpwstr/>
      </vt:variant>
      <vt:variant>
        <vt:lpwstr>_Toc74668193</vt:lpwstr>
      </vt:variant>
      <vt:variant>
        <vt:i4>1441840</vt:i4>
      </vt:variant>
      <vt:variant>
        <vt:i4>50</vt:i4>
      </vt:variant>
      <vt:variant>
        <vt:i4>0</vt:i4>
      </vt:variant>
      <vt:variant>
        <vt:i4>5</vt:i4>
      </vt:variant>
      <vt:variant>
        <vt:lpwstr/>
      </vt:variant>
      <vt:variant>
        <vt:lpwstr>_Toc74668192</vt:lpwstr>
      </vt:variant>
      <vt:variant>
        <vt:i4>1376304</vt:i4>
      </vt:variant>
      <vt:variant>
        <vt:i4>44</vt:i4>
      </vt:variant>
      <vt:variant>
        <vt:i4>0</vt:i4>
      </vt:variant>
      <vt:variant>
        <vt:i4>5</vt:i4>
      </vt:variant>
      <vt:variant>
        <vt:lpwstr/>
      </vt:variant>
      <vt:variant>
        <vt:lpwstr>_Toc74668191</vt:lpwstr>
      </vt:variant>
      <vt:variant>
        <vt:i4>1310768</vt:i4>
      </vt:variant>
      <vt:variant>
        <vt:i4>38</vt:i4>
      </vt:variant>
      <vt:variant>
        <vt:i4>0</vt:i4>
      </vt:variant>
      <vt:variant>
        <vt:i4>5</vt:i4>
      </vt:variant>
      <vt:variant>
        <vt:lpwstr/>
      </vt:variant>
      <vt:variant>
        <vt:lpwstr>_Toc74668190</vt:lpwstr>
      </vt:variant>
      <vt:variant>
        <vt:i4>1900593</vt:i4>
      </vt:variant>
      <vt:variant>
        <vt:i4>32</vt:i4>
      </vt:variant>
      <vt:variant>
        <vt:i4>0</vt:i4>
      </vt:variant>
      <vt:variant>
        <vt:i4>5</vt:i4>
      </vt:variant>
      <vt:variant>
        <vt:lpwstr/>
      </vt:variant>
      <vt:variant>
        <vt:lpwstr>_Toc74668189</vt:lpwstr>
      </vt:variant>
      <vt:variant>
        <vt:i4>1835057</vt:i4>
      </vt:variant>
      <vt:variant>
        <vt:i4>26</vt:i4>
      </vt:variant>
      <vt:variant>
        <vt:i4>0</vt:i4>
      </vt:variant>
      <vt:variant>
        <vt:i4>5</vt:i4>
      </vt:variant>
      <vt:variant>
        <vt:lpwstr/>
      </vt:variant>
      <vt:variant>
        <vt:lpwstr>_Toc74668188</vt:lpwstr>
      </vt:variant>
      <vt:variant>
        <vt:i4>1245233</vt:i4>
      </vt:variant>
      <vt:variant>
        <vt:i4>20</vt:i4>
      </vt:variant>
      <vt:variant>
        <vt:i4>0</vt:i4>
      </vt:variant>
      <vt:variant>
        <vt:i4>5</vt:i4>
      </vt:variant>
      <vt:variant>
        <vt:lpwstr/>
      </vt:variant>
      <vt:variant>
        <vt:lpwstr>_Toc74668187</vt:lpwstr>
      </vt:variant>
      <vt:variant>
        <vt:i4>1179697</vt:i4>
      </vt:variant>
      <vt:variant>
        <vt:i4>14</vt:i4>
      </vt:variant>
      <vt:variant>
        <vt:i4>0</vt:i4>
      </vt:variant>
      <vt:variant>
        <vt:i4>5</vt:i4>
      </vt:variant>
      <vt:variant>
        <vt:lpwstr/>
      </vt:variant>
      <vt:variant>
        <vt:lpwstr>_Toc74668186</vt:lpwstr>
      </vt:variant>
      <vt:variant>
        <vt:i4>1114161</vt:i4>
      </vt:variant>
      <vt:variant>
        <vt:i4>8</vt:i4>
      </vt:variant>
      <vt:variant>
        <vt:i4>0</vt:i4>
      </vt:variant>
      <vt:variant>
        <vt:i4>5</vt:i4>
      </vt:variant>
      <vt:variant>
        <vt:lpwstr/>
      </vt:variant>
      <vt:variant>
        <vt:lpwstr>_Toc74668185</vt:lpwstr>
      </vt:variant>
      <vt:variant>
        <vt:i4>1048625</vt:i4>
      </vt:variant>
      <vt:variant>
        <vt:i4>2</vt:i4>
      </vt:variant>
      <vt:variant>
        <vt:i4>0</vt:i4>
      </vt:variant>
      <vt:variant>
        <vt:i4>5</vt:i4>
      </vt:variant>
      <vt:variant>
        <vt:lpwstr/>
      </vt:variant>
      <vt:variant>
        <vt:lpwstr>_Toc74668184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1总论</dc:title>
  <dc:subject/>
  <dc:creator>wp</dc:creator>
  <cp:keywords/>
  <cp:lastModifiedBy>Administrator</cp:lastModifiedBy>
  <cp:revision>30</cp:revision>
  <cp:lastPrinted>2024-10-22T09:04:00Z</cp:lastPrinted>
  <dcterms:created xsi:type="dcterms:W3CDTF">2021-08-06T03:27:00Z</dcterms:created>
  <dcterms:modified xsi:type="dcterms:W3CDTF">2025-05-21T02:13:00Z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2052-9.1.0.4984</vt:lpwstr>
  </property>
</Properties>
</file>